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AB" w:rsidRDefault="00061C12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2B5E08FE" wp14:editId="518BCDFE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6885305" cy="1106170"/>
                <wp:effectExtent l="0" t="0" r="0" b="17780"/>
                <wp:wrapNone/>
                <wp:docPr id="121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305" cy="1106170"/>
                          <a:chOff x="662" y="1166"/>
                          <a:chExt cx="10843" cy="1742"/>
                        </a:xfrm>
                      </wpg:grpSpPr>
                      <wps:wsp>
                        <wps:cNvPr id="1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01" y="1314"/>
                            <a:ext cx="10771" cy="15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66663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 2"/>
                        <wps:cNvSpPr>
                          <a:spLocks noChangeArrowheads="1"/>
                        </wps:cNvSpPr>
                        <wps:spPr bwMode="auto">
                          <a:xfrm>
                            <a:off x="662" y="1166"/>
                            <a:ext cx="10843" cy="35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6666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81" y="1864"/>
                            <a:ext cx="19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5EAE" w:rsidRDefault="00E87330">
                              <w:pPr>
                                <w:spacing w:line="360" w:lineRule="auto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December </w:t>
                              </w:r>
                              <w:r w:rsidR="000761EA"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4409E6"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 xml:space="preserve"> 2014</w:t>
                              </w:r>
                            </w:p>
                            <w:p w:rsidR="00BD5EAE" w:rsidRPr="00061C12" w:rsidRDefault="00BD5EAE">
                              <w:pPr>
                                <w:spacing w:line="360" w:lineRule="auto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  <w:t>South Texas RIMS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214" y="1694"/>
                            <a:ext cx="6627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5EAE" w:rsidRPr="00061C12" w:rsidRDefault="00BD5EAE">
                              <w:pPr>
                                <w:pStyle w:val="Masthead"/>
                                <w:rPr>
                                  <w:color w:val="auto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Berkeley Book" w:hAnsi="Berkeley Book"/>
                                  <w:noProof/>
                                  <w:color w:val="005900"/>
                                  <w:sz w:val="20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Berkeley Book" w:hAnsi="Berkeley Book"/>
                                  <w:color w:val="005900"/>
                                  <w:sz w:val="20"/>
                                </w:rPr>
                                <w:t xml:space="preserve"> </w:t>
                              </w:r>
                              <w:r w:rsidR="000C15A5">
                                <w:rPr>
                                  <w:rFonts w:ascii="Berkeley Book" w:hAnsi="Berkeley Book"/>
                                  <w:noProof/>
                                  <w:color w:val="005900"/>
                                  <w:sz w:val="20"/>
                                </w:rPr>
                                <w:drawing>
                                  <wp:inline distT="0" distB="0" distL="0" distR="0">
                                    <wp:extent cx="703580" cy="628650"/>
                                    <wp:effectExtent l="0" t="0" r="127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RIMS Logo.png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03580" cy="628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Berkeley Book" w:hAnsi="Berkeley Book"/>
                                  <w:color w:val="005900"/>
                                  <w:sz w:val="20"/>
                                </w:rPr>
                                <w:t xml:space="preserve">    </w:t>
                              </w:r>
                              <w:r w:rsidR="00E87330">
                                <w:rPr>
                                  <w:color w:val="auto"/>
                                  <w:sz w:val="44"/>
                                  <w:szCs w:val="44"/>
                                </w:rPr>
                                <w:t>December</w:t>
                              </w:r>
                              <w:r w:rsidRPr="009744B2">
                                <w:rPr>
                                  <w:color w:val="auto"/>
                                  <w:sz w:val="44"/>
                                  <w:szCs w:val="44"/>
                                </w:rPr>
                                <w:t xml:space="preserve"> 2014 Newsletter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0;margin-top:-18pt;width:542.15pt;height:87.1pt;z-index:251614720" coordorigin="662,1166" coordsize="10843,1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">
                <v:rect id="Rectangle 5" o:spid="_x0000_s1027" style="position:absolute;left:701;top:1314;width:10771;height:1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zWIr8A&#10;AADcAAAADwAAAGRycy9kb3ducmV2LnhtbERPS2/CMAy+T9p/iDyJ20jpAW2FgHgIwXUMcbYa0xZq&#10;pyQByr9fJk3azZ++p6fznlt1Jx8aJwZGwwwUSelsI5WBw/fm/QNUiCgWWydk4EkB5rPXlykW1j3k&#10;i+77WKkUIqFAA3WMXaF1KGtiDEPXkSTu5DxjTNBX2np8pHBudZ5lY83YSGqosaNVTeVlf2MDq+bI&#10;18+Yr3t+nr32wsutY2MGb/1iAipSH//Ff+6dTfPzHH6fSRfo2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rNYivwAAANwAAAAPAAAAAAAAAAAAAAAAAJgCAABkcnMvZG93bnJl&#10;di54bWxQSwUGAAAAAAQABAD1AAAAhAMAAAAA&#10;" strokecolor="#663" strokeweight="2pt"/>
                <v:rect id="REC 2" o:spid="_x0000_s1028" style="position:absolute;left:662;top:1166;width:1084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oR8IA&#10;AADcAAAADwAAAGRycy9kb3ducmV2LnhtbERPTWvCQBC9F/wPywje6sakREldxRaCpbdGQb0N2WkS&#10;zM6G7BrTf98tFLzN433OejuaVgzUu8aygsU8AkFcWt1wpeB4yJ9XIJxH1thaJgU/5GC7mTytMdP2&#10;zl80FL4SIYRdhgpq77tMSlfWZNDNbUccuG/bG/QB9pXUPd5DuGllHEWpNNhwaKixo/eaymtxMwri&#10;ZL/cneRL+sbyMuTNHhfn66dSs+m4ewXhafQP8b/7Q4f5cQJ/z4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3ShHwgAAANwAAAAPAAAAAAAAAAAAAAAAAJgCAABkcnMvZG93&#10;bnJldi54bWxQSwUGAAAAAAQABAD1AAAAhwMAAAAA&#10;" fillcolor="#c6d9f1 [671]" stroked="f" strokecolor="#663" strokeweight="0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1381;top:1864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BD5EAE" w:rsidRDefault="00E87330">
                        <w:pPr>
                          <w:spacing w:line="360" w:lineRule="auto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</w:rPr>
                          <w:t xml:space="preserve">December </w:t>
                        </w:r>
                        <w:r w:rsidR="000761EA">
                          <w:rPr>
                            <w:b/>
                            <w:i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b/>
                            <w:i/>
                            <w:sz w:val="18"/>
                            <w:szCs w:val="18"/>
                          </w:rPr>
                          <w:t>,</w:t>
                        </w:r>
                        <w:r w:rsidR="004409E6">
                          <w:rPr>
                            <w:b/>
                            <w:i/>
                            <w:sz w:val="18"/>
                            <w:szCs w:val="18"/>
                          </w:rPr>
                          <w:t xml:space="preserve"> 2014</w:t>
                        </w:r>
                      </w:p>
                      <w:p w:rsidR="00BD5EAE" w:rsidRPr="00061C12" w:rsidRDefault="00BD5EAE">
                        <w:pPr>
                          <w:spacing w:line="360" w:lineRule="auto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</w:rPr>
                          <w:t>South Texas RIMS</w:t>
                        </w:r>
                      </w:p>
                    </w:txbxContent>
                  </v:textbox>
                </v:shape>
                <v:shape id="Text Box 8" o:spid="_x0000_s1030" type="#_x0000_t202" style="position:absolute;left:4214;top:1694;width:6627;height: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IttsQA&#10;AADcAAAADwAAAGRycy9kb3ducmV2LnhtbERPS2vCQBC+F/wPywi91U2ElhpdgwhCsQXr4+BxzI5J&#10;dHc2ZleN/75bKPQ2H99zJnlnjbhR62vHCtJBAoK4cLrmUsFuu3h5B+EDskbjmBQ8yEM+7T1NMNPu&#10;zmu6bUIpYgj7DBVUITSZlL6oyKIfuIY4ckfXWgwRtqXULd5juDVymCRv0mLNsaHChuYVFefN1So4&#10;XFfrPS7rz9Fybr4v6ckUX41R6rnfzcYgAnXhX/zn/tBx/vAVfp+JF8j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CLbbEAAAA3AAAAA8AAAAAAAAAAAAAAAAAmAIAAGRycy9k&#10;b3ducmV2LnhtbFBLBQYAAAAABAAEAPUAAACJAwAAAAA=&#10;" filled="f" stroked="f" strokecolor="white">
                  <v:textbox inset="0,0,0,0">
                    <w:txbxContent>
                      <w:p w:rsidR="00BD5EAE" w:rsidRPr="00061C12" w:rsidRDefault="00BD5EAE">
                        <w:pPr>
                          <w:pStyle w:val="Masthead"/>
                          <w:rPr>
                            <w:color w:val="auto"/>
                            <w:sz w:val="48"/>
                            <w:szCs w:val="48"/>
                          </w:rPr>
                        </w:pPr>
                        <w:r>
                          <w:rPr>
                            <w:rFonts w:ascii="Berkeley Book" w:hAnsi="Berkeley Book"/>
                            <w:noProof/>
                            <w:color w:val="005900"/>
                            <w:sz w:val="20"/>
                          </w:rPr>
                          <w:t xml:space="preserve">      </w:t>
                        </w:r>
                        <w:r>
                          <w:rPr>
                            <w:rFonts w:ascii="Berkeley Book" w:hAnsi="Berkeley Book"/>
                            <w:color w:val="005900"/>
                            <w:sz w:val="20"/>
                          </w:rPr>
                          <w:t xml:space="preserve"> </w:t>
                        </w:r>
                        <w:r w:rsidR="000C15A5">
                          <w:rPr>
                            <w:rFonts w:ascii="Berkeley Book" w:hAnsi="Berkeley Book"/>
                            <w:noProof/>
                            <w:color w:val="005900"/>
                            <w:sz w:val="20"/>
                          </w:rPr>
                          <w:drawing>
                            <wp:inline distT="0" distB="0" distL="0" distR="0">
                              <wp:extent cx="703580" cy="628650"/>
                              <wp:effectExtent l="0" t="0" r="127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IMS Logo.png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3580" cy="6286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Berkeley Book" w:hAnsi="Berkeley Book"/>
                            <w:color w:val="005900"/>
                            <w:sz w:val="20"/>
                          </w:rPr>
                          <w:t xml:space="preserve">    </w:t>
                        </w:r>
                        <w:r w:rsidR="00E87330">
                          <w:rPr>
                            <w:color w:val="auto"/>
                            <w:sz w:val="44"/>
                            <w:szCs w:val="44"/>
                          </w:rPr>
                          <w:t>December</w:t>
                        </w:r>
                        <w:r w:rsidRPr="009744B2">
                          <w:rPr>
                            <w:color w:val="auto"/>
                            <w:sz w:val="44"/>
                            <w:szCs w:val="44"/>
                          </w:rPr>
                          <w:t xml:space="preserve"> 2014 Newsletter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0761E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0" allowOverlap="1" wp14:anchorId="78C2E065" wp14:editId="67278C68">
                <wp:simplePos x="0" y="0"/>
                <wp:positionH relativeFrom="page">
                  <wp:posOffset>2446020</wp:posOffset>
                </wp:positionH>
                <wp:positionV relativeFrom="page">
                  <wp:posOffset>2560320</wp:posOffset>
                </wp:positionV>
                <wp:extent cx="1497965" cy="3360420"/>
                <wp:effectExtent l="0" t="0" r="6985" b="11430"/>
                <wp:wrapNone/>
                <wp:docPr id="1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3">
                        <w:txbxContent>
                          <w:p w:rsidR="00EE7F6A" w:rsidRDefault="00EF3B05" w:rsidP="0078745D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 xml:space="preserve">Happy December!  I‘m writing this newsletter cringing at the thought there are only about </w:t>
                            </w:r>
                            <w:r w:rsidR="00512FF1">
                              <w:t>three</w:t>
                            </w:r>
                            <w:r>
                              <w:t xml:space="preserve"> weeks left in the year!  If you are like me, there are so many things left both at work and at home to do before the year ends.   </w:t>
                            </w:r>
                          </w:p>
                          <w:p w:rsidR="004409E6" w:rsidRDefault="004409E6" w:rsidP="0078745D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0761EA" w:rsidRDefault="00EF3B05" w:rsidP="00512FF1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 xml:space="preserve">I close out the year reflecting on what a great time I have had with the Chapter </w:t>
                            </w:r>
                            <w:r w:rsidR="000761EA">
                              <w:t xml:space="preserve">as your President </w:t>
                            </w:r>
                            <w:r>
                              <w:t xml:space="preserve">and </w:t>
                            </w:r>
                            <w:r w:rsidR="000761EA">
                              <w:t xml:space="preserve">with </w:t>
                            </w:r>
                            <w:r>
                              <w:t>some of the events we had this year.</w:t>
                            </w:r>
                          </w:p>
                          <w:p w:rsidR="000761EA" w:rsidRDefault="000761EA" w:rsidP="00512FF1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512FF1" w:rsidRDefault="00EF3B05" w:rsidP="00512FF1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I’ve been fortunate to work with a great group of talented and dedicated people</w:t>
                            </w:r>
                            <w:r w:rsidR="00512FF1">
                              <w:t xml:space="preserve"> and look forward to doing the same in 2015.  </w:t>
                            </w: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I encourage everyone to try and make the Chapter luncheons in 2015. Whether you learn anything from the speaker or not, you will learn from your colleagues</w:t>
                            </w:r>
                            <w:r w:rsidR="002911BE">
                              <w:t xml:space="preserve"> (it’s amazing what we can share and learn from each other)</w:t>
                            </w:r>
                            <w:r>
                              <w:t xml:space="preserve"> and have some great fellowship as well!</w:t>
                            </w:r>
                          </w:p>
                          <w:p w:rsidR="00B26639" w:rsidRDefault="00B26639" w:rsidP="0078745D">
                            <w:pPr>
                              <w:pStyle w:val="BodyText"/>
                              <w:spacing w:after="0" w:line="240" w:lineRule="auto"/>
                              <w:rPr>
                                <w:noProof/>
                              </w:rPr>
                            </w:pPr>
                          </w:p>
                          <w:p w:rsidR="00512FF1" w:rsidRDefault="00512FF1" w:rsidP="0078745D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t>Wishing each and everyone a wonderful holiday.  Enjoy time with friends and family!</w:t>
                            </w:r>
                          </w:p>
                          <w:p w:rsidR="00B26639" w:rsidRDefault="00B26639" w:rsidP="0078745D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B61BD3" w:rsidRPr="0078745D" w:rsidRDefault="00B61BD3" w:rsidP="00B61BD3">
                            <w:pPr>
                              <w:pStyle w:val="BodyText"/>
                              <w:spacing w:after="0" w:line="24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78745D">
                              <w:rPr>
                                <w:rFonts w:ascii="Lucida Handwriting" w:hAnsi="Lucida Handwriting"/>
                              </w:rPr>
                              <w:t>Ken</w:t>
                            </w:r>
                          </w:p>
                          <w:p w:rsidR="006579EA" w:rsidRDefault="006579EA" w:rsidP="0078745D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9744B2" w:rsidRDefault="009744B2" w:rsidP="0078745D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BD5EAE" w:rsidRDefault="00BD5EAE" w:rsidP="0078745D">
                            <w:pPr>
                              <w:pStyle w:val="BodyText"/>
                              <w:spacing w:after="0" w:line="240" w:lineRule="auto"/>
                              <w:rPr>
                                <w:rFonts w:ascii="Lucida Calligraphy" w:hAnsi="Lucida Calligraphy"/>
                              </w:rPr>
                            </w:pPr>
                          </w:p>
                          <w:p w:rsidR="00BD5EAE" w:rsidRDefault="00E87330" w:rsidP="0078745D">
                            <w:pPr>
                              <w:pStyle w:val="BodyText"/>
                              <w:spacing w:after="0" w:line="240" w:lineRule="auto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noProof/>
                              </w:rPr>
                              <w:drawing>
                                <wp:inline distT="0" distB="0" distL="0" distR="0" wp14:anchorId="04DC2AE1" wp14:editId="0D659DC8">
                                  <wp:extent cx="1533352" cy="1592580"/>
                                  <wp:effectExtent l="0" t="0" r="0" b="0"/>
                                  <wp:docPr id="21" name="Picture 21" descr="C:\Users\cccsat1kjr\AppData\Local\Microsoft\Windows\Temporary Internet Files\Content.IE5\I32M8RI3\MC900001831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cccsat1kjr\AppData\Local\Microsoft\Windows\Temporary Internet Files\Content.IE5\I32M8RI3\MC900001831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352" cy="1592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5EAE" w:rsidRDefault="00BD5EAE" w:rsidP="007E7B7D">
                            <w:pPr>
                              <w:pStyle w:val="BodyText"/>
                            </w:pPr>
                          </w:p>
                          <w:p w:rsidR="00BD5EAE" w:rsidRDefault="00BD5EAE" w:rsidP="007E7B7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192.6pt;margin-top:201.6pt;width:117.95pt;height:264.6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" o:allowincell="f" filled="f" stroked="f">
                <v:textbox style="mso-next-textbox:#Text Box 132" inset="0,0,0,0">
                  <w:txbxContent>
                    <w:p w:rsidR="00EE7F6A" w:rsidRDefault="00EF3B05" w:rsidP="0078745D">
                      <w:pPr>
                        <w:pStyle w:val="BodyText"/>
                        <w:spacing w:after="0" w:line="240" w:lineRule="auto"/>
                      </w:pPr>
                      <w:r>
                        <w:t xml:space="preserve">Happy December!  I‘m writing this newsletter cringing at the thought there are only about </w:t>
                      </w:r>
                      <w:r w:rsidR="00512FF1">
                        <w:t>three</w:t>
                      </w:r>
                      <w:r>
                        <w:t xml:space="preserve"> weeks left in the year!  If you are like me, there are so many things left both at work and at home to do before the year ends.   </w:t>
                      </w:r>
                    </w:p>
                    <w:p w:rsidR="004409E6" w:rsidRDefault="004409E6" w:rsidP="0078745D">
                      <w:pPr>
                        <w:pStyle w:val="BodyText"/>
                        <w:spacing w:after="0" w:line="240" w:lineRule="auto"/>
                      </w:pPr>
                    </w:p>
                    <w:p w:rsidR="000761EA" w:rsidRDefault="00EF3B05" w:rsidP="00512FF1">
                      <w:pPr>
                        <w:pStyle w:val="BodyText"/>
                        <w:spacing w:after="0" w:line="240" w:lineRule="auto"/>
                      </w:pPr>
                      <w:r>
                        <w:t xml:space="preserve">I close out the year reflecting on what a great time I have had with the Chapter </w:t>
                      </w:r>
                      <w:r w:rsidR="000761EA">
                        <w:t xml:space="preserve">as your President </w:t>
                      </w:r>
                      <w:r>
                        <w:t xml:space="preserve">and </w:t>
                      </w:r>
                      <w:r w:rsidR="000761EA">
                        <w:t xml:space="preserve">with </w:t>
                      </w:r>
                      <w:r>
                        <w:t>some of the events we had this year.</w:t>
                      </w:r>
                    </w:p>
                    <w:p w:rsidR="000761EA" w:rsidRDefault="000761EA" w:rsidP="00512FF1">
                      <w:pPr>
                        <w:pStyle w:val="BodyText"/>
                        <w:spacing w:after="0" w:line="240" w:lineRule="auto"/>
                      </w:pPr>
                    </w:p>
                    <w:p w:rsidR="00512FF1" w:rsidRDefault="00EF3B05" w:rsidP="00512FF1">
                      <w:pPr>
                        <w:pStyle w:val="BodyText"/>
                        <w:spacing w:after="0" w:line="240" w:lineRule="auto"/>
                      </w:pPr>
                      <w:r>
                        <w:t>I’ve been fortunate to work with a great group of talented and dedicated people</w:t>
                      </w:r>
                      <w:r w:rsidR="00512FF1">
                        <w:t xml:space="preserve"> and look forward to doing the same in 2015.  </w:t>
                      </w: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</w:pP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</w:pPr>
                      <w:r>
                        <w:t>I encourage everyone to try and make the Chapter luncheons in 2015. Whether you learn anything from the speaker or not, you will learn from your colleagues</w:t>
                      </w:r>
                      <w:r w:rsidR="002911BE">
                        <w:t xml:space="preserve"> (it’s amazing what we can share and learn from each other)</w:t>
                      </w:r>
                      <w:r>
                        <w:t xml:space="preserve"> and have some great fellowship as well!</w:t>
                      </w:r>
                    </w:p>
                    <w:p w:rsidR="00B26639" w:rsidRDefault="00B26639" w:rsidP="0078745D">
                      <w:pPr>
                        <w:pStyle w:val="BodyText"/>
                        <w:spacing w:after="0" w:line="240" w:lineRule="auto"/>
                        <w:rPr>
                          <w:noProof/>
                        </w:rPr>
                      </w:pPr>
                    </w:p>
                    <w:p w:rsidR="00512FF1" w:rsidRDefault="00512FF1" w:rsidP="0078745D">
                      <w:pPr>
                        <w:pStyle w:val="BodyText"/>
                        <w:spacing w:after="0" w:line="240" w:lineRule="auto"/>
                      </w:pPr>
                      <w:r>
                        <w:rPr>
                          <w:noProof/>
                        </w:rPr>
                        <w:t>Wishing each and everyone a wonderful holiday.  Enjoy time with friends and family!</w:t>
                      </w:r>
                    </w:p>
                    <w:p w:rsidR="00B26639" w:rsidRDefault="00B26639" w:rsidP="0078745D">
                      <w:pPr>
                        <w:pStyle w:val="BodyText"/>
                        <w:spacing w:after="0" w:line="240" w:lineRule="auto"/>
                      </w:pPr>
                    </w:p>
                    <w:p w:rsidR="00B61BD3" w:rsidRPr="0078745D" w:rsidRDefault="00B61BD3" w:rsidP="00B61BD3">
                      <w:pPr>
                        <w:pStyle w:val="BodyText"/>
                        <w:spacing w:after="0" w:line="240" w:lineRule="auto"/>
                        <w:rPr>
                          <w:rFonts w:ascii="Lucida Handwriting" w:hAnsi="Lucida Handwriting"/>
                        </w:rPr>
                      </w:pPr>
                      <w:r w:rsidRPr="0078745D">
                        <w:rPr>
                          <w:rFonts w:ascii="Lucida Handwriting" w:hAnsi="Lucida Handwriting"/>
                        </w:rPr>
                        <w:t>Ken</w:t>
                      </w:r>
                    </w:p>
                    <w:p w:rsidR="006579EA" w:rsidRDefault="006579EA" w:rsidP="0078745D">
                      <w:pPr>
                        <w:pStyle w:val="BodyText"/>
                        <w:spacing w:after="0" w:line="240" w:lineRule="auto"/>
                      </w:pPr>
                    </w:p>
                    <w:p w:rsidR="009744B2" w:rsidRDefault="009744B2" w:rsidP="0078745D">
                      <w:pPr>
                        <w:pStyle w:val="BodyText"/>
                        <w:spacing w:after="0" w:line="240" w:lineRule="auto"/>
                      </w:pPr>
                    </w:p>
                    <w:p w:rsidR="00BD5EAE" w:rsidRDefault="00BD5EAE" w:rsidP="0078745D">
                      <w:pPr>
                        <w:pStyle w:val="BodyText"/>
                        <w:spacing w:after="0" w:line="240" w:lineRule="auto"/>
                        <w:rPr>
                          <w:rFonts w:ascii="Lucida Calligraphy" w:hAnsi="Lucida Calligraphy"/>
                        </w:rPr>
                      </w:pPr>
                    </w:p>
                    <w:p w:rsidR="00BD5EAE" w:rsidRDefault="00E87330" w:rsidP="0078745D">
                      <w:pPr>
                        <w:pStyle w:val="BodyText"/>
                        <w:spacing w:after="0" w:line="240" w:lineRule="auto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  <w:noProof/>
                        </w:rPr>
                        <w:drawing>
                          <wp:inline distT="0" distB="0" distL="0" distR="0" wp14:anchorId="04DC2AE1" wp14:editId="0D659DC8">
                            <wp:extent cx="1533352" cy="1592580"/>
                            <wp:effectExtent l="0" t="0" r="0" b="0"/>
                            <wp:docPr id="21" name="Picture 21" descr="C:\Users\cccsat1kjr\AppData\Local\Microsoft\Windows\Temporary Internet Files\Content.IE5\I32M8RI3\MC900001831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cccsat1kjr\AppData\Local\Microsoft\Windows\Temporary Internet Files\Content.IE5\I32M8RI3\MC900001831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352" cy="1592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5EAE" w:rsidRDefault="00BD5EAE" w:rsidP="007E7B7D">
                      <w:pPr>
                        <w:pStyle w:val="BodyText"/>
                      </w:pPr>
                    </w:p>
                    <w:p w:rsidR="00BD5EAE" w:rsidRDefault="00BD5EAE" w:rsidP="007E7B7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2FF1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7DEAF294" wp14:editId="39690BE8">
                <wp:simplePos x="0" y="0"/>
                <wp:positionH relativeFrom="page">
                  <wp:posOffset>2453640</wp:posOffset>
                </wp:positionH>
                <wp:positionV relativeFrom="page">
                  <wp:posOffset>6309360</wp:posOffset>
                </wp:positionV>
                <wp:extent cx="4800600" cy="3154680"/>
                <wp:effectExtent l="0" t="0" r="0" b="7620"/>
                <wp:wrapNone/>
                <wp:docPr id="1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15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6D6ECE" w:rsidRDefault="006D6ECE" w:rsidP="00D76269">
                            <w:pPr>
                              <w:pStyle w:val="BodyText"/>
                              <w:spacing w:line="240" w:lineRule="auto"/>
                              <w:rPr>
                                <w:rFonts w:cs="Arial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noProof/>
                              </w:rPr>
                              <w:drawing>
                                <wp:inline distT="0" distB="0" distL="0" distR="0" wp14:anchorId="022AEA8B" wp14:editId="43749669">
                                  <wp:extent cx="375054" cy="375920"/>
                                  <wp:effectExtent l="0" t="0" r="6350" b="5080"/>
                                  <wp:docPr id="29" name="Picture 29" descr="C:\Users\cccsat1kjr\AppData\Local\Microsoft\Windows\Temporary Internet Files\Content.IE5\2CGSK31A\MC900339238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cccsat1kjr\AppData\Local\Microsoft\Windows\Temporary Internet Files\Content.IE5\2CGSK31A\MC900339238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054" cy="375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7F1E" w:rsidRDefault="00512FF1" w:rsidP="00D76269">
                            <w:pPr>
                              <w:pStyle w:val="BodyText"/>
                              <w:spacing w:line="240" w:lineRule="auto"/>
                              <w:rPr>
                                <w:rFonts w:cs="Arial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Cs/>
                              </w:rPr>
                              <w:t xml:space="preserve">Thanks to all of you who voted </w:t>
                            </w:r>
                            <w:r w:rsidR="000761EA">
                              <w:rPr>
                                <w:rFonts w:cs="Arial"/>
                                <w:bCs/>
                              </w:rPr>
                              <w:t xml:space="preserve">at the annual meeting 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>or sent your proxies!  Below is the list of the 2015 Directors</w:t>
                            </w:r>
                            <w:r w:rsidR="00316CA9">
                              <w:rPr>
                                <w:rFonts w:cs="Arial"/>
                                <w:bCs/>
                              </w:rPr>
                              <w:t xml:space="preserve"> voted by </w:t>
                            </w:r>
                            <w:r w:rsidR="002911BE">
                              <w:rPr>
                                <w:rFonts w:cs="Arial"/>
                                <w:bCs/>
                              </w:rPr>
                              <w:t xml:space="preserve">an </w:t>
                            </w:r>
                            <w:r w:rsidR="00316CA9">
                              <w:rPr>
                                <w:rFonts w:cs="Arial"/>
                                <w:bCs/>
                              </w:rPr>
                              <w:t>overwhelming majority of the Deputies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>: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Greg Brandon, Valero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 xml:space="preserve">Joanne Belisle, </w:t>
                            </w:r>
                            <w:proofErr w:type="spellStart"/>
                            <w:r w:rsidRPr="000761EA">
                              <w:rPr>
                                <w:rFonts w:cs="Arial"/>
                                <w:bCs/>
                              </w:rPr>
                              <w:t>Acelity</w:t>
                            </w:r>
                            <w:proofErr w:type="spellEnd"/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Erik Luis, USAA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 xml:space="preserve">Ken Rizzuto, </w:t>
                            </w:r>
                            <w:proofErr w:type="spellStart"/>
                            <w:r w:rsidRPr="000761EA">
                              <w:rPr>
                                <w:rFonts w:cs="Arial"/>
                                <w:bCs/>
                              </w:rPr>
                              <w:t>iHeartMedia</w:t>
                            </w:r>
                            <w:proofErr w:type="spellEnd"/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Cs/>
                              </w:rPr>
                              <w:t>The 2015 Officers</w:t>
                            </w:r>
                            <w:r w:rsidR="00316CA9">
                              <w:rPr>
                                <w:rFonts w:cs="Arial"/>
                                <w:bCs/>
                              </w:rPr>
                              <w:t xml:space="preserve"> appointed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 xml:space="preserve"> are as follows:</w:t>
                            </w: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Debra Streeter, SWRI</w:t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  <w:t>President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Karen Walleck, Tesoro</w:t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  <w:t>Vice President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Jesse Castilleja, HEB</w:t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  <w:t>Treasurer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>Joseph Deleon, HEB</w:t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</w:r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  <w:t>Secretary</w:t>
                            </w:r>
                          </w:p>
                          <w:p w:rsidR="00512FF1" w:rsidRPr="000761EA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 w:rsidRPr="000761EA">
                              <w:rPr>
                                <w:rFonts w:cs="Arial"/>
                                <w:bCs/>
                              </w:rPr>
                              <w:t xml:space="preserve">Stephanie Malish, </w:t>
                            </w:r>
                            <w:proofErr w:type="spellStart"/>
                            <w:r w:rsidRPr="000761EA">
                              <w:rPr>
                                <w:rFonts w:cs="Arial"/>
                                <w:bCs/>
                              </w:rPr>
                              <w:t>NuStar</w:t>
                            </w:r>
                            <w:proofErr w:type="spellEnd"/>
                            <w:r w:rsidRPr="000761EA">
                              <w:rPr>
                                <w:rFonts w:cs="Arial"/>
                                <w:bCs/>
                              </w:rPr>
                              <w:tab/>
                              <w:t>Programs</w:t>
                            </w: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Cs/>
                              </w:rPr>
                              <w:t>Big thanks to Stephanie for joining the team</w:t>
                            </w:r>
                            <w:r w:rsidR="00316CA9">
                              <w:rPr>
                                <w:rFonts w:cs="Arial"/>
                                <w:bCs/>
                              </w:rPr>
                              <w:t xml:space="preserve"> and all the others for their continued commitment and support of </w:t>
                            </w:r>
                            <w:r w:rsidR="000761EA">
                              <w:rPr>
                                <w:rFonts w:cs="Arial"/>
                                <w:bCs/>
                              </w:rPr>
                              <w:t xml:space="preserve">our </w:t>
                            </w:r>
                            <w:r w:rsidR="00316CA9">
                              <w:rPr>
                                <w:rFonts w:cs="Arial"/>
                                <w:bCs/>
                              </w:rPr>
                              <w:t>RIMS</w:t>
                            </w:r>
                            <w:r w:rsidR="000761EA">
                              <w:rPr>
                                <w:rFonts w:cs="Arial"/>
                                <w:bCs/>
                              </w:rPr>
                              <w:t xml:space="preserve"> chapter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>!</w:t>
                            </w:r>
                            <w:r w:rsidR="000761EA">
                              <w:rPr>
                                <w:rFonts w:cs="Arial"/>
                                <w:bCs/>
                              </w:rPr>
                              <w:t xml:space="preserve">  </w:t>
                            </w:r>
                          </w:p>
                          <w:p w:rsidR="00512FF1" w:rsidRDefault="00512FF1" w:rsidP="00512FF1">
                            <w:pPr>
                              <w:pStyle w:val="BodyText"/>
                              <w:spacing w:after="0" w:line="240" w:lineRule="auto"/>
                              <w:rPr>
                                <w:rFonts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193.2pt;margin-top:496.8pt;width:378pt;height:248.4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kbtgIAALQ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" o:allowincell="f" filled="f" stroked="f">
                <v:textbox style="mso-next-textbox:#Text Box 137" inset="0,0,0,0">
                  <w:txbxContent>
                    <w:p w:rsidR="006D6ECE" w:rsidRDefault="006D6ECE" w:rsidP="00D76269">
                      <w:pPr>
                        <w:pStyle w:val="BodyText"/>
                        <w:spacing w:line="240" w:lineRule="auto"/>
                        <w:rPr>
                          <w:rFonts w:cs="Arial"/>
                          <w:bCs/>
                        </w:rPr>
                      </w:pPr>
                      <w:r>
                        <w:rPr>
                          <w:rFonts w:cs="Arial"/>
                          <w:bCs/>
                          <w:noProof/>
                        </w:rPr>
                        <w:drawing>
                          <wp:inline distT="0" distB="0" distL="0" distR="0" wp14:anchorId="022AEA8B" wp14:editId="43749669">
                            <wp:extent cx="375054" cy="375920"/>
                            <wp:effectExtent l="0" t="0" r="6350" b="5080"/>
                            <wp:docPr id="29" name="Picture 29" descr="C:\Users\cccsat1kjr\AppData\Local\Microsoft\Windows\Temporary Internet Files\Content.IE5\2CGSK31A\MC900339238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cccsat1kjr\AppData\Local\Microsoft\Windows\Temporary Internet Files\Content.IE5\2CGSK31A\MC900339238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054" cy="37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7F1E" w:rsidRDefault="00512FF1" w:rsidP="00D76269">
                      <w:pPr>
                        <w:pStyle w:val="BodyText"/>
                        <w:spacing w:line="240" w:lineRule="auto"/>
                        <w:rPr>
                          <w:rFonts w:cs="Arial"/>
                          <w:bCs/>
                        </w:rPr>
                      </w:pPr>
                      <w:r>
                        <w:rPr>
                          <w:rFonts w:cs="Arial"/>
                          <w:bCs/>
                        </w:rPr>
                        <w:t xml:space="preserve">Thanks to all of you who voted </w:t>
                      </w:r>
                      <w:r w:rsidR="000761EA">
                        <w:rPr>
                          <w:rFonts w:cs="Arial"/>
                          <w:bCs/>
                        </w:rPr>
                        <w:t xml:space="preserve">at the annual meeting </w:t>
                      </w:r>
                      <w:r>
                        <w:rPr>
                          <w:rFonts w:cs="Arial"/>
                          <w:bCs/>
                        </w:rPr>
                        <w:t>or sent your proxies!  Below is the list of the 2015 Directors</w:t>
                      </w:r>
                      <w:r w:rsidR="00316CA9">
                        <w:rPr>
                          <w:rFonts w:cs="Arial"/>
                          <w:bCs/>
                        </w:rPr>
                        <w:t xml:space="preserve"> voted by </w:t>
                      </w:r>
                      <w:r w:rsidR="002911BE">
                        <w:rPr>
                          <w:rFonts w:cs="Arial"/>
                          <w:bCs/>
                        </w:rPr>
                        <w:t xml:space="preserve">an </w:t>
                      </w:r>
                      <w:r w:rsidR="00316CA9">
                        <w:rPr>
                          <w:rFonts w:cs="Arial"/>
                          <w:bCs/>
                        </w:rPr>
                        <w:t>overwhelming majority of the Deputies</w:t>
                      </w:r>
                      <w:r>
                        <w:rPr>
                          <w:rFonts w:cs="Arial"/>
                          <w:bCs/>
                        </w:rPr>
                        <w:t>: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Greg Brandon, Valero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 xml:space="preserve">Joanne Belisle, </w:t>
                      </w:r>
                      <w:proofErr w:type="spellStart"/>
                      <w:r w:rsidRPr="000761EA">
                        <w:rPr>
                          <w:rFonts w:cs="Arial"/>
                          <w:bCs/>
                        </w:rPr>
                        <w:t>Acelity</w:t>
                      </w:r>
                      <w:proofErr w:type="spellEnd"/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Erik Luis, USAA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 xml:space="preserve">Ken Rizzuto, </w:t>
                      </w:r>
                      <w:proofErr w:type="spellStart"/>
                      <w:r w:rsidRPr="000761EA">
                        <w:rPr>
                          <w:rFonts w:cs="Arial"/>
                          <w:bCs/>
                        </w:rPr>
                        <w:t>iHeartMedia</w:t>
                      </w:r>
                      <w:proofErr w:type="spellEnd"/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>
                        <w:rPr>
                          <w:rFonts w:cs="Arial"/>
                          <w:bCs/>
                        </w:rPr>
                        <w:t>The 2015 Officers</w:t>
                      </w:r>
                      <w:r w:rsidR="00316CA9">
                        <w:rPr>
                          <w:rFonts w:cs="Arial"/>
                          <w:bCs/>
                        </w:rPr>
                        <w:t xml:space="preserve"> appointed</w:t>
                      </w:r>
                      <w:r>
                        <w:rPr>
                          <w:rFonts w:cs="Arial"/>
                          <w:bCs/>
                        </w:rPr>
                        <w:t xml:space="preserve"> are as follows:</w:t>
                      </w: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Debra Streeter, SWRI</w:t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  <w:t>President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Karen Walleck, Tesoro</w:t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  <w:t>Vice President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Jesse Castilleja, HEB</w:t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  <w:t>Treasurer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>Joseph Deleon, HEB</w:t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</w:r>
                      <w:r w:rsidRPr="000761EA">
                        <w:rPr>
                          <w:rFonts w:cs="Arial"/>
                          <w:bCs/>
                        </w:rPr>
                        <w:tab/>
                        <w:t>Secretary</w:t>
                      </w:r>
                    </w:p>
                    <w:p w:rsidR="00512FF1" w:rsidRPr="000761EA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 w:rsidRPr="000761EA">
                        <w:rPr>
                          <w:rFonts w:cs="Arial"/>
                          <w:bCs/>
                        </w:rPr>
                        <w:t xml:space="preserve">Stephanie Malish, </w:t>
                      </w:r>
                      <w:proofErr w:type="spellStart"/>
                      <w:r w:rsidRPr="000761EA">
                        <w:rPr>
                          <w:rFonts w:cs="Arial"/>
                          <w:bCs/>
                        </w:rPr>
                        <w:t>NuStar</w:t>
                      </w:r>
                      <w:proofErr w:type="spellEnd"/>
                      <w:r w:rsidRPr="000761EA">
                        <w:rPr>
                          <w:rFonts w:cs="Arial"/>
                          <w:bCs/>
                        </w:rPr>
                        <w:tab/>
                        <w:t>Programs</w:t>
                      </w: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  <w:r>
                        <w:rPr>
                          <w:rFonts w:cs="Arial"/>
                          <w:bCs/>
                        </w:rPr>
                        <w:t>Big thanks to Stephanie for joining the team</w:t>
                      </w:r>
                      <w:r w:rsidR="00316CA9">
                        <w:rPr>
                          <w:rFonts w:cs="Arial"/>
                          <w:bCs/>
                        </w:rPr>
                        <w:t xml:space="preserve"> and all the others for their continued commitment and support of </w:t>
                      </w:r>
                      <w:r w:rsidR="000761EA">
                        <w:rPr>
                          <w:rFonts w:cs="Arial"/>
                          <w:bCs/>
                        </w:rPr>
                        <w:t xml:space="preserve">our </w:t>
                      </w:r>
                      <w:r w:rsidR="00316CA9">
                        <w:rPr>
                          <w:rFonts w:cs="Arial"/>
                          <w:bCs/>
                        </w:rPr>
                        <w:t>RIMS</w:t>
                      </w:r>
                      <w:r w:rsidR="000761EA">
                        <w:rPr>
                          <w:rFonts w:cs="Arial"/>
                          <w:bCs/>
                        </w:rPr>
                        <w:t xml:space="preserve"> chapter</w:t>
                      </w:r>
                      <w:r>
                        <w:rPr>
                          <w:rFonts w:cs="Arial"/>
                          <w:bCs/>
                        </w:rPr>
                        <w:t>!</w:t>
                      </w:r>
                      <w:r w:rsidR="000761EA">
                        <w:rPr>
                          <w:rFonts w:cs="Arial"/>
                          <w:bCs/>
                        </w:rPr>
                        <w:t xml:space="preserve">  </w:t>
                      </w:r>
                    </w:p>
                    <w:p w:rsidR="00512FF1" w:rsidRDefault="00512FF1" w:rsidP="00512FF1">
                      <w:pPr>
                        <w:pStyle w:val="BodyText"/>
                        <w:spacing w:after="0" w:line="240" w:lineRule="auto"/>
                        <w:rPr>
                          <w:rFonts w:cs="Arial"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733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0DFA8BBE" wp14:editId="5FCF9DEF">
                <wp:simplePos x="0" y="0"/>
                <wp:positionH relativeFrom="page">
                  <wp:posOffset>5692140</wp:posOffset>
                </wp:positionH>
                <wp:positionV relativeFrom="page">
                  <wp:posOffset>2491740</wp:posOffset>
                </wp:positionV>
                <wp:extent cx="1775460" cy="3108960"/>
                <wp:effectExtent l="0" t="0" r="15240" b="15240"/>
                <wp:wrapNone/>
                <wp:docPr id="11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10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" seq="2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32" type="#_x0000_t202" style="position:absolute;margin-left:448.2pt;margin-top:196.2pt;width:139.8pt;height:244.8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" o:allowincell="f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6D6EC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AEAD695" wp14:editId="5E36D62A">
                <wp:simplePos x="0" y="0"/>
                <wp:positionH relativeFrom="page">
                  <wp:posOffset>4099560</wp:posOffset>
                </wp:positionH>
                <wp:positionV relativeFrom="page">
                  <wp:posOffset>2560320</wp:posOffset>
                </wp:positionV>
                <wp:extent cx="1498600" cy="2865120"/>
                <wp:effectExtent l="0" t="0" r="6350" b="11430"/>
                <wp:wrapNone/>
                <wp:docPr id="11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86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4" type="#_x0000_t202" style="position:absolute;margin-left:322.8pt;margin-top:201.6pt;width:118pt;height:225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" o:allowincell="f" filled="f" stroked="f">
                <v:textbox style="mso-next-textbox:#Text Box 133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2658F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5F239A49" wp14:editId="73E2D05D">
                <wp:simplePos x="0" y="0"/>
                <wp:positionH relativeFrom="page">
                  <wp:posOffset>2446020</wp:posOffset>
                </wp:positionH>
                <wp:positionV relativeFrom="page">
                  <wp:posOffset>5989320</wp:posOffset>
                </wp:positionV>
                <wp:extent cx="4800600" cy="472440"/>
                <wp:effectExtent l="0" t="0" r="0" b="3810"/>
                <wp:wrapNone/>
                <wp:docPr id="1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891C54" w:rsidRDefault="00512FF1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2015 Chapter </w:t>
                            </w:r>
                            <w:proofErr w:type="gramStart"/>
                            <w:r>
                              <w:rPr>
                                <w:color w:val="auto"/>
                              </w:rPr>
                              <w:t>Officers &amp;</w:t>
                            </w:r>
                            <w:proofErr w:type="gramEnd"/>
                            <w:r>
                              <w:rPr>
                                <w:color w:val="auto"/>
                              </w:rPr>
                              <w:t xml:space="preserve"> Directors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192.6pt;margin-top:471.6pt;width:378pt;height:37.2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AUswIAALM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" o:allowincell="f" filled="f" stroked="f">
                <v:textbox inset="0,0,0,0">
                  <w:txbxContent>
                    <w:p w:rsidR="00BD5EAE" w:rsidRPr="00891C54" w:rsidRDefault="00512FF1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2015 Chapter </w:t>
                      </w:r>
                      <w:proofErr w:type="gramStart"/>
                      <w:r>
                        <w:rPr>
                          <w:color w:val="auto"/>
                        </w:rPr>
                        <w:t>Officers &amp;</w:t>
                      </w:r>
                      <w:proofErr w:type="gramEnd"/>
                      <w:r>
                        <w:rPr>
                          <w:color w:val="auto"/>
                        </w:rPr>
                        <w:t xml:space="preserve"> Directors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658F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 wp14:anchorId="5F606490" wp14:editId="0FFECDFE">
                <wp:simplePos x="0" y="0"/>
                <wp:positionH relativeFrom="page">
                  <wp:posOffset>2451735</wp:posOffset>
                </wp:positionH>
                <wp:positionV relativeFrom="page">
                  <wp:posOffset>2136140</wp:posOffset>
                </wp:positionV>
                <wp:extent cx="4800600" cy="312420"/>
                <wp:effectExtent l="0" t="0" r="0" b="11430"/>
                <wp:wrapNone/>
                <wp:docPr id="1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E13240" w:rsidRDefault="00BD5EAE">
                            <w:pPr>
                              <w:pStyle w:val="Heading1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auto"/>
                                <w:sz w:val="36"/>
                                <w:szCs w:val="36"/>
                              </w:rPr>
                              <w:t>Message f</w:t>
                            </w:r>
                            <w:r w:rsidRPr="00E13240">
                              <w:rPr>
                                <w:color w:val="auto"/>
                                <w:sz w:val="36"/>
                                <w:szCs w:val="36"/>
                              </w:rPr>
                              <w:t>rom the President…</w:t>
                            </w:r>
                          </w:p>
                          <w:p w:rsidR="00BD5EAE" w:rsidRPr="00891C54" w:rsidRDefault="00BD5EAE">
                            <w:pPr>
                              <w:pStyle w:val="Heading1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193.05pt;margin-top:168.2pt;width:378pt;height:24.6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T4tQ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" o:allowincell="f" filled="f" stroked="f">
                <v:textbox inset="0,0,0,0">
                  <w:txbxContent>
                    <w:p w:rsidR="00BD5EAE" w:rsidRPr="00E13240" w:rsidRDefault="00BD5EAE">
                      <w:pPr>
                        <w:pStyle w:val="Heading1"/>
                        <w:rPr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color w:val="auto"/>
                          <w:sz w:val="36"/>
                          <w:szCs w:val="36"/>
                        </w:rPr>
                        <w:t>Message f</w:t>
                      </w:r>
                      <w:r w:rsidRPr="00E13240">
                        <w:rPr>
                          <w:color w:val="auto"/>
                          <w:sz w:val="36"/>
                          <w:szCs w:val="36"/>
                        </w:rPr>
                        <w:t>rom the President…</w:t>
                      </w:r>
                    </w:p>
                    <w:p w:rsidR="00BD5EAE" w:rsidRPr="00891C54" w:rsidRDefault="00BD5EAE">
                      <w:pPr>
                        <w:pStyle w:val="Heading1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7F6A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1421F7B3" wp14:editId="76284120">
                <wp:simplePos x="0" y="0"/>
                <wp:positionH relativeFrom="page">
                  <wp:posOffset>5753100</wp:posOffset>
                </wp:positionH>
                <wp:positionV relativeFrom="page">
                  <wp:posOffset>6530340</wp:posOffset>
                </wp:positionV>
                <wp:extent cx="1498600" cy="2819400"/>
                <wp:effectExtent l="0" t="0" r="6350" b="0"/>
                <wp:wrapNone/>
                <wp:docPr id="11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8" type="#_x0000_t202" style="position:absolute;margin-left:453pt;margin-top:514.2pt;width:118pt;height:222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" o:allowincell="f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061C12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0" allowOverlap="1" wp14:anchorId="4043671D" wp14:editId="74D79235">
                <wp:simplePos x="0" y="0"/>
                <wp:positionH relativeFrom="page">
                  <wp:posOffset>579120</wp:posOffset>
                </wp:positionH>
                <wp:positionV relativeFrom="page">
                  <wp:posOffset>2174240</wp:posOffset>
                </wp:positionV>
                <wp:extent cx="1529715" cy="6215380"/>
                <wp:effectExtent l="0" t="0" r="0" b="0"/>
                <wp:wrapNone/>
                <wp:docPr id="1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621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President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KEN RIZZUTO</w:t>
                            </w:r>
                          </w:p>
                          <w:p w:rsidR="00BD5EAE" w:rsidRPr="00061C12" w:rsidRDefault="00AD22C6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iHeart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Media,</w:t>
                            </w:r>
                            <w:r w:rsidR="00BD5EAE"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Inc.</w:t>
                            </w:r>
                          </w:p>
                          <w:p w:rsidR="00BD5EAE" w:rsidRPr="00061C12" w:rsidRDefault="0019783F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hyperlink r:id="rId13" w:history="1">
                              <w:r w:rsidR="00BD5EAE" w:rsidRPr="00331677">
                                <w:rPr>
                                  <w:rFonts w:cs="Arial"/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kenrizzuto@</w:t>
                              </w:r>
                              <w:r w:rsidR="00AD22C6">
                                <w:rPr>
                                  <w:rFonts w:cs="Arial"/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iHeartMedia</w:t>
                              </w:r>
                              <w:r w:rsidR="00BD5EAE" w:rsidRPr="00331677">
                                <w:rPr>
                                  <w:rFonts w:cs="Arial"/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.com</w:t>
                              </w:r>
                            </w:hyperlink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832-3605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Vice-President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DEBRA STREETER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SWRI</w:t>
                            </w:r>
                          </w:p>
                          <w:p w:rsidR="00BD5EAE" w:rsidRPr="009D4BAF" w:rsidRDefault="0019783F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4" w:history="1">
                              <w:r w:rsidR="00E36D58" w:rsidRPr="009D4BAF">
                                <w:rPr>
                                  <w:rStyle w:val="Hyperlink"/>
                                  <w:rFonts w:cs="Arial"/>
                                  <w:color w:val="auto"/>
                                  <w:sz w:val="14"/>
                                  <w:szCs w:val="14"/>
                                </w:rPr>
                                <w:t>debra.streeter@swri.org</w:t>
                              </w:r>
                            </w:hyperlink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522-6879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Treasurer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KAREN D. WALLECK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bookmarkStart w:id="0" w:name="OLE_LINK3"/>
                            <w:bookmarkStart w:id="1" w:name="OLE_LINK4"/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Tesoro Companies, Inc.</w:t>
                            </w:r>
                          </w:p>
                          <w:bookmarkEnd w:id="0"/>
                          <w:bookmarkEnd w:id="1"/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fldChar w:fldCharType="begin"/>
                            </w: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instrText xml:space="preserve"> HYPERLINK "mailto:Karen.D.Walleck@tsocorp.com" </w:instrText>
                            </w: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fldChar w:fldCharType="separate"/>
                            </w:r>
                            <w:r w:rsidRPr="00331677">
                              <w:rPr>
                                <w:rFonts w:cs="Arial"/>
                                <w:sz w:val="14"/>
                                <w:szCs w:val="14"/>
                                <w:u w:val="single"/>
                              </w:rPr>
                              <w:t>Karen.D.Walleck@tsocorp.com</w:t>
                            </w: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fldChar w:fldCharType="end"/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(210) 626-6811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JESSE CASTILLEJA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HEB Risk Solutions</w:t>
                            </w:r>
                          </w:p>
                          <w:p w:rsidR="00BD5EAE" w:rsidRPr="00061C12" w:rsidRDefault="0019783F" w:rsidP="00061C12">
                            <w:pPr>
                              <w:ind w:left="270"/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5" w:history="1">
                              <w:r w:rsidR="00BD5EAE" w:rsidRPr="00331677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castilleja.jesse@heb.com</w:t>
                              </w:r>
                            </w:hyperlink>
                          </w:p>
                          <w:p w:rsidR="00BD5EAE" w:rsidRPr="00061C12" w:rsidRDefault="00BF1F05" w:rsidP="00BF1F05">
                            <w:pPr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                            </w:t>
                            </w:r>
                            <w:r w:rsidR="00BD5EAE"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938-4934</w:t>
                            </w:r>
                          </w:p>
                          <w:p w:rsidR="00BD5EAE" w:rsidRPr="00061C12" w:rsidRDefault="00BD5EAE" w:rsidP="00061C12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Programs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JOSEPH DELEON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HEB Risk Solutions</w:t>
                            </w:r>
                          </w:p>
                          <w:p w:rsidR="00BD5EAE" w:rsidRPr="00061C12" w:rsidRDefault="0019783F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6" w:history="1">
                              <w:r w:rsidR="00BD5EAE" w:rsidRPr="00331677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Deleon.Joseph.D@heb.com</w:t>
                              </w:r>
                            </w:hyperlink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938-4929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numPr>
                                <w:ilvl w:val="0"/>
                                <w:numId w:val="1"/>
                              </w:num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 xml:space="preserve"> Director/ Chapter Delegate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DEBBIE REAL</w:t>
                            </w:r>
                          </w:p>
                          <w:p w:rsidR="00BD5EAE" w:rsidRPr="00061C12" w:rsidRDefault="0019783F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7" w:history="1">
                              <w:r w:rsidR="00BD5EAE" w:rsidRPr="00331677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Dreal1971@gmail.com</w:t>
                              </w:r>
                            </w:hyperlink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488-0569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Director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GREG BRANDON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Valero Energy Corporation</w:t>
                            </w:r>
                          </w:p>
                          <w:p w:rsidR="00BD5EAE" w:rsidRPr="00061C12" w:rsidRDefault="0019783F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18" w:history="1">
                              <w:r w:rsidR="00BD5EAE" w:rsidRPr="00331677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greg.brandon@valero.com</w:t>
                              </w:r>
                            </w:hyperlink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345-5251</w:t>
                            </w: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BD5EAE" w:rsidRPr="00061C1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Director</w:t>
                            </w:r>
                          </w:p>
                          <w:p w:rsidR="00BD5EAE" w:rsidRPr="00061C1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JOANNE BELISLE, ARM, CRIS</w:t>
                            </w:r>
                          </w:p>
                          <w:p w:rsidR="00BD5EAE" w:rsidRPr="00061C12" w:rsidRDefault="00512FF1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Acelity</w:t>
                            </w:r>
                            <w:proofErr w:type="spellEnd"/>
                          </w:p>
                          <w:p w:rsidR="00BD5EAE" w:rsidRPr="007E0BC2" w:rsidRDefault="0019783F" w:rsidP="00061C12">
                            <w:pPr>
                              <w:jc w:val="right"/>
                              <w:rPr>
                                <w:rFonts w:eastAsia="Calibri" w:cs="Arial"/>
                                <w:sz w:val="14"/>
                                <w:szCs w:val="14"/>
                              </w:rPr>
                            </w:pPr>
                            <w:hyperlink r:id="rId19" w:history="1">
                              <w:r w:rsidR="00512FF1" w:rsidRPr="00692285">
                                <w:rPr>
                                  <w:rStyle w:val="Hyperlink"/>
                                  <w:rFonts w:eastAsia="Calibri" w:cs="Arial"/>
                                  <w:sz w:val="14"/>
                                  <w:szCs w:val="14"/>
                                </w:rPr>
                                <w:t>Joanne.Belisle@acelity.com</w:t>
                              </w:r>
                            </w:hyperlink>
                          </w:p>
                          <w:p w:rsidR="00BD5EAE" w:rsidRPr="007E0BC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E0BC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255-6728</w:t>
                            </w:r>
                          </w:p>
                          <w:p w:rsidR="00BD5EAE" w:rsidRPr="007E0BC2" w:rsidRDefault="00BD5EAE" w:rsidP="00061C12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:rsidR="00BD5EAE" w:rsidRPr="007E0BC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E0BC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Director</w:t>
                            </w:r>
                          </w:p>
                          <w:p w:rsidR="00BD5EAE" w:rsidRPr="007E0BC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E0BC2">
                              <w:rPr>
                                <w:rFonts w:cs="Arial"/>
                                <w:sz w:val="14"/>
                                <w:szCs w:val="14"/>
                              </w:rPr>
                              <w:t>ERIK M. LUIS</w:t>
                            </w:r>
                          </w:p>
                          <w:p w:rsidR="00BD5EAE" w:rsidRPr="007E0BC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E0BC2">
                              <w:rPr>
                                <w:rFonts w:cs="Arial"/>
                                <w:sz w:val="14"/>
                                <w:szCs w:val="14"/>
                              </w:rPr>
                              <w:t>USAA</w:t>
                            </w:r>
                          </w:p>
                          <w:p w:rsidR="00BD5EAE" w:rsidRPr="007E0BC2" w:rsidRDefault="0019783F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20" w:history="1">
                              <w:r w:rsidR="00BD5EAE" w:rsidRPr="007E0BC2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erik.luis@usaa.com</w:t>
                              </w:r>
                            </w:hyperlink>
                          </w:p>
                          <w:p w:rsidR="00BD5EAE" w:rsidRPr="007E0BC2" w:rsidRDefault="00BD5EAE" w:rsidP="00061C12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7E0BC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287-3148</w:t>
                            </w:r>
                          </w:p>
                          <w:p w:rsidR="00BD5EAE" w:rsidRPr="00331677" w:rsidRDefault="00BD5EAE" w:rsidP="00061C12">
                            <w:pPr>
                              <w:pStyle w:val="BodyTextIndent"/>
                              <w:spacing w:line="220" w:lineRule="exact"/>
                              <w:rPr>
                                <w:szCs w:val="18"/>
                              </w:rPr>
                            </w:pPr>
                            <w:r w:rsidRPr="00331677">
                              <w:rPr>
                                <w:rFonts w:cs="Arial"/>
                                <w:sz w:val="24"/>
                                <w:lang w:val="fr-FR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margin-left:45.6pt;margin-top:171.2pt;width:120.45pt;height:489.4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k+uw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" o:allowincell="f" filled="f" stroked="f">
                <v:textbox>
                  <w:txbxContent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President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KEN RIZZUTO</w:t>
                      </w:r>
                    </w:p>
                    <w:p w:rsidR="00BD5EAE" w:rsidRPr="00061C12" w:rsidRDefault="00AD22C6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sz w:val="14"/>
                          <w:szCs w:val="14"/>
                        </w:rPr>
                        <w:t>iHeart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sz w:val="14"/>
                          <w:szCs w:val="14"/>
                        </w:rPr>
                        <w:t xml:space="preserve"> Media,</w:t>
                      </w:r>
                      <w:r w:rsidR="00BD5EAE" w:rsidRPr="00061C12">
                        <w:rPr>
                          <w:rFonts w:cs="Arial"/>
                          <w:sz w:val="14"/>
                          <w:szCs w:val="14"/>
                        </w:rPr>
                        <w:t xml:space="preserve"> Inc.</w:t>
                      </w:r>
                    </w:p>
                    <w:p w:rsidR="00BD5EAE" w:rsidRPr="00061C12" w:rsidRDefault="000E5E35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hyperlink r:id="rId21" w:history="1">
                        <w:r w:rsidR="00BD5EAE" w:rsidRPr="00331677">
                          <w:rPr>
                            <w:rFonts w:cs="Arial"/>
                            <w:b/>
                            <w:sz w:val="14"/>
                            <w:szCs w:val="14"/>
                            <w:u w:val="single"/>
                          </w:rPr>
                          <w:t>kenrizzuto@</w:t>
                        </w:r>
                        <w:r w:rsidR="00AD22C6">
                          <w:rPr>
                            <w:rFonts w:cs="Arial"/>
                            <w:b/>
                            <w:sz w:val="14"/>
                            <w:szCs w:val="14"/>
                            <w:u w:val="single"/>
                          </w:rPr>
                          <w:t>iHeartMedia</w:t>
                        </w:r>
                        <w:r w:rsidR="00BD5EAE" w:rsidRPr="00331677">
                          <w:rPr>
                            <w:rFonts w:cs="Arial"/>
                            <w:b/>
                            <w:sz w:val="14"/>
                            <w:szCs w:val="14"/>
                            <w:u w:val="single"/>
                          </w:rPr>
                          <w:t>.com</w:t>
                        </w:r>
                      </w:hyperlink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832-3605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Vice-President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DEBRA STREETER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SWRI</w:t>
                      </w:r>
                    </w:p>
                    <w:p w:rsidR="00BD5EAE" w:rsidRPr="009D4BAF" w:rsidRDefault="000E5E35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2" w:history="1">
                        <w:r w:rsidR="00E36D58" w:rsidRPr="009D4BAF">
                          <w:rPr>
                            <w:rStyle w:val="Hyperlink"/>
                            <w:rFonts w:cs="Arial"/>
                            <w:color w:val="auto"/>
                            <w:sz w:val="14"/>
                            <w:szCs w:val="14"/>
                          </w:rPr>
                          <w:t>debra.streeter@swri.org</w:t>
                        </w:r>
                      </w:hyperlink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522-6879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Treasurer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KAREN D. WALLECK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bookmarkStart w:id="2" w:name="OLE_LINK3"/>
                      <w:bookmarkStart w:id="3" w:name="OLE_LINK4"/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Tesoro Companies, Inc.</w:t>
                      </w:r>
                    </w:p>
                    <w:bookmarkEnd w:id="2"/>
                    <w:bookmarkEnd w:id="3"/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fldChar w:fldCharType="begin"/>
                      </w: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instrText xml:space="preserve"> HYPERLINK "mailto:Karen.D.Walleck@tsocorp.com" </w:instrText>
                      </w: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fldChar w:fldCharType="separate"/>
                      </w:r>
                      <w:r w:rsidRPr="00331677">
                        <w:rPr>
                          <w:rFonts w:cs="Arial"/>
                          <w:sz w:val="14"/>
                          <w:szCs w:val="14"/>
                          <w:u w:val="single"/>
                        </w:rPr>
                        <w:t>Karen.D.Walleck@tsocorp.com</w:t>
                      </w: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fldChar w:fldCharType="end"/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 xml:space="preserve"> (210) 626-6811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Secretary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JESSE CASTILLEJA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HEB Risk Solutions</w:t>
                      </w:r>
                    </w:p>
                    <w:p w:rsidR="00BD5EAE" w:rsidRPr="00061C12" w:rsidRDefault="000E5E35" w:rsidP="00061C12">
                      <w:pPr>
                        <w:ind w:left="270"/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3" w:history="1">
                        <w:r w:rsidR="00BD5EAE" w:rsidRPr="00331677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castilleja.jesse@heb.com</w:t>
                        </w:r>
                      </w:hyperlink>
                    </w:p>
                    <w:p w:rsidR="00BD5EAE" w:rsidRPr="00061C12" w:rsidRDefault="00BF1F05" w:rsidP="00BF1F05">
                      <w:pPr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 xml:space="preserve">                             </w:t>
                      </w:r>
                      <w:r w:rsidR="00BD5EAE" w:rsidRPr="00061C12">
                        <w:rPr>
                          <w:rFonts w:cs="Arial"/>
                          <w:sz w:val="14"/>
                          <w:szCs w:val="14"/>
                        </w:rPr>
                        <w:t>(210) 938-4934</w:t>
                      </w:r>
                    </w:p>
                    <w:p w:rsidR="00BD5EAE" w:rsidRPr="00061C12" w:rsidRDefault="00BD5EAE" w:rsidP="00061C12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Programs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JOSEPH DELEON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HEB Risk Solutions</w:t>
                      </w:r>
                    </w:p>
                    <w:p w:rsidR="00BD5EAE" w:rsidRPr="00061C12" w:rsidRDefault="000E5E35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4" w:history="1">
                        <w:r w:rsidR="00BD5EAE" w:rsidRPr="00331677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Deleon.Joseph.D@heb.com</w:t>
                        </w:r>
                      </w:hyperlink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938-4929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numPr>
                          <w:ilvl w:val="0"/>
                          <w:numId w:val="1"/>
                        </w:num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 xml:space="preserve"> Director/ Chapter Delegate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DEBBIE REAL</w:t>
                      </w:r>
                    </w:p>
                    <w:p w:rsidR="00BD5EAE" w:rsidRPr="00061C12" w:rsidRDefault="000E5E35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5" w:history="1">
                        <w:r w:rsidR="00BD5EAE" w:rsidRPr="00331677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Dreal1971@gmail.com</w:t>
                        </w:r>
                      </w:hyperlink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488-0569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Director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GREG BRANDON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Valero Energy Corporation</w:t>
                      </w:r>
                    </w:p>
                    <w:p w:rsidR="00BD5EAE" w:rsidRPr="00061C12" w:rsidRDefault="000E5E35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6" w:history="1">
                        <w:r w:rsidR="00BD5EAE" w:rsidRPr="00331677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greg.brandon@valero.com</w:t>
                        </w:r>
                      </w:hyperlink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345-5251</w:t>
                      </w: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</w:p>
                    <w:p w:rsidR="00BD5EAE" w:rsidRPr="00061C1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Director</w:t>
                      </w:r>
                    </w:p>
                    <w:p w:rsidR="00BD5EAE" w:rsidRPr="00061C1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JOANNE BELISLE, ARM, CRIS</w:t>
                      </w:r>
                    </w:p>
                    <w:p w:rsidR="00BD5EAE" w:rsidRPr="00061C12" w:rsidRDefault="00512FF1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cs="Arial"/>
                          <w:sz w:val="14"/>
                          <w:szCs w:val="14"/>
                        </w:rPr>
                        <w:t>Acelity</w:t>
                      </w:r>
                      <w:proofErr w:type="spellEnd"/>
                    </w:p>
                    <w:p w:rsidR="00BD5EAE" w:rsidRPr="007E0BC2" w:rsidRDefault="000E5E35" w:rsidP="00061C12">
                      <w:pPr>
                        <w:jc w:val="right"/>
                        <w:rPr>
                          <w:rFonts w:eastAsia="Calibri" w:cs="Arial"/>
                          <w:sz w:val="14"/>
                          <w:szCs w:val="14"/>
                        </w:rPr>
                      </w:pPr>
                      <w:hyperlink r:id="rId27" w:history="1">
                        <w:r w:rsidR="00512FF1" w:rsidRPr="00692285">
                          <w:rPr>
                            <w:rStyle w:val="Hyperlink"/>
                            <w:rFonts w:eastAsia="Calibri" w:cs="Arial"/>
                            <w:sz w:val="14"/>
                            <w:szCs w:val="14"/>
                          </w:rPr>
                          <w:t>Joanne.Belisle@acelity.com</w:t>
                        </w:r>
                      </w:hyperlink>
                    </w:p>
                    <w:p w:rsidR="00BD5EAE" w:rsidRPr="007E0BC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E0BC2">
                        <w:rPr>
                          <w:rFonts w:cs="Arial"/>
                          <w:sz w:val="14"/>
                          <w:szCs w:val="14"/>
                        </w:rPr>
                        <w:t>(210) 255-6728</w:t>
                      </w:r>
                    </w:p>
                    <w:p w:rsidR="00BD5EAE" w:rsidRPr="007E0BC2" w:rsidRDefault="00BD5EAE" w:rsidP="00061C12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:rsidR="00BD5EAE" w:rsidRPr="007E0BC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7E0BC2">
                        <w:rPr>
                          <w:rFonts w:cs="Arial"/>
                          <w:b/>
                          <w:sz w:val="14"/>
                          <w:szCs w:val="14"/>
                        </w:rPr>
                        <w:t>Director</w:t>
                      </w:r>
                    </w:p>
                    <w:p w:rsidR="00BD5EAE" w:rsidRPr="007E0BC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E0BC2">
                        <w:rPr>
                          <w:rFonts w:cs="Arial"/>
                          <w:sz w:val="14"/>
                          <w:szCs w:val="14"/>
                        </w:rPr>
                        <w:t>ERIK M. LUIS</w:t>
                      </w:r>
                    </w:p>
                    <w:p w:rsidR="00BD5EAE" w:rsidRPr="007E0BC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E0BC2">
                        <w:rPr>
                          <w:rFonts w:cs="Arial"/>
                          <w:sz w:val="14"/>
                          <w:szCs w:val="14"/>
                        </w:rPr>
                        <w:t>USAA</w:t>
                      </w:r>
                    </w:p>
                    <w:p w:rsidR="00BD5EAE" w:rsidRPr="007E0BC2" w:rsidRDefault="000E5E35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28" w:history="1">
                        <w:r w:rsidR="00BD5EAE" w:rsidRPr="007E0BC2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erik.luis@usaa.com</w:t>
                        </w:r>
                      </w:hyperlink>
                    </w:p>
                    <w:p w:rsidR="00BD5EAE" w:rsidRPr="007E0BC2" w:rsidRDefault="00BD5EAE" w:rsidP="00061C12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7E0BC2">
                        <w:rPr>
                          <w:rFonts w:cs="Arial"/>
                          <w:sz w:val="14"/>
                          <w:szCs w:val="14"/>
                        </w:rPr>
                        <w:t>(210) 287-3148</w:t>
                      </w:r>
                    </w:p>
                    <w:p w:rsidR="00BD5EAE" w:rsidRPr="00331677" w:rsidRDefault="00BD5EAE" w:rsidP="00061C12">
                      <w:pPr>
                        <w:pStyle w:val="BodyTextIndent"/>
                        <w:spacing w:line="220" w:lineRule="exact"/>
                        <w:rPr>
                          <w:szCs w:val="18"/>
                        </w:rPr>
                      </w:pPr>
                      <w:r w:rsidRPr="00331677">
                        <w:rPr>
                          <w:rFonts w:cs="Arial"/>
                          <w:sz w:val="24"/>
                          <w:lang w:val="fr-FR"/>
                        </w:rPr>
                        <w:b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1C12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0" allowOverlap="1" wp14:anchorId="208217F7" wp14:editId="39DE30ED">
                <wp:simplePos x="0" y="0"/>
                <wp:positionH relativeFrom="page">
                  <wp:posOffset>2451735</wp:posOffset>
                </wp:positionH>
                <wp:positionV relativeFrom="page">
                  <wp:posOffset>2059940</wp:posOffset>
                </wp:positionV>
                <wp:extent cx="4800600" cy="342900"/>
                <wp:effectExtent l="0" t="0" r="0" b="0"/>
                <wp:wrapNone/>
                <wp:docPr id="1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Default="00BD5E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193.05pt;margin-top:162.2pt;width:378pt;height:27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QZsQIAALM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" o:allowincell="f" filled="f" stroked="f">
                <v:textbox inset="0,0,0,0">
                  <w:txbxContent>
                    <w:p w:rsidR="00BD5EAE" w:rsidRDefault="00BD5EAE"/>
                  </w:txbxContent>
                </v:textbox>
                <w10:wrap anchorx="page" anchory="page"/>
              </v:shape>
            </w:pict>
          </mc:Fallback>
        </mc:AlternateContent>
      </w:r>
      <w:r w:rsidR="00061C12"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1D28915F" wp14:editId="385D9AE4">
                <wp:simplePos x="0" y="0"/>
                <wp:positionH relativeFrom="page">
                  <wp:posOffset>622935</wp:posOffset>
                </wp:positionH>
                <wp:positionV relativeFrom="page">
                  <wp:posOffset>447040</wp:posOffset>
                </wp:positionV>
                <wp:extent cx="1485900" cy="9156700"/>
                <wp:effectExtent l="0" t="0" r="0" b="6350"/>
                <wp:wrapNone/>
                <wp:docPr id="110" name="DOM 1" descr="Green design rectang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56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66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1" o:spid="_x0000_s1026" alt="Green design rectangle" style="position:absolute;margin-left:49.05pt;margin-top:35.2pt;width:117pt;height:721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" o:allowincell="f" fillcolor="#1f497d [3215]" stroked="f">
                <v:fill opacity="43176f"/>
                <w10:wrap anchorx="page" anchory="page"/>
              </v:rect>
            </w:pict>
          </mc:Fallback>
        </mc:AlternateContent>
      </w:r>
      <w:r w:rsidR="00E841AB">
        <w:rPr>
          <w:noProof/>
        </w:rPr>
        <w:br w:type="page"/>
      </w:r>
    </w:p>
    <w:p w:rsidR="00B273CE" w:rsidRDefault="00A65C04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7F367D7D" wp14:editId="68792E33">
                <wp:simplePos x="0" y="0"/>
                <wp:positionH relativeFrom="page">
                  <wp:posOffset>2506980</wp:posOffset>
                </wp:positionH>
                <wp:positionV relativeFrom="page">
                  <wp:posOffset>1310640</wp:posOffset>
                </wp:positionV>
                <wp:extent cx="1866900" cy="1287780"/>
                <wp:effectExtent l="0" t="0" r="0" b="7620"/>
                <wp:wrapNone/>
                <wp:docPr id="10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3CC3" w:rsidRDefault="00B06CD5" w:rsidP="007F371F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  <w:r>
                              <w:rPr>
                                <w:bCs/>
                                <w:lang w:val="en"/>
                              </w:rPr>
                              <w:t xml:space="preserve">Registration for the 2015 Annual Conference has opened up.  If you plan on going, be sure to register and lock down your </w:t>
                            </w:r>
                            <w:r w:rsidR="00316CA9">
                              <w:rPr>
                                <w:bCs/>
                                <w:lang w:val="en"/>
                              </w:rPr>
                              <w:t xml:space="preserve">preferred </w:t>
                            </w:r>
                            <w:r>
                              <w:rPr>
                                <w:bCs/>
                                <w:lang w:val="en"/>
                              </w:rPr>
                              <w:t xml:space="preserve">hotel </w:t>
                            </w:r>
                            <w:proofErr w:type="gramStart"/>
                            <w:r>
                              <w:rPr>
                                <w:bCs/>
                                <w:lang w:val="en"/>
                              </w:rPr>
                              <w:t>asap</w:t>
                            </w:r>
                            <w:proofErr w:type="gramEnd"/>
                            <w:r>
                              <w:rPr>
                                <w:bCs/>
                                <w:lang w:val="en"/>
                              </w:rPr>
                              <w:t>.</w:t>
                            </w:r>
                            <w:r w:rsidR="00231607">
                              <w:rPr>
                                <w:bCs/>
                                <w:lang w:val="en"/>
                              </w:rPr>
                              <w:t xml:space="preserve">  </w:t>
                            </w:r>
                            <w:r w:rsidR="002911BE">
                              <w:rPr>
                                <w:bCs/>
                                <w:lang w:val="en"/>
                              </w:rPr>
                              <w:t>You must register first to secure your hotel.</w:t>
                            </w:r>
                            <w:r w:rsidR="00A65C04">
                              <w:rPr>
                                <w:bCs/>
                                <w:lang w:val="en"/>
                              </w:rPr>
                              <w:t xml:space="preserve"> </w:t>
                            </w:r>
                          </w:p>
                          <w:p w:rsidR="00B11AEC" w:rsidRDefault="00B11AEC" w:rsidP="007F371F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B11AEC" w:rsidRDefault="00B11AEC" w:rsidP="007F371F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B11AEC" w:rsidRDefault="00B11AEC" w:rsidP="007F371F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B11AEC" w:rsidRDefault="00B11AEC" w:rsidP="007F371F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0" type="#_x0000_t202" style="position:absolute;margin-left:197.4pt;margin-top:103.2pt;width:147pt;height:101.4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" o:allowincell="f" filled="f" stroked="f">
                <v:textbox inset="0,0,0,0">
                  <w:txbxContent>
                    <w:p w:rsidR="00EF3CC3" w:rsidRDefault="00B06CD5" w:rsidP="007F371F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  <w:r>
                        <w:rPr>
                          <w:bCs/>
                          <w:lang w:val="en"/>
                        </w:rPr>
                        <w:t xml:space="preserve">Registration for the 2015 Annual Conference has opened up.  If you plan on going, be sure to register and lock down your </w:t>
                      </w:r>
                      <w:r w:rsidR="00316CA9">
                        <w:rPr>
                          <w:bCs/>
                          <w:lang w:val="en"/>
                        </w:rPr>
                        <w:t xml:space="preserve">preferred </w:t>
                      </w:r>
                      <w:r>
                        <w:rPr>
                          <w:bCs/>
                          <w:lang w:val="en"/>
                        </w:rPr>
                        <w:t xml:space="preserve">hotel </w:t>
                      </w:r>
                      <w:proofErr w:type="gramStart"/>
                      <w:r>
                        <w:rPr>
                          <w:bCs/>
                          <w:lang w:val="en"/>
                        </w:rPr>
                        <w:t>asap</w:t>
                      </w:r>
                      <w:proofErr w:type="gramEnd"/>
                      <w:r>
                        <w:rPr>
                          <w:bCs/>
                          <w:lang w:val="en"/>
                        </w:rPr>
                        <w:t>.</w:t>
                      </w:r>
                      <w:r w:rsidR="00231607">
                        <w:rPr>
                          <w:bCs/>
                          <w:lang w:val="en"/>
                        </w:rPr>
                        <w:t xml:space="preserve">  </w:t>
                      </w:r>
                      <w:r w:rsidR="002911BE">
                        <w:rPr>
                          <w:bCs/>
                          <w:lang w:val="en"/>
                        </w:rPr>
                        <w:t>You must register first to secure your hotel.</w:t>
                      </w:r>
                      <w:r w:rsidR="00A65C04">
                        <w:rPr>
                          <w:bCs/>
                          <w:lang w:val="en"/>
                        </w:rPr>
                        <w:t xml:space="preserve"> </w:t>
                      </w:r>
                    </w:p>
                    <w:p w:rsidR="00B11AEC" w:rsidRDefault="00B11AEC" w:rsidP="007F371F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B11AEC" w:rsidRDefault="00B11AEC" w:rsidP="007F371F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B11AEC" w:rsidRDefault="00B11AEC" w:rsidP="007F371F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B11AEC" w:rsidRDefault="00B11AEC" w:rsidP="007F371F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5C04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0" allowOverlap="1" wp14:anchorId="1135C463" wp14:editId="56BBD711">
                <wp:simplePos x="0" y="0"/>
                <wp:positionH relativeFrom="page">
                  <wp:posOffset>4564380</wp:posOffset>
                </wp:positionH>
                <wp:positionV relativeFrom="page">
                  <wp:posOffset>1310640</wp:posOffset>
                </wp:positionV>
                <wp:extent cx="1866900" cy="906780"/>
                <wp:effectExtent l="0" t="0" r="0" b="7620"/>
                <wp:wrapNone/>
                <wp:docPr id="1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C04" w:rsidRP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  <w:r w:rsidRPr="00A65C04">
                              <w:rPr>
                                <w:bCs/>
                                <w:lang w:val="en"/>
                              </w:rPr>
                              <w:t>I look for</w:t>
                            </w:r>
                            <w:r>
                              <w:rPr>
                                <w:bCs/>
                                <w:lang w:val="en"/>
                              </w:rPr>
                              <w:t>w</w:t>
                            </w:r>
                            <w:r w:rsidRPr="00A65C04">
                              <w:rPr>
                                <w:bCs/>
                                <w:lang w:val="en"/>
                              </w:rPr>
                              <w:t>ard to seeing you there!</w:t>
                            </w:r>
                          </w:p>
                          <w:p w:rsid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  <w:p w:rsidR="00A65C04" w:rsidRDefault="00A65C04" w:rsidP="00A65C04">
                            <w:pPr>
                              <w:pStyle w:val="BodyText"/>
                              <w:rPr>
                                <w:bCs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59.4pt;margin-top:103.2pt;width:147pt;height:71.4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Disg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" o:allowincell="f" filled="f" stroked="f">
                <v:textbox inset="0,0,0,0">
                  <w:txbxContent>
                    <w:p w:rsidR="00A65C04" w:rsidRP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  <w:r w:rsidRPr="00A65C04">
                        <w:rPr>
                          <w:bCs/>
                          <w:lang w:val="en"/>
                        </w:rPr>
                        <w:t>I look for</w:t>
                      </w:r>
                      <w:r>
                        <w:rPr>
                          <w:bCs/>
                          <w:lang w:val="en"/>
                        </w:rPr>
                        <w:t>w</w:t>
                      </w:r>
                      <w:r w:rsidRPr="00A65C04">
                        <w:rPr>
                          <w:bCs/>
                          <w:lang w:val="en"/>
                        </w:rPr>
                        <w:t>ard to seeing you there!</w:t>
                      </w:r>
                    </w:p>
                    <w:p w:rsid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  <w:p w:rsidR="00A65C04" w:rsidRDefault="00A65C04" w:rsidP="00A65C04">
                      <w:pPr>
                        <w:pStyle w:val="BodyText"/>
                        <w:rPr>
                          <w:bCs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1DC9">
        <w:rPr>
          <w:noProof/>
        </w:rPr>
        <w:t xml:space="preserve">     </w:t>
      </w:r>
      <w:r w:rsidR="00BA1DC9">
        <w:rPr>
          <w:noProof/>
        </w:rPr>
        <w:drawing>
          <wp:inline distT="0" distB="0" distL="0" distR="0" wp14:anchorId="50962D05" wp14:editId="2C49EC70">
            <wp:extent cx="1394460" cy="522923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 RIMS Logo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52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309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2B005370" wp14:editId="468DC5DB">
                <wp:simplePos x="0" y="0"/>
                <wp:positionH relativeFrom="page">
                  <wp:posOffset>2506980</wp:posOffset>
                </wp:positionH>
                <wp:positionV relativeFrom="page">
                  <wp:posOffset>807720</wp:posOffset>
                </wp:positionV>
                <wp:extent cx="4800600" cy="457200"/>
                <wp:effectExtent l="0" t="0" r="0" b="0"/>
                <wp:wrapNone/>
                <wp:docPr id="9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891C54" w:rsidRDefault="004B1A86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"/>
                              </w:rPr>
                              <w:t>RIMS New</w:t>
                            </w:r>
                            <w:r w:rsidR="00E67039">
                              <w:rPr>
                                <w:color w:val="auto"/>
                                <w:lang w:val="en"/>
                              </w:rPr>
                              <w:t xml:space="preserve"> </w:t>
                            </w:r>
                            <w:proofErr w:type="gramStart"/>
                            <w:r w:rsidR="00E67039">
                              <w:rPr>
                                <w:color w:val="auto"/>
                                <w:lang w:val="en"/>
                              </w:rPr>
                              <w:t>Orleans</w:t>
                            </w:r>
                            <w:r w:rsidR="00B06CD5">
                              <w:rPr>
                                <w:color w:val="auto"/>
                                <w:lang w:val="en"/>
                              </w:rPr>
                              <w:t xml:space="preserve">  April</w:t>
                            </w:r>
                            <w:proofErr w:type="gramEnd"/>
                            <w:r w:rsidR="00B06CD5">
                              <w:rPr>
                                <w:color w:val="auto"/>
                                <w:lang w:val="en"/>
                              </w:rPr>
                              <w:t xml:space="preserve"> 26-29, 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2" type="#_x0000_t202" style="position:absolute;margin-left:197.4pt;margin-top:63.6pt;width:378pt;height:36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" o:allowincell="f" filled="f" stroked="f">
                <v:textbox inset="0,0,0,0">
                  <w:txbxContent>
                    <w:p w:rsidR="00BD5EAE" w:rsidRPr="00891C54" w:rsidRDefault="004B1A86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"/>
                        </w:rPr>
                        <w:t>RIMS New</w:t>
                      </w:r>
                      <w:r w:rsidR="00E67039">
                        <w:rPr>
                          <w:color w:val="auto"/>
                          <w:lang w:val="en"/>
                        </w:rPr>
                        <w:t xml:space="preserve"> </w:t>
                      </w:r>
                      <w:proofErr w:type="gramStart"/>
                      <w:r w:rsidR="00E67039">
                        <w:rPr>
                          <w:color w:val="auto"/>
                          <w:lang w:val="en"/>
                        </w:rPr>
                        <w:t>Orleans</w:t>
                      </w:r>
                      <w:r w:rsidR="00B06CD5">
                        <w:rPr>
                          <w:color w:val="auto"/>
                          <w:lang w:val="en"/>
                        </w:rPr>
                        <w:t xml:space="preserve">  April</w:t>
                      </w:r>
                      <w:proofErr w:type="gramEnd"/>
                      <w:r w:rsidR="00B06CD5">
                        <w:rPr>
                          <w:color w:val="auto"/>
                          <w:lang w:val="en"/>
                        </w:rPr>
                        <w:t xml:space="preserve"> 26-29, 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73CE" w:rsidRDefault="00B273CE">
      <w:pPr>
        <w:rPr>
          <w:noProof/>
        </w:rPr>
      </w:pPr>
    </w:p>
    <w:p w:rsidR="00B273CE" w:rsidRDefault="00B06CD5">
      <w:pPr>
        <w:rPr>
          <w:noProof/>
        </w:rPr>
      </w:pPr>
      <w:r>
        <w:rPr>
          <w:noProof/>
        </w:rPr>
        <w:drawing>
          <wp:inline distT="0" distB="0" distL="0" distR="0" wp14:anchorId="47EC380D" wp14:editId="4C2F2E3A">
            <wp:extent cx="1661390" cy="383781"/>
            <wp:effectExtent l="0" t="0" r="0" b="0"/>
            <wp:docPr id="28" name="headerfullbannerlogoImg" descr="RIMS '15 - New Orleans, LA - April 26-29,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fullbannerlogoImg" descr="RIMS '15 - New Orleans, LA - April 26-29, 20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90" cy="38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CE" w:rsidRDefault="006D1CC4">
      <w:pPr>
        <w:rPr>
          <w:noProof/>
        </w:rPr>
      </w:pPr>
      <w:r>
        <w:rPr>
          <w:noProof/>
        </w:rPr>
        <w:t xml:space="preserve">     </w:t>
      </w:r>
    </w:p>
    <w:p w:rsidR="00231607" w:rsidRDefault="00231607">
      <w:pPr>
        <w:rPr>
          <w:noProof/>
        </w:rPr>
      </w:pPr>
    </w:p>
    <w:p w:rsidR="00231607" w:rsidRDefault="00231607">
      <w:pPr>
        <w:rPr>
          <w:noProof/>
        </w:rPr>
      </w:pPr>
    </w:p>
    <w:p w:rsidR="00231607" w:rsidRDefault="0023160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 wp14:anchorId="7BE97736" wp14:editId="468F531E">
                <wp:simplePos x="0" y="0"/>
                <wp:positionH relativeFrom="page">
                  <wp:posOffset>2506980</wp:posOffset>
                </wp:positionH>
                <wp:positionV relativeFrom="page">
                  <wp:posOffset>2598420</wp:posOffset>
                </wp:positionV>
                <wp:extent cx="4800600" cy="525780"/>
                <wp:effectExtent l="0" t="0" r="0" b="762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891C54" w:rsidRDefault="00231607" w:rsidP="0000567F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"/>
                              </w:rPr>
                              <w:t xml:space="preserve">Chapter </w:t>
                            </w:r>
                            <w:r w:rsidR="00D15335">
                              <w:rPr>
                                <w:color w:val="auto"/>
                                <w:lang w:val="en"/>
                              </w:rPr>
                              <w:t xml:space="preserve">Holiday Party </w:t>
                            </w:r>
                            <w:r w:rsidR="003E687C">
                              <w:rPr>
                                <w:color w:val="auto"/>
                                <w:lang w:val="en"/>
                              </w:rPr>
                              <w:t>Friday, December 19</w:t>
                            </w:r>
                            <w:r w:rsidR="003E687C" w:rsidRPr="003E687C">
                              <w:rPr>
                                <w:color w:val="auto"/>
                                <w:vertAlign w:val="superscript"/>
                                <w:lang w:val="en"/>
                              </w:rPr>
                              <w:t>th</w:t>
                            </w:r>
                            <w:r w:rsidR="000603D3">
                              <w:rPr>
                                <w:color w:val="auto"/>
                                <w:lang w:val="en"/>
                              </w:rPr>
                              <w:t xml:space="preserve">, </w:t>
                            </w:r>
                            <w:r w:rsidR="003E687C">
                              <w:rPr>
                                <w:color w:val="auto"/>
                                <w:lang w:val="en"/>
                              </w:rPr>
                              <w:t>Omni Colonnade:  7pm</w:t>
                            </w:r>
                            <w:r w:rsidR="000603D3">
                              <w:rPr>
                                <w:color w:val="auto"/>
                                <w:lang w:val="en"/>
                              </w:rPr>
                              <w:t xml:space="preserve"> </w:t>
                            </w:r>
                            <w:r w:rsidR="003E687C">
                              <w:rPr>
                                <w:color w:val="auto"/>
                                <w:lang w:val="en"/>
                              </w:rPr>
                              <w:t>-</w:t>
                            </w:r>
                            <w:r w:rsidR="000603D3">
                              <w:rPr>
                                <w:color w:val="auto"/>
                                <w:lang w:val="en"/>
                              </w:rPr>
                              <w:t xml:space="preserve"> </w:t>
                            </w:r>
                            <w:r w:rsidR="003E687C">
                              <w:rPr>
                                <w:color w:val="auto"/>
                                <w:lang w:val="en"/>
                              </w:rPr>
                              <w:t>11pm</w:t>
                            </w:r>
                            <w:r w:rsidR="006D6ECE" w:rsidRPr="006D6ECE">
                              <w:rPr>
                                <w:noProof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97.4pt;margin-top:204.6pt;width:378pt;height:41.4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/7sgIAALI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" o:allowincell="f" filled="f" stroked="f">
                <v:textbox inset="0,0,0,0">
                  <w:txbxContent>
                    <w:p w:rsidR="00BD5EAE" w:rsidRPr="00891C54" w:rsidRDefault="00231607" w:rsidP="0000567F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"/>
                        </w:rPr>
                        <w:t xml:space="preserve">Chapter </w:t>
                      </w:r>
                      <w:r w:rsidR="00D15335">
                        <w:rPr>
                          <w:color w:val="auto"/>
                          <w:lang w:val="en"/>
                        </w:rPr>
                        <w:t xml:space="preserve">Holiday Party </w:t>
                      </w:r>
                      <w:r w:rsidR="003E687C">
                        <w:rPr>
                          <w:color w:val="auto"/>
                          <w:lang w:val="en"/>
                        </w:rPr>
                        <w:t>Friday, December 19</w:t>
                      </w:r>
                      <w:r w:rsidR="003E687C" w:rsidRPr="003E687C">
                        <w:rPr>
                          <w:color w:val="auto"/>
                          <w:vertAlign w:val="superscript"/>
                          <w:lang w:val="en"/>
                        </w:rPr>
                        <w:t>th</w:t>
                      </w:r>
                      <w:r w:rsidR="000603D3">
                        <w:rPr>
                          <w:color w:val="auto"/>
                          <w:lang w:val="en"/>
                        </w:rPr>
                        <w:t xml:space="preserve">, </w:t>
                      </w:r>
                      <w:r w:rsidR="003E687C">
                        <w:rPr>
                          <w:color w:val="auto"/>
                          <w:lang w:val="en"/>
                        </w:rPr>
                        <w:t>Omni Colonnade:  7pm</w:t>
                      </w:r>
                      <w:r w:rsidR="000603D3">
                        <w:rPr>
                          <w:color w:val="auto"/>
                          <w:lang w:val="en"/>
                        </w:rPr>
                        <w:t xml:space="preserve"> </w:t>
                      </w:r>
                      <w:r w:rsidR="003E687C">
                        <w:rPr>
                          <w:color w:val="auto"/>
                          <w:lang w:val="en"/>
                        </w:rPr>
                        <w:t>-</w:t>
                      </w:r>
                      <w:r w:rsidR="000603D3">
                        <w:rPr>
                          <w:color w:val="auto"/>
                          <w:lang w:val="en"/>
                        </w:rPr>
                        <w:t xml:space="preserve"> </w:t>
                      </w:r>
                      <w:r w:rsidR="003E687C">
                        <w:rPr>
                          <w:color w:val="auto"/>
                          <w:lang w:val="en"/>
                        </w:rPr>
                        <w:t>11pm</w:t>
                      </w:r>
                      <w:r w:rsidR="006D6ECE" w:rsidRPr="006D6ECE">
                        <w:rPr>
                          <w:noProof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1607" w:rsidRDefault="002911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0" allowOverlap="1" wp14:anchorId="03A0AADD" wp14:editId="45C784B3">
                <wp:simplePos x="0" y="0"/>
                <wp:positionH relativeFrom="page">
                  <wp:posOffset>4754880</wp:posOffset>
                </wp:positionH>
                <wp:positionV relativeFrom="page">
                  <wp:posOffset>3192780</wp:posOffset>
                </wp:positionV>
                <wp:extent cx="2156460" cy="3505200"/>
                <wp:effectExtent l="0" t="0" r="1524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555F" w:rsidRDefault="0002555F" w:rsidP="00AF3D38">
                            <w:pPr>
                              <w:pStyle w:val="BodyText"/>
                            </w:pPr>
                            <w:r w:rsidRPr="0002555F">
                              <w:t>We hope to have a few surprises for you as it relates to some fun activities</w:t>
                            </w:r>
                            <w:r w:rsidR="00053748">
                              <w:t>, door prizes</w:t>
                            </w:r>
                            <w:r w:rsidRPr="0002555F">
                              <w:t xml:space="preserve"> and </w:t>
                            </w:r>
                            <w:r w:rsidR="00053748">
                              <w:t>entertainment.</w:t>
                            </w:r>
                          </w:p>
                          <w:p w:rsidR="00AF3D38" w:rsidRDefault="00AF3D38" w:rsidP="00AF3D38">
                            <w:pPr>
                              <w:pStyle w:val="BodyText"/>
                            </w:pPr>
                            <w:r w:rsidRPr="00AF3D38">
                              <w:t>Come and have some great quality time with the Chapter</w:t>
                            </w:r>
                            <w:r w:rsidR="000603D3">
                              <w:t xml:space="preserve"> and its members</w:t>
                            </w:r>
                            <w:r w:rsidRPr="00AF3D38">
                              <w:t>.</w:t>
                            </w:r>
                            <w:r w:rsidR="000E5E35">
                              <w:t xml:space="preserve"> </w:t>
                            </w:r>
                          </w:p>
                          <w:p w:rsidR="001425A1" w:rsidRDefault="00053748" w:rsidP="001E1E03">
                            <w:pPr>
                              <w:pStyle w:val="BodyText"/>
                            </w:pPr>
                            <w:r>
                              <w:t>The link to rsvp is located on the Chapter’</w:t>
                            </w:r>
                            <w:r w:rsidR="001425A1">
                              <w:t>s Home Page below.  Please register by the 15</w:t>
                            </w:r>
                            <w:r w:rsidR="001425A1" w:rsidRPr="001425A1">
                              <w:rPr>
                                <w:vertAlign w:val="superscript"/>
                              </w:rPr>
                              <w:t>th</w:t>
                            </w:r>
                            <w:r w:rsidR="001425A1">
                              <w:t>.</w:t>
                            </w:r>
                          </w:p>
                          <w:p w:rsidR="00BD5EAE" w:rsidRDefault="0019783F" w:rsidP="001E1E03">
                            <w:pPr>
                              <w:pStyle w:val="BodyText"/>
                            </w:pPr>
                            <w:hyperlink r:id="rId31" w:tgtFrame="_blank" w:history="1">
                              <w:r w:rsidR="001425A1" w:rsidRPr="001425A1">
                                <w:rPr>
                                  <w:rStyle w:val="Hyperlink"/>
                                </w:rPr>
                                <w:t>southtexas.rims.org</w:t>
                              </w:r>
                            </w:hyperlink>
                            <w:r w:rsidR="00231607">
                              <w:t xml:space="preserve"> </w:t>
                            </w:r>
                          </w:p>
                          <w:p w:rsidR="00816892" w:rsidRDefault="00316CA9" w:rsidP="001E1E03">
                            <w:pPr>
                              <w:pStyle w:val="BodyText"/>
                            </w:pPr>
                            <w:r>
                              <w:t xml:space="preserve">We will be collecting for the SA Food Bank </w:t>
                            </w:r>
                            <w:r w:rsidRPr="00816892">
                              <w:rPr>
                                <w:u w:val="single"/>
                              </w:rPr>
                              <w:t xml:space="preserve">so please bring several nonperishable food items </w:t>
                            </w:r>
                            <w:r w:rsidR="00816892">
                              <w:rPr>
                                <w:u w:val="single"/>
                              </w:rPr>
                              <w:t>to receive your</w:t>
                            </w:r>
                            <w:r w:rsidRPr="00816892">
                              <w:rPr>
                                <w:u w:val="single"/>
                              </w:rPr>
                              <w:t xml:space="preserve"> </w:t>
                            </w:r>
                            <w:r w:rsidR="002911BE">
                              <w:rPr>
                                <w:u w:val="single"/>
                              </w:rPr>
                              <w:t xml:space="preserve">door </w:t>
                            </w:r>
                            <w:r w:rsidRPr="00816892">
                              <w:rPr>
                                <w:u w:val="single"/>
                              </w:rPr>
                              <w:t>prize raffle tickets</w:t>
                            </w:r>
                            <w:r>
                              <w:t>.</w:t>
                            </w:r>
                            <w:r w:rsidR="00816892">
                              <w:t xml:space="preserve">  </w:t>
                            </w:r>
                          </w:p>
                          <w:p w:rsidR="00316CA9" w:rsidRPr="002911BE" w:rsidRDefault="00816892" w:rsidP="001E1E03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t xml:space="preserve">Their 12 most needed items:  </w:t>
                            </w:r>
                            <w:r w:rsidRPr="002911BE">
                              <w:rPr>
                                <w:i/>
                              </w:rPr>
                              <w:t>Peanut Butter, Cereal, Tuna, Beans, Rice, Mac &amp; Cheese, Chili, Canned Stews, Canned Soups, Canned Luncheon Meats, Full Box/Can Meals, “Pop Top” Food items.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74.4pt;margin-top:251.4pt;width:169.8pt;height:276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2MvsQIAALM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" o:allowincell="f" filled="f" stroked="f">
                <v:textbox inset="0,0,0,0">
                  <w:txbxContent>
                    <w:p w:rsidR="0002555F" w:rsidRDefault="0002555F" w:rsidP="00AF3D38">
                      <w:pPr>
                        <w:pStyle w:val="BodyText"/>
                      </w:pPr>
                      <w:r w:rsidRPr="0002555F">
                        <w:t>We hope to have a few surprises for you as it relates to some fun activities</w:t>
                      </w:r>
                      <w:r w:rsidR="00053748">
                        <w:t>, door prizes</w:t>
                      </w:r>
                      <w:r w:rsidRPr="0002555F">
                        <w:t xml:space="preserve"> and </w:t>
                      </w:r>
                      <w:r w:rsidR="00053748">
                        <w:t>entertainment.</w:t>
                      </w:r>
                    </w:p>
                    <w:p w:rsidR="00AF3D38" w:rsidRDefault="00AF3D38" w:rsidP="00AF3D38">
                      <w:pPr>
                        <w:pStyle w:val="BodyText"/>
                      </w:pPr>
                      <w:r w:rsidRPr="00AF3D38">
                        <w:t>Come and have some great quality time with the Chapter</w:t>
                      </w:r>
                      <w:r w:rsidR="000603D3">
                        <w:t xml:space="preserve"> and its members</w:t>
                      </w:r>
                      <w:r w:rsidRPr="00AF3D38">
                        <w:t>.</w:t>
                      </w:r>
                      <w:r w:rsidR="000E5E35">
                        <w:t xml:space="preserve"> </w:t>
                      </w:r>
                    </w:p>
                    <w:p w:rsidR="001425A1" w:rsidRDefault="00053748" w:rsidP="001E1E03">
                      <w:pPr>
                        <w:pStyle w:val="BodyText"/>
                      </w:pPr>
                      <w:r>
                        <w:t>The link to rsvp is located on the Chapter’</w:t>
                      </w:r>
                      <w:r w:rsidR="001425A1">
                        <w:t>s Home Page below.  Please register by the 15</w:t>
                      </w:r>
                      <w:r w:rsidR="001425A1" w:rsidRPr="001425A1">
                        <w:rPr>
                          <w:vertAlign w:val="superscript"/>
                        </w:rPr>
                        <w:t>th</w:t>
                      </w:r>
                      <w:r w:rsidR="001425A1">
                        <w:t>.</w:t>
                      </w:r>
                      <w:bookmarkStart w:id="5" w:name="_GoBack"/>
                      <w:bookmarkEnd w:id="5"/>
                    </w:p>
                    <w:p w:rsidR="00BD5EAE" w:rsidRDefault="000E5E35" w:rsidP="001E1E03">
                      <w:pPr>
                        <w:pStyle w:val="BodyText"/>
                      </w:pPr>
                      <w:hyperlink r:id="rId32" w:tgtFrame="_blank" w:history="1">
                        <w:r w:rsidR="001425A1" w:rsidRPr="001425A1">
                          <w:rPr>
                            <w:rStyle w:val="Hyperlink"/>
                          </w:rPr>
                          <w:t>southtexas.rims.org</w:t>
                        </w:r>
                      </w:hyperlink>
                      <w:r w:rsidR="00231607">
                        <w:t xml:space="preserve"> </w:t>
                      </w:r>
                    </w:p>
                    <w:p w:rsidR="00816892" w:rsidRDefault="00316CA9" w:rsidP="001E1E03">
                      <w:pPr>
                        <w:pStyle w:val="BodyText"/>
                      </w:pPr>
                      <w:r>
                        <w:t xml:space="preserve">We will be collecting for the SA Food Bank </w:t>
                      </w:r>
                      <w:r w:rsidRPr="00816892">
                        <w:rPr>
                          <w:u w:val="single"/>
                        </w:rPr>
                        <w:t xml:space="preserve">so please bring several nonperishable food items </w:t>
                      </w:r>
                      <w:r w:rsidR="00816892">
                        <w:rPr>
                          <w:u w:val="single"/>
                        </w:rPr>
                        <w:t>to receive your</w:t>
                      </w:r>
                      <w:r w:rsidRPr="00816892">
                        <w:rPr>
                          <w:u w:val="single"/>
                        </w:rPr>
                        <w:t xml:space="preserve"> </w:t>
                      </w:r>
                      <w:r w:rsidR="002911BE">
                        <w:rPr>
                          <w:u w:val="single"/>
                        </w:rPr>
                        <w:t xml:space="preserve">door </w:t>
                      </w:r>
                      <w:r w:rsidRPr="00816892">
                        <w:rPr>
                          <w:u w:val="single"/>
                        </w:rPr>
                        <w:t>prize raffle tickets</w:t>
                      </w:r>
                      <w:r>
                        <w:t>.</w:t>
                      </w:r>
                      <w:r w:rsidR="00816892">
                        <w:t xml:space="preserve">  </w:t>
                      </w:r>
                    </w:p>
                    <w:p w:rsidR="00316CA9" w:rsidRPr="002911BE" w:rsidRDefault="00816892" w:rsidP="001E1E03">
                      <w:pPr>
                        <w:pStyle w:val="BodyText"/>
                        <w:rPr>
                          <w:i/>
                        </w:rPr>
                      </w:pPr>
                      <w:r>
                        <w:t xml:space="preserve">Their 12 most needed items:  </w:t>
                      </w:r>
                      <w:r w:rsidRPr="002911BE">
                        <w:rPr>
                          <w:i/>
                        </w:rPr>
                        <w:t>Peanut Butter, Cereal, Tuna, Beans, Rice, Mac &amp; Cheese, Chili, Canned Stews, Canned Soups, Canned Luncheon Meats, Full Box/Can Meals, “Pop Top” Food items.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3BAA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 wp14:anchorId="7D0F915F" wp14:editId="5948F45A">
                <wp:simplePos x="0" y="0"/>
                <wp:positionH relativeFrom="page">
                  <wp:posOffset>2506980</wp:posOffset>
                </wp:positionH>
                <wp:positionV relativeFrom="page">
                  <wp:posOffset>3238500</wp:posOffset>
                </wp:positionV>
                <wp:extent cx="1965960" cy="3497580"/>
                <wp:effectExtent l="0" t="0" r="15240" b="7620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349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D38" w:rsidRDefault="00231607" w:rsidP="00353BAA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If you didn’t read the last newsletter or receive the latest invite, note our Holiday party is a little later in the month.  Usually the first two Fridays and weekends of the month are a busy time for all.  We hope you can make this date.</w:t>
                            </w:r>
                          </w:p>
                          <w:p w:rsidR="00AF3D38" w:rsidRDefault="00AF3D38" w:rsidP="00353BAA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AF3D38" w:rsidRDefault="00AF3D38" w:rsidP="00353BAA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The Omni is a great, central location with easy access and parking.  We will enjoy great views from the 20</w:t>
                            </w:r>
                            <w:r w:rsidRPr="00AF3D38">
                              <w:rPr>
                                <w:vertAlign w:val="superscript"/>
                              </w:rPr>
                              <w:t>th</w:t>
                            </w:r>
                            <w:r w:rsidR="002467F3">
                              <w:t xml:space="preserve"> floor Colonnade Ballroom, great food and</w:t>
                            </w:r>
                            <w:r w:rsidR="00231607">
                              <w:t xml:space="preserve"> a</w:t>
                            </w:r>
                            <w:r w:rsidR="002467F3">
                              <w:t xml:space="preserve"> premium open bar.</w:t>
                            </w:r>
                            <w:r w:rsidR="00053748">
                              <w:t xml:space="preserve">  Thanks to Marsh San Antonio for sponsoring our bar!</w:t>
                            </w:r>
                          </w:p>
                          <w:p w:rsidR="00231607" w:rsidRDefault="00231607" w:rsidP="00353BAA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353BAA" w:rsidRDefault="00F523AC" w:rsidP="00353BAA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T</w:t>
                            </w:r>
                            <w:r w:rsidR="003E687C">
                              <w:t xml:space="preserve">he party is free to our </w:t>
                            </w:r>
                            <w:r w:rsidR="00F363DF">
                              <w:t>Organizational Deputy m</w:t>
                            </w:r>
                            <w:r w:rsidR="003E687C">
                              <w:t>embers and</w:t>
                            </w:r>
                            <w:r w:rsidR="00F363DF">
                              <w:t xml:space="preserve"> Associate members and</w:t>
                            </w:r>
                            <w:r w:rsidR="003E687C">
                              <w:t xml:space="preserve"> one guest.</w:t>
                            </w:r>
                            <w:r w:rsidR="00AF3D38">
                              <w:t xml:space="preserve"> </w:t>
                            </w:r>
                            <w:r w:rsidR="0002555F">
                              <w:t xml:space="preserve"> The fee for non</w:t>
                            </w:r>
                            <w:r w:rsidR="002467F3">
                              <w:t>-members will be $40 per person</w:t>
                            </w:r>
                            <w:r w:rsidR="0002555F">
                              <w:t>.</w:t>
                            </w:r>
                            <w:r w:rsidR="00D11700">
                              <w:t xml:space="preserve">  </w:t>
                            </w:r>
                            <w:r w:rsidR="0002555F">
                              <w:t xml:space="preserve"> </w:t>
                            </w:r>
                            <w:r w:rsidR="00AF3D3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97.4pt;margin-top:255pt;width:154.8pt;height:275.4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lesgIAALM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" o:allowincell="f" filled="f" stroked="f">
                <v:textbox inset="0,0,0,0">
                  <w:txbxContent>
                    <w:p w:rsidR="00AF3D38" w:rsidRDefault="00231607" w:rsidP="00353BAA">
                      <w:pPr>
                        <w:pStyle w:val="BodyText"/>
                        <w:spacing w:after="0" w:line="240" w:lineRule="auto"/>
                      </w:pPr>
                      <w:r>
                        <w:t>If you didn’t read the last newsletter or receive the latest invite, note our Holiday party is a little later in the month.  Usually the first two Fridays and weekends of the month are a busy time for all.  We hope you can make this date.</w:t>
                      </w:r>
                    </w:p>
                    <w:p w:rsidR="00AF3D38" w:rsidRDefault="00AF3D38" w:rsidP="00353BAA">
                      <w:pPr>
                        <w:pStyle w:val="BodyText"/>
                        <w:spacing w:after="0" w:line="240" w:lineRule="auto"/>
                      </w:pPr>
                    </w:p>
                    <w:p w:rsidR="00AF3D38" w:rsidRDefault="00AF3D38" w:rsidP="00353BAA">
                      <w:pPr>
                        <w:pStyle w:val="BodyText"/>
                        <w:spacing w:after="0" w:line="240" w:lineRule="auto"/>
                      </w:pPr>
                      <w:r>
                        <w:t>The Omni is a great, central location with easy access and parking.  We will enjoy great views from the 20</w:t>
                      </w:r>
                      <w:r w:rsidRPr="00AF3D38">
                        <w:rPr>
                          <w:vertAlign w:val="superscript"/>
                        </w:rPr>
                        <w:t>th</w:t>
                      </w:r>
                      <w:r w:rsidR="002467F3">
                        <w:t xml:space="preserve"> floor Colonnade Ballroom, great food and</w:t>
                      </w:r>
                      <w:r w:rsidR="00231607">
                        <w:t xml:space="preserve"> a</w:t>
                      </w:r>
                      <w:r w:rsidR="002467F3">
                        <w:t xml:space="preserve"> premium open bar.</w:t>
                      </w:r>
                      <w:r w:rsidR="00053748">
                        <w:t xml:space="preserve">  Thanks to Marsh San Antonio for sponsoring our bar!</w:t>
                      </w:r>
                    </w:p>
                    <w:p w:rsidR="00231607" w:rsidRDefault="00231607" w:rsidP="00353BAA">
                      <w:pPr>
                        <w:pStyle w:val="BodyText"/>
                        <w:spacing w:after="0" w:line="240" w:lineRule="auto"/>
                      </w:pPr>
                    </w:p>
                    <w:p w:rsidR="00353BAA" w:rsidRDefault="00F523AC" w:rsidP="00353BAA">
                      <w:pPr>
                        <w:pStyle w:val="BodyText"/>
                        <w:spacing w:after="0" w:line="240" w:lineRule="auto"/>
                      </w:pPr>
                      <w:r>
                        <w:t>T</w:t>
                      </w:r>
                      <w:r w:rsidR="003E687C">
                        <w:t xml:space="preserve">he party is free to our </w:t>
                      </w:r>
                      <w:r w:rsidR="00F363DF">
                        <w:t>Organizational Deputy m</w:t>
                      </w:r>
                      <w:r w:rsidR="003E687C">
                        <w:t>embers and</w:t>
                      </w:r>
                      <w:r w:rsidR="00F363DF">
                        <w:t xml:space="preserve"> Associate members and</w:t>
                      </w:r>
                      <w:r w:rsidR="003E687C">
                        <w:t xml:space="preserve"> one guest.</w:t>
                      </w:r>
                      <w:r w:rsidR="00AF3D38">
                        <w:t xml:space="preserve"> </w:t>
                      </w:r>
                      <w:r w:rsidR="0002555F">
                        <w:t xml:space="preserve"> The fee for non</w:t>
                      </w:r>
                      <w:r w:rsidR="002467F3">
                        <w:t>-members will be $40 per person</w:t>
                      </w:r>
                      <w:r w:rsidR="0002555F">
                        <w:t>.</w:t>
                      </w:r>
                      <w:r w:rsidR="00D11700">
                        <w:t xml:space="preserve">  </w:t>
                      </w:r>
                      <w:r w:rsidR="0002555F">
                        <w:t xml:space="preserve"> </w:t>
                      </w:r>
                      <w:r w:rsidR="00AF3D38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61EA">
        <w:rPr>
          <w:noProof/>
        </w:rPr>
        <w:drawing>
          <wp:inline distT="0" distB="0" distL="0" distR="0" wp14:anchorId="5ED310DD" wp14:editId="623AC4E7">
            <wp:extent cx="1469136" cy="1844040"/>
            <wp:effectExtent l="0" t="0" r="0" b="3810"/>
            <wp:docPr id="6" name="Picture 6" descr="C:\Users\cccsat1kjr\AppData\Local\Microsoft\Windows\Temporary Internet Files\Content.IE5\E3IO4TC3\MP90039958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sat1kjr\AppData\Local\Microsoft\Windows\Temporary Internet Files\Content.IE5\E3IO4TC3\MP900399587[1]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78" cy="184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07" w:rsidRDefault="00231607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B273CE" w:rsidRDefault="00B273CE">
      <w:pPr>
        <w:rPr>
          <w:noProof/>
        </w:rPr>
      </w:pPr>
    </w:p>
    <w:p w:rsidR="006D6ECE" w:rsidRDefault="006D6ECE">
      <w:pPr>
        <w:rPr>
          <w:noProof/>
        </w:rPr>
      </w:pPr>
    </w:p>
    <w:p w:rsidR="006D6ECE" w:rsidRDefault="006D6ECE">
      <w:pPr>
        <w:rPr>
          <w:noProof/>
        </w:rPr>
      </w:pPr>
    </w:p>
    <w:p w:rsidR="006D6ECE" w:rsidRDefault="006D6ECE">
      <w:pPr>
        <w:rPr>
          <w:noProof/>
        </w:rPr>
      </w:pPr>
    </w:p>
    <w:p w:rsidR="006D6ECE" w:rsidRDefault="008168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 wp14:anchorId="2C7B7821" wp14:editId="17BC6089">
                <wp:simplePos x="0" y="0"/>
                <wp:positionH relativeFrom="page">
                  <wp:posOffset>2468880</wp:posOffset>
                </wp:positionH>
                <wp:positionV relativeFrom="page">
                  <wp:posOffset>7147560</wp:posOffset>
                </wp:positionV>
                <wp:extent cx="4800600" cy="335280"/>
                <wp:effectExtent l="0" t="0" r="0" b="762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05AE" w:rsidRPr="00891C54" w:rsidRDefault="001005AE" w:rsidP="001005AE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"/>
                              </w:rPr>
                              <w:t>ANOTHER GOOD CHARITABLE CAUSE!</w:t>
                            </w:r>
                            <w:r w:rsidRPr="006D6ECE">
                              <w:rPr>
                                <w:noProof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94.4pt;margin-top:562.8pt;width:378pt;height:26.4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bLtQIAALI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" o:allowincell="f" filled="f" stroked="f">
                <v:textbox inset="0,0,0,0">
                  <w:txbxContent>
                    <w:p w:rsidR="001005AE" w:rsidRPr="00891C54" w:rsidRDefault="001005AE" w:rsidP="001005AE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"/>
                        </w:rPr>
                        <w:t>ANOTHER GOOD CHARITABLE CAUSE!</w:t>
                      </w:r>
                      <w:r w:rsidRPr="006D6ECE">
                        <w:rPr>
                          <w:noProof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D6ECE" w:rsidRDefault="006D6ECE">
      <w:pPr>
        <w:rPr>
          <w:noProof/>
        </w:rPr>
      </w:pPr>
    </w:p>
    <w:p w:rsidR="006D6ECE" w:rsidRDefault="001005AE">
      <w:pPr>
        <w:rPr>
          <w:noProof/>
        </w:rPr>
      </w:pPr>
      <w:r w:rsidRPr="00353BAA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 wp14:anchorId="3E96E355" wp14:editId="3D9BF7FE">
                <wp:simplePos x="0" y="0"/>
                <wp:positionH relativeFrom="page">
                  <wp:posOffset>2506980</wp:posOffset>
                </wp:positionH>
                <wp:positionV relativeFrom="page">
                  <wp:posOffset>7589520</wp:posOffset>
                </wp:positionV>
                <wp:extent cx="4907280" cy="2034540"/>
                <wp:effectExtent l="0" t="0" r="7620" b="3810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280" cy="203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892" w:rsidRDefault="001005AE" w:rsidP="001005AE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 xml:space="preserve">I was advised by one of our members of a </w:t>
                            </w:r>
                            <w:r w:rsidR="00816892">
                              <w:t xml:space="preserve">great cause this year - </w:t>
                            </w:r>
                            <w:r>
                              <w:t>The St. PJ’s</w:t>
                            </w:r>
                            <w:r w:rsidR="00816892">
                              <w:t xml:space="preserve"> Children’s Home</w:t>
                            </w:r>
                            <w:r>
                              <w:t xml:space="preserve"> facility – the “toddler’s dormitory”.</w:t>
                            </w:r>
                            <w:r w:rsidR="00816892">
                              <w:t xml:space="preserve">  </w:t>
                            </w:r>
                            <w:r w:rsidR="00816892" w:rsidRPr="00816892">
                              <w:t xml:space="preserve">St. PJ’s is a 501 (c) (3) non-profit organization. </w:t>
                            </w:r>
                            <w:r w:rsidR="00816892">
                              <w:t xml:space="preserve"> They</w:t>
                            </w:r>
                            <w:r w:rsidR="00816892" w:rsidRPr="00816892">
                              <w:t xml:space="preserve"> provide food, shelter and clothing</w:t>
                            </w:r>
                            <w:r w:rsidR="002911BE">
                              <w:t>,</w:t>
                            </w:r>
                            <w:r w:rsidR="00816892" w:rsidRPr="00816892">
                              <w:t xml:space="preserve"> but most importantly, a safe and loving environment for children who have been abused, abandoned and neglected. </w:t>
                            </w:r>
                            <w:r>
                              <w:t xml:space="preserve">  </w:t>
                            </w:r>
                          </w:p>
                          <w:p w:rsidR="00816892" w:rsidRDefault="00816892" w:rsidP="001005AE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816892" w:rsidRDefault="001005AE" w:rsidP="001005AE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>They are in need of NEW blankets, sheet sets or bedding sets (twin) for toddlers.</w:t>
                            </w:r>
                            <w:r w:rsidR="00816892">
                              <w:t xml:space="preserve">  They are collecting this week.</w:t>
                            </w:r>
                            <w:r>
                              <w:t xml:space="preserve">  Anything helps.  </w:t>
                            </w:r>
                            <w:r w:rsidR="00816892">
                              <w:t xml:space="preserve">If you are like me, I have never heard of them but </w:t>
                            </w:r>
                            <w:r w:rsidR="002911BE">
                              <w:t xml:space="preserve">- </w:t>
                            </w:r>
                            <w:r w:rsidR="00816892">
                              <w:t>what a fantastic and heart breaking cause.</w:t>
                            </w:r>
                          </w:p>
                          <w:p w:rsidR="00816892" w:rsidRDefault="00816892" w:rsidP="001005AE">
                            <w:pPr>
                              <w:pStyle w:val="BodyText"/>
                              <w:spacing w:after="0" w:line="240" w:lineRule="auto"/>
                            </w:pPr>
                          </w:p>
                          <w:p w:rsidR="00816892" w:rsidRDefault="0019783F" w:rsidP="001005AE">
                            <w:pPr>
                              <w:pStyle w:val="BodyText"/>
                              <w:spacing w:after="0" w:line="240" w:lineRule="auto"/>
                            </w:pPr>
                            <w:hyperlink r:id="rId34" w:history="1">
                              <w:r w:rsidR="00816892" w:rsidRPr="00B707C4">
                                <w:rPr>
                                  <w:rStyle w:val="Hyperlink"/>
                                </w:rPr>
                                <w:t>http://www.stpjhome.org/</w:t>
                              </w:r>
                            </w:hyperlink>
                          </w:p>
                          <w:p w:rsidR="001005AE" w:rsidRDefault="001005AE" w:rsidP="001005AE">
                            <w:pPr>
                              <w:pStyle w:val="BodyText"/>
                              <w:spacing w:after="0" w:line="240" w:lineRule="auto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97.4pt;margin-top:597.6pt;width:386.4pt;height:160.2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0mtAIAALM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" o:allowincell="f" filled="f" stroked="f">
                <v:textbox inset="0,0,0,0">
                  <w:txbxContent>
                    <w:p w:rsidR="00816892" w:rsidRDefault="001005AE" w:rsidP="001005AE">
                      <w:pPr>
                        <w:pStyle w:val="BodyText"/>
                        <w:spacing w:after="0" w:line="240" w:lineRule="auto"/>
                      </w:pPr>
                      <w:r>
                        <w:t xml:space="preserve">I was advised by one of our members of a </w:t>
                      </w:r>
                      <w:r w:rsidR="00816892">
                        <w:t xml:space="preserve">great cause this year - </w:t>
                      </w:r>
                      <w:r>
                        <w:t>The St. PJ’s</w:t>
                      </w:r>
                      <w:r w:rsidR="00816892">
                        <w:t xml:space="preserve"> Children’s Home</w:t>
                      </w:r>
                      <w:r>
                        <w:t xml:space="preserve"> facility – the “toddler’s dormitory”.</w:t>
                      </w:r>
                      <w:r w:rsidR="00816892">
                        <w:t xml:space="preserve">  </w:t>
                      </w:r>
                      <w:r w:rsidR="00816892" w:rsidRPr="00816892">
                        <w:t xml:space="preserve">St. PJ’s is a 501 (c) (3) non-profit organization. </w:t>
                      </w:r>
                      <w:r w:rsidR="00816892">
                        <w:t xml:space="preserve"> They</w:t>
                      </w:r>
                      <w:r w:rsidR="00816892" w:rsidRPr="00816892">
                        <w:t xml:space="preserve"> provide food, shelter and clothing</w:t>
                      </w:r>
                      <w:r w:rsidR="002911BE">
                        <w:t>,</w:t>
                      </w:r>
                      <w:r w:rsidR="00816892" w:rsidRPr="00816892">
                        <w:t xml:space="preserve"> but most importantly, a safe and loving environment for children who have been abused, abandoned and neglected. </w:t>
                      </w:r>
                      <w:r>
                        <w:t xml:space="preserve">  </w:t>
                      </w:r>
                    </w:p>
                    <w:p w:rsidR="00816892" w:rsidRDefault="00816892" w:rsidP="001005AE">
                      <w:pPr>
                        <w:pStyle w:val="BodyText"/>
                        <w:spacing w:after="0" w:line="240" w:lineRule="auto"/>
                      </w:pPr>
                    </w:p>
                    <w:p w:rsidR="00816892" w:rsidRDefault="001005AE" w:rsidP="001005AE">
                      <w:pPr>
                        <w:pStyle w:val="BodyText"/>
                        <w:spacing w:after="0" w:line="240" w:lineRule="auto"/>
                      </w:pPr>
                      <w:r>
                        <w:t>They are in need of NEW blankets, sheet sets or bedding sets (twin) for toddlers.</w:t>
                      </w:r>
                      <w:r w:rsidR="00816892">
                        <w:t xml:space="preserve">  They are collecting this week.</w:t>
                      </w:r>
                      <w:r>
                        <w:t xml:space="preserve">  Anything helps.  </w:t>
                      </w:r>
                      <w:r w:rsidR="00816892">
                        <w:t xml:space="preserve">If you are like me, I have never heard of them but </w:t>
                      </w:r>
                      <w:r w:rsidR="002911BE">
                        <w:t xml:space="preserve">- </w:t>
                      </w:r>
                      <w:r w:rsidR="00816892">
                        <w:t>what a fantastic and heart breaking cause.</w:t>
                      </w:r>
                    </w:p>
                    <w:p w:rsidR="00816892" w:rsidRDefault="00816892" w:rsidP="001005AE">
                      <w:pPr>
                        <w:pStyle w:val="BodyText"/>
                        <w:spacing w:after="0" w:line="240" w:lineRule="auto"/>
                      </w:pPr>
                    </w:p>
                    <w:p w:rsidR="00816892" w:rsidRDefault="00816892" w:rsidP="001005AE">
                      <w:pPr>
                        <w:pStyle w:val="BodyText"/>
                        <w:spacing w:after="0" w:line="240" w:lineRule="auto"/>
                      </w:pPr>
                      <w:hyperlink r:id="rId35" w:history="1">
                        <w:r w:rsidRPr="00B707C4">
                          <w:rPr>
                            <w:rStyle w:val="Hyperlink"/>
                          </w:rPr>
                          <w:t>http://www.stpjhome.org/</w:t>
                        </w:r>
                      </w:hyperlink>
                    </w:p>
                    <w:p w:rsidR="001005AE" w:rsidRDefault="001005AE" w:rsidP="001005AE">
                      <w:pPr>
                        <w:pStyle w:val="BodyText"/>
                        <w:spacing w:after="0" w:line="240" w:lineRule="auto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C40319" wp14:editId="27B78D3B">
            <wp:extent cx="1216064" cy="962947"/>
            <wp:effectExtent l="0" t="0" r="3175" b="8890"/>
            <wp:docPr id="1" name="Picture 1" descr="C:\Users\cccsat1kjr\AppData\Local\Microsoft\Windows\Temporary Internet Files\Content.IE5\QL1XBVSB\MC9000302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sat1kjr\AppData\Local\Microsoft\Windows\Temporary Internet Files\Content.IE5\QL1XBVSB\MC900030262[1].wm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35" cy="96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ECE" w:rsidRDefault="006D6ECE">
      <w:pPr>
        <w:rPr>
          <w:noProof/>
        </w:rPr>
      </w:pPr>
    </w:p>
    <w:p w:rsidR="006D6ECE" w:rsidRDefault="006D6ECE">
      <w:pPr>
        <w:rPr>
          <w:noProof/>
        </w:rPr>
      </w:pPr>
    </w:p>
    <w:p w:rsidR="00B273CE" w:rsidRDefault="00B273CE">
      <w:pPr>
        <w:rPr>
          <w:noProof/>
        </w:rPr>
      </w:pPr>
    </w:p>
    <w:p w:rsidR="006142EA" w:rsidRDefault="0037677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7EFEC4" wp14:editId="5D005E99">
                <wp:simplePos x="0" y="0"/>
                <wp:positionH relativeFrom="column">
                  <wp:posOffset>159627</wp:posOffset>
                </wp:positionH>
                <wp:positionV relativeFrom="paragraph">
                  <wp:posOffset>-10483224</wp:posOffset>
                </wp:positionV>
                <wp:extent cx="1562493" cy="0"/>
                <wp:effectExtent l="0" t="0" r="19050" b="19050"/>
                <wp:wrapNone/>
                <wp:docPr id="94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6249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style="position:absolute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5pt,-825.45pt" to="135.6pt,-8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"/>
            </w:pict>
          </mc:Fallback>
        </mc:AlternateContent>
      </w:r>
      <w:r w:rsidR="00061C12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1EF05874" wp14:editId="057E0FA5">
                <wp:simplePos x="0" y="0"/>
                <wp:positionH relativeFrom="column">
                  <wp:posOffset>0</wp:posOffset>
                </wp:positionH>
                <wp:positionV relativeFrom="paragraph">
                  <wp:posOffset>2400300</wp:posOffset>
                </wp:positionV>
                <wp:extent cx="1592580" cy="2214880"/>
                <wp:effectExtent l="0" t="0" r="0" b="0"/>
                <wp:wrapNone/>
                <wp:docPr id="99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221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Default="00BD5E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48" type="#_x0000_t202" style="position:absolute;margin-left:0;margin-top:189pt;width:125.4pt;height:174.4pt;z-index:251701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" o:allowincell="f" stroked="f">
                <v:textbox style="mso-fit-shape-to-text:t">
                  <w:txbxContent>
                    <w:p w:rsidR="00BD5EAE" w:rsidRDefault="00BD5EAE"/>
                  </w:txbxContent>
                </v:textbox>
              </v:shape>
            </w:pict>
          </mc:Fallback>
        </mc:AlternateContent>
      </w:r>
    </w:p>
    <w:p w:rsidR="00E13240" w:rsidRDefault="001A7832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7D017DB" wp14:editId="45300499">
                <wp:simplePos x="0" y="0"/>
                <wp:positionH relativeFrom="page">
                  <wp:posOffset>474345</wp:posOffset>
                </wp:positionH>
                <wp:positionV relativeFrom="page">
                  <wp:posOffset>498475</wp:posOffset>
                </wp:positionV>
                <wp:extent cx="1834515" cy="5788025"/>
                <wp:effectExtent l="0" t="0" r="13335" b="22225"/>
                <wp:wrapNone/>
                <wp:docPr id="39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5788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37.35pt;margin-top:39.25pt;width:144.45pt;height:455.7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" o:allowincell="f" fillcolor="white [3201]" strokecolor="#4f81bd [3204]" strokeweight="2pt">
                <w10:wrap anchorx="page" anchory="page"/>
              </v:rect>
            </w:pict>
          </mc:Fallback>
        </mc:AlternateContent>
      </w:r>
      <w:r w:rsidR="00816892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673B6FED" wp14:editId="6E41B3EE">
                <wp:simplePos x="0" y="0"/>
                <wp:positionH relativeFrom="page">
                  <wp:posOffset>2339340</wp:posOffset>
                </wp:positionH>
                <wp:positionV relativeFrom="page">
                  <wp:posOffset>495300</wp:posOffset>
                </wp:positionV>
                <wp:extent cx="4800600" cy="563880"/>
                <wp:effectExtent l="0" t="0" r="0" b="7620"/>
                <wp:wrapNone/>
                <wp:docPr id="9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891C54" w:rsidRDefault="00BD5EAE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201</w:t>
                            </w:r>
                            <w:r w:rsidR="001425A1">
                              <w:rPr>
                                <w:color w:val="auto"/>
                              </w:rPr>
                              <w:t>5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 w:rsidR="00316CA9">
                              <w:rPr>
                                <w:color w:val="auto"/>
                              </w:rPr>
                              <w:t xml:space="preserve">Tentative </w:t>
                            </w:r>
                            <w:r>
                              <w:rPr>
                                <w:color w:val="auto"/>
                              </w:rPr>
                              <w:t>Schedule</w:t>
                            </w:r>
                            <w:r w:rsidR="00251E25">
                              <w:rPr>
                                <w:color w:val="auto"/>
                              </w:rPr>
                              <w:t xml:space="preserve"> at a Glance</w:t>
                            </w:r>
                            <w:r w:rsidR="00816892">
                              <w:rPr>
                                <w:color w:val="auto"/>
                              </w:rPr>
                              <w:t xml:space="preserve"> – mark your calendars!</w:t>
                            </w:r>
                          </w:p>
                          <w:p w:rsidR="00BD5EAE" w:rsidRPr="00891C54" w:rsidRDefault="00BD5EAE">
                            <w:pPr>
                              <w:pStyle w:val="Heading2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9" type="#_x0000_t202" style="position:absolute;margin-left:184.2pt;margin-top:39pt;width:378pt;height:44.4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ZztQ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" o:allowincell="f" filled="f" stroked="f">
                <v:textbox inset="0,0,0,0">
                  <w:txbxContent>
                    <w:p w:rsidR="00BD5EAE" w:rsidRPr="00891C54" w:rsidRDefault="00BD5EAE">
                      <w:pPr>
                        <w:pStyle w:val="Heading2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201</w:t>
                      </w:r>
                      <w:r w:rsidR="001425A1">
                        <w:rPr>
                          <w:color w:val="auto"/>
                        </w:rPr>
                        <w:t>5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 w:rsidR="00316CA9">
                        <w:rPr>
                          <w:color w:val="auto"/>
                        </w:rPr>
                        <w:t xml:space="preserve">Tentative </w:t>
                      </w:r>
                      <w:r>
                        <w:rPr>
                          <w:color w:val="auto"/>
                        </w:rPr>
                        <w:t>Schedule</w:t>
                      </w:r>
                      <w:r w:rsidR="00251E25">
                        <w:rPr>
                          <w:color w:val="auto"/>
                        </w:rPr>
                        <w:t xml:space="preserve"> at a Glance</w:t>
                      </w:r>
                      <w:r w:rsidR="00816892">
                        <w:rPr>
                          <w:color w:val="auto"/>
                        </w:rPr>
                        <w:t xml:space="preserve"> – mark your calendars!</w:t>
                      </w:r>
                    </w:p>
                    <w:p w:rsidR="00BD5EAE" w:rsidRPr="00891C54" w:rsidRDefault="00BD5EAE">
                      <w:pPr>
                        <w:pStyle w:val="Heading2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6892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69A0B3AF" wp14:editId="551A3516">
                <wp:simplePos x="0" y="0"/>
                <wp:positionH relativeFrom="page">
                  <wp:posOffset>2407920</wp:posOffset>
                </wp:positionH>
                <wp:positionV relativeFrom="page">
                  <wp:posOffset>906780</wp:posOffset>
                </wp:positionV>
                <wp:extent cx="4922520" cy="3863340"/>
                <wp:effectExtent l="0" t="0" r="11430" b="3810"/>
                <wp:wrapNone/>
                <wp:docPr id="3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386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Default="00BD5EAE">
                            <w:pPr>
                              <w:pStyle w:val="Heading5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 w:rsidR="00816892">
                              <w:rPr>
                                <w:color w:val="auto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1776"/>
                              <w:gridCol w:w="2353"/>
                              <w:gridCol w:w="1820"/>
                            </w:tblGrid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8DB3E2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8DB3E2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  <w:t>Function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8DB3E2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  <w:t>Topic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8DB3E2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b/>
                                      <w:sz w:val="22"/>
                                      <w:szCs w:val="22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January 15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State of the Chapter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February 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March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 19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April 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26-29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RIMS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RIMS ‘1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 Conference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New Orleans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May 21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June 18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67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July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No Meeting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0B1C40" w:rsidP="00630293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Summer Break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August 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September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Golf/Spa Event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2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October 15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Luncheon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316CA9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November 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Deputy Only Meeting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Director Elections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OHCC</w:t>
                                  </w:r>
                                </w:p>
                              </w:tc>
                            </w:tr>
                            <w:tr w:rsidR="00BD5EAE" w:rsidRPr="00CD1545" w:rsidTr="00CD1545">
                              <w:trPr>
                                <w:trHeight w:val="339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December</w:t>
                                  </w:r>
                                  <w:r w:rsidR="00316CA9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BD5EAE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CD1545"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Holiday Party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0603D3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BD5EAE" w:rsidRPr="00CD1545" w:rsidRDefault="00316CA9" w:rsidP="00CD1545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  <w:t>TBD</w:t>
                                  </w:r>
                                </w:p>
                              </w:tc>
                            </w:tr>
                          </w:tbl>
                          <w:p w:rsidR="00BD5EAE" w:rsidRPr="00CD1545" w:rsidRDefault="00BD5EAE" w:rsidP="00CD15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50" type="#_x0000_t202" style="position:absolute;margin-left:189.6pt;margin-top:71.4pt;width:387.6pt;height:304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eZ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" o:allowincell="f" filled="f" stroked="f">
                <v:textbox inset="0,0,0,0">
                  <w:txbxContent>
                    <w:p w:rsidR="00BD5EAE" w:rsidRDefault="00BD5EAE">
                      <w:pPr>
                        <w:pStyle w:val="Heading5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</w:t>
                      </w:r>
                      <w:r w:rsidR="00816892">
                        <w:rPr>
                          <w:color w:val="auto"/>
                        </w:rPr>
                        <w:t xml:space="preserve">  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1776"/>
                        <w:gridCol w:w="2353"/>
                        <w:gridCol w:w="1820"/>
                      </w:tblGrid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8DB3E2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8DB3E2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  <w:t>Function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8DB3E2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  <w:t>Topic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8DB3E2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January 15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State of the Chapter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February 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March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 19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April 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26-29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RIMS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RIMS ‘1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5</w:t>
                            </w: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 Conference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New Orleans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May 21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June 18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67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July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No Meeting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0B1C40" w:rsidP="00630293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Summer Break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August 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September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Golf/Spa Event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20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October 15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Luncheon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316CA9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November 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Deputy Only Meeting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Director Elections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OHCC</w:t>
                            </w:r>
                          </w:p>
                        </w:tc>
                      </w:tr>
                      <w:tr w:rsidR="00BD5EAE" w:rsidRPr="00CD1545" w:rsidTr="00CD1545">
                        <w:trPr>
                          <w:trHeight w:val="339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December</w:t>
                            </w:r>
                            <w:r w:rsidR="00316CA9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BD5EAE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CD1545"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Holiday Party</w:t>
                            </w:r>
                          </w:p>
                        </w:tc>
                        <w:tc>
                          <w:tcPr>
                            <w:tcW w:w="23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0603D3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BD5EAE" w:rsidRPr="00CD1545" w:rsidRDefault="00316CA9" w:rsidP="00CD1545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TBD</w:t>
                            </w:r>
                          </w:p>
                        </w:tc>
                      </w:tr>
                    </w:tbl>
                    <w:p w:rsidR="00BD5EAE" w:rsidRPr="00CD1545" w:rsidRDefault="00BD5EAE" w:rsidP="00CD1545"/>
                  </w:txbxContent>
                </v:textbox>
                <w10:wrap anchorx="page" anchory="page"/>
              </v:shape>
            </w:pict>
          </mc:Fallback>
        </mc:AlternateContent>
      </w:r>
    </w:p>
    <w:p w:rsidR="00E13240" w:rsidRDefault="00E13240">
      <w:pPr>
        <w:rPr>
          <w:noProof/>
        </w:rPr>
      </w:pPr>
    </w:p>
    <w:p w:rsidR="005C3E1D" w:rsidRDefault="005C3E1D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061C1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9737823" wp14:editId="0DD4CD2E">
                <wp:simplePos x="0" y="0"/>
                <wp:positionH relativeFrom="page">
                  <wp:posOffset>571500</wp:posOffset>
                </wp:positionH>
                <wp:positionV relativeFrom="page">
                  <wp:posOffset>390525</wp:posOffset>
                </wp:positionV>
                <wp:extent cx="1600200" cy="229870"/>
                <wp:effectExtent l="0" t="0" r="0" b="0"/>
                <wp:wrapNone/>
                <wp:docPr id="40" name="RE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9870"/>
                        </a:xfrm>
                        <a:prstGeom prst="rect">
                          <a:avLst/>
                        </a:prstGeom>
                        <a:solidFill>
                          <a:srgbClr val="E1E1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6666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Default="00BD5EAE" w:rsidP="00630293">
                            <w:pPr>
                              <w:jc w:val="center"/>
                            </w:pPr>
                            <w:r>
                              <w:t>Chapter Info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 16" o:spid="_x0000_s1051" style="position:absolute;margin-left:45pt;margin-top:30.75pt;width:126pt;height:18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" o:allowincell="f" fillcolor="#e1e1d7" stroked="f" strokecolor="#663" strokeweight="0">
                <v:textbox>
                  <w:txbxContent>
                    <w:p w:rsidR="00BD5EAE" w:rsidRDefault="00BD5EAE" w:rsidP="00630293">
                      <w:pPr>
                        <w:jc w:val="center"/>
                      </w:pPr>
                      <w:r>
                        <w:t>Chapter Info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7395BA8" wp14:editId="6E7E3DCE">
                <wp:simplePos x="0" y="0"/>
                <wp:positionH relativeFrom="page">
                  <wp:posOffset>571500</wp:posOffset>
                </wp:positionH>
                <wp:positionV relativeFrom="page">
                  <wp:posOffset>1485900</wp:posOffset>
                </wp:positionV>
                <wp:extent cx="1600200" cy="2233930"/>
                <wp:effectExtent l="0" t="0" r="0" b="0"/>
                <wp:wrapNone/>
                <wp:docPr id="3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33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E13240" w:rsidRDefault="00BD5EAE" w:rsidP="00630293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13240">
                              <w:rPr>
                                <w:i/>
                                <w:sz w:val="18"/>
                                <w:szCs w:val="18"/>
                              </w:rPr>
                              <w:t>South Texas Chapter Risk &amp; Insurance Management Society</w:t>
                            </w:r>
                          </w:p>
                          <w:p w:rsidR="00BD5EAE" w:rsidRDefault="00BD5EAE" w:rsidP="00630293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13240">
                              <w:rPr>
                                <w:i/>
                                <w:sz w:val="18"/>
                                <w:szCs w:val="18"/>
                              </w:rPr>
                              <w:t>5886 De Zavala Rd.  Suite 102-188</w:t>
                            </w:r>
                          </w:p>
                          <w:p w:rsidR="00BD5EAE" w:rsidRPr="00630293" w:rsidRDefault="00BD5EAE" w:rsidP="00630293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630293">
                              <w:rPr>
                                <w:i/>
                                <w:sz w:val="18"/>
                                <w:szCs w:val="18"/>
                              </w:rPr>
                              <w:t>San Antonio, Texas 78249</w:t>
                            </w:r>
                          </w:p>
                          <w:p w:rsidR="00BD5EAE" w:rsidRPr="00E13240" w:rsidRDefault="00BD5EAE" w:rsidP="00E13240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BD5EAE" w:rsidRPr="00061C12" w:rsidRDefault="00BD5EAE" w:rsidP="00503347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:rsidR="00BD5EAE" w:rsidRPr="00061C12" w:rsidRDefault="00BD5EAE" w:rsidP="00503347">
                            <w:pPr>
                              <w:keepNext/>
                              <w:jc w:val="right"/>
                              <w:outlineLvl w:val="1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JESSE CASTILLEJA</w:t>
                            </w:r>
                          </w:p>
                          <w:p w:rsidR="00BD5EAE" w:rsidRPr="00061C12" w:rsidRDefault="00BD5EAE" w:rsidP="00503347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HEB Risk Solutions</w:t>
                            </w:r>
                          </w:p>
                          <w:p w:rsidR="00BD5EAE" w:rsidRPr="00061C12" w:rsidRDefault="0019783F" w:rsidP="00503347">
                            <w:pPr>
                              <w:ind w:left="270"/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hyperlink r:id="rId37" w:history="1">
                              <w:r w:rsidR="00BD5EAE" w:rsidRPr="00331677">
                                <w:rPr>
                                  <w:rFonts w:cs="Arial"/>
                                  <w:sz w:val="14"/>
                                  <w:szCs w:val="14"/>
                                  <w:u w:val="single"/>
                                </w:rPr>
                                <w:t>castilleja.jesse@heb.com</w:t>
                              </w:r>
                            </w:hyperlink>
                          </w:p>
                          <w:p w:rsidR="00BD5EAE" w:rsidRPr="00061C12" w:rsidRDefault="00BD5EAE" w:rsidP="00503347">
                            <w:pPr>
                              <w:ind w:left="1440"/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061C12">
                              <w:rPr>
                                <w:rFonts w:cs="Arial"/>
                                <w:sz w:val="14"/>
                                <w:szCs w:val="14"/>
                              </w:rPr>
                              <w:t>(210) 938-4934</w:t>
                            </w:r>
                          </w:p>
                          <w:p w:rsidR="00BD5EAE" w:rsidRPr="00277F31" w:rsidRDefault="00BD5E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52" type="#_x0000_t202" style="position:absolute;margin-left:45pt;margin-top:117pt;width:126pt;height:175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" o:allowincell="f" filled="f" stroked="f">
                <v:textbox inset="0,0,0,0">
                  <w:txbxContent>
                    <w:p w:rsidR="00BD5EAE" w:rsidRPr="00E13240" w:rsidRDefault="00BD5EAE" w:rsidP="00630293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E13240">
                        <w:rPr>
                          <w:i/>
                          <w:sz w:val="18"/>
                          <w:szCs w:val="18"/>
                        </w:rPr>
                        <w:t>South Texas Chapter Risk &amp; Insurance Management Society</w:t>
                      </w:r>
                    </w:p>
                    <w:p w:rsidR="00BD5EAE" w:rsidRDefault="00BD5EAE" w:rsidP="00630293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E13240">
                        <w:rPr>
                          <w:i/>
                          <w:sz w:val="18"/>
                          <w:szCs w:val="18"/>
                        </w:rPr>
                        <w:t>5886 De Zavala Rd.  Suite 102-188</w:t>
                      </w:r>
                    </w:p>
                    <w:p w:rsidR="00BD5EAE" w:rsidRPr="00630293" w:rsidRDefault="00BD5EAE" w:rsidP="00630293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630293">
                        <w:rPr>
                          <w:i/>
                          <w:sz w:val="18"/>
                          <w:szCs w:val="18"/>
                        </w:rPr>
                        <w:t>San Antonio, Texas 78249</w:t>
                      </w:r>
                    </w:p>
                    <w:p w:rsidR="00BD5EAE" w:rsidRPr="00E13240" w:rsidRDefault="00BD5EAE" w:rsidP="00E13240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BD5EAE" w:rsidRPr="00061C12" w:rsidRDefault="00BD5EAE" w:rsidP="00503347">
                      <w:pPr>
                        <w:keepNext/>
                        <w:jc w:val="right"/>
                        <w:outlineLvl w:val="1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b/>
                          <w:sz w:val="14"/>
                          <w:szCs w:val="14"/>
                        </w:rPr>
                        <w:t>Secretary</w:t>
                      </w:r>
                    </w:p>
                    <w:p w:rsidR="00BD5EAE" w:rsidRPr="00061C12" w:rsidRDefault="00BD5EAE" w:rsidP="00503347">
                      <w:pPr>
                        <w:keepNext/>
                        <w:jc w:val="right"/>
                        <w:outlineLvl w:val="1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JESSE CASTILLEJA</w:t>
                      </w:r>
                    </w:p>
                    <w:p w:rsidR="00BD5EAE" w:rsidRPr="00061C12" w:rsidRDefault="00BD5EAE" w:rsidP="00503347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HEB Risk Solutions</w:t>
                      </w:r>
                    </w:p>
                    <w:p w:rsidR="00BD5EAE" w:rsidRPr="00061C12" w:rsidRDefault="000E5E35" w:rsidP="00503347">
                      <w:pPr>
                        <w:ind w:left="270"/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hyperlink r:id="rId38" w:history="1">
                        <w:r w:rsidR="00BD5EAE" w:rsidRPr="00331677">
                          <w:rPr>
                            <w:rFonts w:cs="Arial"/>
                            <w:sz w:val="14"/>
                            <w:szCs w:val="14"/>
                            <w:u w:val="single"/>
                          </w:rPr>
                          <w:t>castilleja.jesse@heb.com</w:t>
                        </w:r>
                      </w:hyperlink>
                    </w:p>
                    <w:p w:rsidR="00BD5EAE" w:rsidRPr="00061C12" w:rsidRDefault="00BD5EAE" w:rsidP="00503347">
                      <w:pPr>
                        <w:ind w:left="1440"/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061C12">
                        <w:rPr>
                          <w:rFonts w:cs="Arial"/>
                          <w:sz w:val="14"/>
                          <w:szCs w:val="14"/>
                        </w:rPr>
                        <w:t>(210) 938-4934</w:t>
                      </w:r>
                    </w:p>
                    <w:p w:rsidR="00BD5EAE" w:rsidRPr="00277F31" w:rsidRDefault="00BD5E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2911BE">
      <w:pPr>
        <w:rPr>
          <w:noProof/>
        </w:rPr>
      </w:pPr>
      <w:r w:rsidRPr="00BF4C47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61E29E91" wp14:editId="4DEA0468">
                <wp:simplePos x="0" y="0"/>
                <wp:positionH relativeFrom="page">
                  <wp:posOffset>2339340</wp:posOffset>
                </wp:positionH>
                <wp:positionV relativeFrom="page">
                  <wp:posOffset>4541520</wp:posOffset>
                </wp:positionV>
                <wp:extent cx="4800600" cy="316865"/>
                <wp:effectExtent l="0" t="0" r="0" b="6985"/>
                <wp:wrapNone/>
                <wp:docPr id="3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5E4D1C" w:rsidRDefault="00BD5EAE" w:rsidP="00BF4C47">
                            <w:pPr>
                              <w:pStyle w:val="Heading4"/>
                              <w:rPr>
                                <w:i w:val="0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5E4D1C">
                              <w:rPr>
                                <w:color w:val="auto"/>
                                <w:sz w:val="36"/>
                                <w:szCs w:val="36"/>
                              </w:rPr>
                              <w:t>Reminders: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53" type="#_x0000_t202" style="position:absolute;margin-left:184.2pt;margin-top:357.6pt;width:378pt;height:24.95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yitAIAALQ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" o:allowincell="f" filled="f" stroked="f">
                <v:textbox inset="0,0,0,0">
                  <w:txbxContent>
                    <w:p w:rsidR="00BD5EAE" w:rsidRPr="005E4D1C" w:rsidRDefault="00BD5EAE" w:rsidP="00BF4C47">
                      <w:pPr>
                        <w:pStyle w:val="Heading4"/>
                        <w:rPr>
                          <w:i w:val="0"/>
                          <w:color w:val="auto"/>
                          <w:sz w:val="36"/>
                          <w:szCs w:val="36"/>
                        </w:rPr>
                      </w:pPr>
                      <w:r w:rsidRPr="005E4D1C">
                        <w:rPr>
                          <w:color w:val="auto"/>
                          <w:sz w:val="36"/>
                          <w:szCs w:val="36"/>
                        </w:rPr>
                        <w:t>Reminders: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BD245B" w:rsidP="00503347">
      <w:pPr>
        <w:tabs>
          <w:tab w:val="left" w:pos="2160"/>
        </w:tabs>
        <w:rPr>
          <w:noProof/>
        </w:rPr>
      </w:pPr>
      <w:r w:rsidRPr="005E4D1C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 wp14:anchorId="2B40128C" wp14:editId="541459FA">
                <wp:simplePos x="0" y="0"/>
                <wp:positionH relativeFrom="page">
                  <wp:posOffset>5722620</wp:posOffset>
                </wp:positionH>
                <wp:positionV relativeFrom="page">
                  <wp:posOffset>4960620</wp:posOffset>
                </wp:positionV>
                <wp:extent cx="1722120" cy="1912620"/>
                <wp:effectExtent l="0" t="0" r="11430" b="11430"/>
                <wp:wrapNone/>
                <wp:docPr id="3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91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832" w:rsidRPr="001A7832" w:rsidRDefault="001A7832" w:rsidP="001A7832">
                            <w:pPr>
                              <w:pStyle w:val="BodyText"/>
                            </w:pPr>
                            <w:r w:rsidRPr="001A7832">
                              <w:t>Remember that our website usually is updated on the home page with the next Chapter event.  Be sure to check it each month for what may be going on.</w:t>
                            </w:r>
                          </w:p>
                          <w:p w:rsidR="001A7832" w:rsidRPr="001A7832" w:rsidRDefault="001A7832" w:rsidP="001A7832">
                            <w:pPr>
                              <w:pStyle w:val="BodyText"/>
                            </w:pPr>
                            <w:r w:rsidRPr="001A7832">
                              <w:drawing>
                                <wp:inline distT="0" distB="0" distL="0" distR="0" wp14:anchorId="574950B7" wp14:editId="32AA5486">
                                  <wp:extent cx="144780" cy="144780"/>
                                  <wp:effectExtent l="0" t="0" r="7620" b="7620"/>
                                  <wp:docPr id="12" name="Picture 12" descr="C:\Users\cccsat1kjr\AppData\Local\Microsoft\Windows\Temporary Internet Files\Content.IE5\76X34MHG\MC900442128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 descr="C:\Users\cccsat1kjr\AppData\Local\Microsoft\Windows\Temporary Internet Files\Content.IE5\76X34MHG\MC900442128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7832">
                              <w:t xml:space="preserve">Do you have any news, job openings or topics to provide for the next newsletter?  </w:t>
                            </w:r>
                            <w:r w:rsidR="00BD245B">
                              <w:t>Send to: kenrizzuto@iheartmedia.com</w:t>
                            </w:r>
                          </w:p>
                          <w:p w:rsidR="001A7832" w:rsidRDefault="001A7832" w:rsidP="005E4D1C">
                            <w:pPr>
                              <w:pStyle w:val="BodyText"/>
                            </w:pPr>
                          </w:p>
                          <w:p w:rsidR="001A7832" w:rsidRDefault="001A7832" w:rsidP="005E4D1C">
                            <w:pPr>
                              <w:pStyle w:val="BodyText"/>
                            </w:pPr>
                          </w:p>
                          <w:p w:rsidR="001A7832" w:rsidRDefault="001A7832" w:rsidP="005E4D1C">
                            <w:pPr>
                              <w:pStyle w:val="BodyText"/>
                            </w:pPr>
                          </w:p>
                          <w:p w:rsidR="001A7832" w:rsidRDefault="001A7832" w:rsidP="005E4D1C">
                            <w:pPr>
                              <w:pStyle w:val="BodyText"/>
                            </w:pPr>
                          </w:p>
                          <w:p w:rsidR="001A7832" w:rsidRDefault="001A7832" w:rsidP="005E4D1C">
                            <w:pPr>
                              <w:pStyle w:val="BodyText"/>
                            </w:pPr>
                          </w:p>
                          <w:p w:rsidR="009C75F2" w:rsidRDefault="000603D3" w:rsidP="005E4D1C">
                            <w:pPr>
                              <w:pStyle w:val="BodyText"/>
                            </w:pPr>
                            <w:r w:rsidRPr="000603D3">
                              <w:t xml:space="preserve">Please send any suggestions to me @ </w:t>
                            </w:r>
                            <w:hyperlink r:id="rId40" w:history="1">
                              <w:r w:rsidR="00FD7B01" w:rsidRPr="001E7F1B">
                                <w:rPr>
                                  <w:rStyle w:val="Hyperlink"/>
                                </w:rPr>
                                <w:t>kenrizzuto@iheartmedia.com</w:t>
                              </w:r>
                            </w:hyperlink>
                          </w:p>
                          <w:p w:rsidR="00FD7B01" w:rsidRDefault="00FD7B01" w:rsidP="005E4D1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54" type="#_x0000_t202" style="position:absolute;margin-left:450.6pt;margin-top:390.6pt;width:135.6pt;height:150.6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" o:allowincell="f" filled="f" stroked="f">
                <v:textbox inset="0,0,0,0">
                  <w:txbxContent>
                    <w:p w:rsidR="001A7832" w:rsidRPr="001A7832" w:rsidRDefault="001A7832" w:rsidP="001A7832">
                      <w:pPr>
                        <w:pStyle w:val="BodyText"/>
                      </w:pPr>
                      <w:r w:rsidRPr="001A7832">
                        <w:t>Remember that our website usually is updated on the home page with the next Chapter event.  Be sure to check it each month for what may be going on.</w:t>
                      </w:r>
                    </w:p>
                    <w:p w:rsidR="001A7832" w:rsidRPr="001A7832" w:rsidRDefault="001A7832" w:rsidP="001A7832">
                      <w:pPr>
                        <w:pStyle w:val="BodyText"/>
                      </w:pPr>
                      <w:r w:rsidRPr="001A7832">
                        <w:drawing>
                          <wp:inline distT="0" distB="0" distL="0" distR="0" wp14:anchorId="574950B7" wp14:editId="32AA5486">
                            <wp:extent cx="144780" cy="144780"/>
                            <wp:effectExtent l="0" t="0" r="7620" b="7620"/>
                            <wp:docPr id="12" name="Picture 12" descr="C:\Users\cccsat1kjr\AppData\Local\Microsoft\Windows\Temporary Internet Files\Content.IE5\76X34MHG\MC900442128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 descr="C:\Users\cccsat1kjr\AppData\Local\Microsoft\Windows\Temporary Internet Files\Content.IE5\76X34MHG\MC900442128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7832">
                        <w:t xml:space="preserve">Do you have any news, job openings or topics to provide for the next newsletter?  </w:t>
                      </w:r>
                      <w:r w:rsidR="00BD245B">
                        <w:t>Send to: kenrizzuto@iheartmedia.com</w:t>
                      </w:r>
                    </w:p>
                    <w:p w:rsidR="001A7832" w:rsidRDefault="001A7832" w:rsidP="005E4D1C">
                      <w:pPr>
                        <w:pStyle w:val="BodyText"/>
                      </w:pPr>
                    </w:p>
                    <w:p w:rsidR="001A7832" w:rsidRDefault="001A7832" w:rsidP="005E4D1C">
                      <w:pPr>
                        <w:pStyle w:val="BodyText"/>
                      </w:pPr>
                    </w:p>
                    <w:p w:rsidR="001A7832" w:rsidRDefault="001A7832" w:rsidP="005E4D1C">
                      <w:pPr>
                        <w:pStyle w:val="BodyText"/>
                      </w:pPr>
                    </w:p>
                    <w:p w:rsidR="001A7832" w:rsidRDefault="001A7832" w:rsidP="005E4D1C">
                      <w:pPr>
                        <w:pStyle w:val="BodyText"/>
                      </w:pPr>
                    </w:p>
                    <w:p w:rsidR="001A7832" w:rsidRDefault="001A7832" w:rsidP="005E4D1C">
                      <w:pPr>
                        <w:pStyle w:val="BodyText"/>
                      </w:pPr>
                    </w:p>
                    <w:p w:rsidR="009C75F2" w:rsidRDefault="000603D3" w:rsidP="005E4D1C">
                      <w:pPr>
                        <w:pStyle w:val="BodyText"/>
                      </w:pPr>
                      <w:r w:rsidRPr="000603D3">
                        <w:t xml:space="preserve">Please send any suggestions to me @ </w:t>
                      </w:r>
                      <w:hyperlink r:id="rId41" w:history="1">
                        <w:r w:rsidR="00FD7B01" w:rsidRPr="001E7F1B">
                          <w:rPr>
                            <w:rStyle w:val="Hyperlink"/>
                          </w:rPr>
                          <w:t>kenrizzuto@iheartmedia.com</w:t>
                        </w:r>
                      </w:hyperlink>
                    </w:p>
                    <w:p w:rsidR="00FD7B01" w:rsidRDefault="00FD7B01" w:rsidP="005E4D1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11BE" w:rsidRPr="00BF4C47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09E0EFE2" wp14:editId="155F7657">
                <wp:simplePos x="0" y="0"/>
                <wp:positionH relativeFrom="page">
                  <wp:posOffset>2377440</wp:posOffset>
                </wp:positionH>
                <wp:positionV relativeFrom="page">
                  <wp:posOffset>4960620</wp:posOffset>
                </wp:positionV>
                <wp:extent cx="1498600" cy="1783080"/>
                <wp:effectExtent l="0" t="0" r="6350" b="7620"/>
                <wp:wrapNone/>
                <wp:docPr id="3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178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Default="001A7832" w:rsidP="00BF4C47">
                            <w:pPr>
                              <w:pStyle w:val="BodyText"/>
                            </w:pPr>
                            <w:r>
                              <w:t>2015 RIMS Due</w:t>
                            </w:r>
                            <w:r w:rsidR="004907A1">
                              <w:t>s</w:t>
                            </w:r>
                            <w:r>
                              <w:t xml:space="preserve"> invoices went out and you should have received yours.</w:t>
                            </w:r>
                            <w:r w:rsidR="004907A1">
                              <w:t xml:space="preserve">  If not, you may login to your RIMS account to view and pay.  All invoices are broken down to reflect the Society and local Chapter fees.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87.2pt;margin-top:390.6pt;width:118pt;height:140.4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ZPtQ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" o:allowincell="f" filled="f" stroked="f">
                <v:textbox inset="0,0,0,0">
                  <w:txbxContent>
                    <w:p w:rsidR="00BD5EAE" w:rsidRDefault="001A7832" w:rsidP="00BF4C47">
                      <w:pPr>
                        <w:pStyle w:val="BodyText"/>
                      </w:pPr>
                      <w:r>
                        <w:t>2015 RIMS Due</w:t>
                      </w:r>
                      <w:r w:rsidR="004907A1">
                        <w:t>s</w:t>
                      </w:r>
                      <w:r>
                        <w:t xml:space="preserve"> invoices went out and you should have received yours.</w:t>
                      </w:r>
                      <w:r w:rsidR="004907A1">
                        <w:t xml:space="preserve">  If not, you may login to your RIMS account to view and pay.  All invoices are broken down to reflect the Society and local Chapter fees.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11BE" w:rsidRPr="005E4D1C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0A4B94CA" wp14:editId="1097D12B">
                <wp:simplePos x="0" y="0"/>
                <wp:positionH relativeFrom="page">
                  <wp:posOffset>4020820</wp:posOffset>
                </wp:positionH>
                <wp:positionV relativeFrom="page">
                  <wp:posOffset>4960620</wp:posOffset>
                </wp:positionV>
                <wp:extent cx="1569720" cy="1729740"/>
                <wp:effectExtent l="0" t="0" r="11430" b="3810"/>
                <wp:wrapNone/>
                <wp:docPr id="3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832" w:rsidRDefault="001A7832" w:rsidP="001A7832">
                            <w:pPr>
                              <w:pStyle w:val="BodyText"/>
                            </w:pPr>
                            <w:r>
                              <w:t xml:space="preserve">Make sure to add my email address </w:t>
                            </w:r>
                            <w:hyperlink r:id="rId42" w:history="1">
                              <w:proofErr w:type="spellStart"/>
                              <w:r w:rsidRPr="00D830DF">
                                <w:rPr>
                                  <w:rStyle w:val="Hyperlink"/>
                                </w:rPr>
                                <w:t>kenrizzuto@</w:t>
                              </w:r>
                              <w:r>
                                <w:rPr>
                                  <w:rStyle w:val="Hyperlink"/>
                                </w:rPr>
                                <w:t>iheartmedia</w:t>
                              </w:r>
                              <w:proofErr w:type="spellEnd"/>
                              <w:r>
                                <w:rPr>
                                  <w:rStyle w:val="Hyperlink"/>
                                </w:rPr>
                                <w:t xml:space="preserve">. </w:t>
                              </w:r>
                              <w:proofErr w:type="gramStart"/>
                              <w:r>
                                <w:rPr>
                                  <w:rStyle w:val="Hyperlink"/>
                                </w:rPr>
                                <w:t>com</w:t>
                              </w:r>
                              <w:proofErr w:type="gramEnd"/>
                            </w:hyperlink>
                            <w:r>
                              <w:t xml:space="preserve"> to your Safe Senders list in your Junk Email options in Outlook to assure that communication through </w:t>
                            </w:r>
                            <w:r w:rsidRPr="007F298E">
                              <w:t>our “Constant Contact” communicatio</w:t>
                            </w:r>
                            <w:bookmarkStart w:id="2" w:name="_GoBack"/>
                            <w:bookmarkEnd w:id="2"/>
                            <w:permStart w:id="946826748" w:edGrp="everyone"/>
                            <w:permEnd w:id="946826748"/>
                            <w:r w:rsidRPr="007F298E">
                              <w:t xml:space="preserve">n tool is received. </w:t>
                            </w:r>
                          </w:p>
                          <w:p w:rsidR="00BD5EAE" w:rsidRDefault="00BD5EAE" w:rsidP="005E4D1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316.6pt;margin-top:390.6pt;width:123.6pt;height:136.2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75mtQIAALU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" o:allowincell="f" filled="f" stroked="f">
                <v:textbox inset="0,0,0,0">
                  <w:txbxContent>
                    <w:p w:rsidR="001A7832" w:rsidRDefault="001A7832" w:rsidP="001A7832">
                      <w:pPr>
                        <w:pStyle w:val="BodyText"/>
                      </w:pPr>
                      <w:r>
                        <w:t xml:space="preserve">Make sure to add my email address </w:t>
                      </w:r>
                      <w:hyperlink r:id="rId43" w:history="1">
                        <w:proofErr w:type="spellStart"/>
                        <w:r w:rsidRPr="00D830DF">
                          <w:rPr>
                            <w:rStyle w:val="Hyperlink"/>
                          </w:rPr>
                          <w:t>kenrizzuto@</w:t>
                        </w:r>
                        <w:r>
                          <w:rPr>
                            <w:rStyle w:val="Hyperlink"/>
                          </w:rPr>
                          <w:t>iheartmedia</w:t>
                        </w:r>
                        <w:proofErr w:type="spellEnd"/>
                        <w:r>
                          <w:rPr>
                            <w:rStyle w:val="Hyperlink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rStyle w:val="Hyperlink"/>
                          </w:rPr>
                          <w:t>com</w:t>
                        </w:r>
                        <w:proofErr w:type="gramEnd"/>
                      </w:hyperlink>
                      <w:r>
                        <w:t xml:space="preserve"> to your Safe Senders list in your Junk Email options in Outlook to assure that communication through </w:t>
                      </w:r>
                      <w:r w:rsidRPr="007F298E">
                        <w:t>our “Constant Contact” communicatio</w:t>
                      </w:r>
                      <w:bookmarkStart w:id="3" w:name="_GoBack"/>
                      <w:bookmarkEnd w:id="3"/>
                      <w:permStart w:id="946826748" w:edGrp="everyone"/>
                      <w:permEnd w:id="946826748"/>
                      <w:r w:rsidRPr="007F298E">
                        <w:t xml:space="preserve">n tool is received. </w:t>
                      </w:r>
                    </w:p>
                    <w:p w:rsidR="00BD5EAE" w:rsidRDefault="00BD5EAE" w:rsidP="005E4D1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3347">
        <w:rPr>
          <w:noProof/>
        </w:rPr>
        <w:tab/>
      </w: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061C1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2F23DD5" wp14:editId="423AE3BA">
                <wp:simplePos x="0" y="0"/>
                <wp:positionH relativeFrom="page">
                  <wp:posOffset>733425</wp:posOffset>
                </wp:positionH>
                <wp:positionV relativeFrom="page">
                  <wp:posOffset>5029200</wp:posOffset>
                </wp:positionV>
                <wp:extent cx="1280160" cy="0"/>
                <wp:effectExtent l="0" t="0" r="0" b="0"/>
                <wp:wrapNone/>
                <wp:docPr id="35" name="RE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33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 1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75pt,396pt" to="158.5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" o:allowincell="f" strokecolor="#330" strokeweight="4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83F3E1E" wp14:editId="5D3F0626">
                <wp:simplePos x="0" y="0"/>
                <wp:positionH relativeFrom="page">
                  <wp:posOffset>571500</wp:posOffset>
                </wp:positionH>
                <wp:positionV relativeFrom="page">
                  <wp:posOffset>5143500</wp:posOffset>
                </wp:positionV>
                <wp:extent cx="1619250" cy="640080"/>
                <wp:effectExtent l="0" t="0" r="0" b="0"/>
                <wp:wrapNone/>
                <wp:docPr id="3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891C54" w:rsidRDefault="00BD5EAE">
                            <w:pPr>
                              <w:spacing w:after="60"/>
                              <w:jc w:val="center"/>
                              <w:rPr>
                                <w:sz w:val="22"/>
                              </w:rPr>
                            </w:pPr>
                            <w:r w:rsidRPr="00891C54">
                              <w:rPr>
                                <w:sz w:val="22"/>
                              </w:rPr>
                              <w:t>We’re on the Web!</w:t>
                            </w:r>
                          </w:p>
                          <w:p w:rsidR="00BD5EAE" w:rsidRPr="00891C54" w:rsidRDefault="00BD5EAE">
                            <w:pPr>
                              <w:spacing w:after="6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891C54">
                              <w:rPr>
                                <w:i/>
                                <w:sz w:val="18"/>
                              </w:rPr>
                              <w:t>See us at:</w:t>
                            </w:r>
                          </w:p>
                          <w:p w:rsidR="00BD5EAE" w:rsidRPr="00891C54" w:rsidRDefault="00BD5EAE" w:rsidP="005B23CB">
                            <w:pPr>
                              <w:spacing w:after="6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5B23CB">
                              <w:rPr>
                                <w:b/>
                                <w:sz w:val="16"/>
                              </w:rPr>
                              <w:t>southtexas.rims.org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57" type="#_x0000_t202" style="position:absolute;margin-left:45pt;margin-top:405pt;width:127.5pt;height:50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qF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" o:allowincell="f" filled="f" stroked="f">
                <v:textbox inset="0,0,0,0">
                  <w:txbxContent>
                    <w:p w:rsidR="00BD5EAE" w:rsidRPr="00891C54" w:rsidRDefault="00BD5EAE">
                      <w:pPr>
                        <w:spacing w:after="60"/>
                        <w:jc w:val="center"/>
                        <w:rPr>
                          <w:sz w:val="22"/>
                        </w:rPr>
                      </w:pPr>
                      <w:r w:rsidRPr="00891C54">
                        <w:rPr>
                          <w:sz w:val="22"/>
                        </w:rPr>
                        <w:t>We’re on the Web!</w:t>
                      </w:r>
                    </w:p>
                    <w:p w:rsidR="00BD5EAE" w:rsidRPr="00891C54" w:rsidRDefault="00BD5EAE">
                      <w:pPr>
                        <w:spacing w:after="60"/>
                        <w:jc w:val="center"/>
                        <w:rPr>
                          <w:i/>
                          <w:sz w:val="18"/>
                        </w:rPr>
                      </w:pPr>
                      <w:r w:rsidRPr="00891C54">
                        <w:rPr>
                          <w:i/>
                          <w:sz w:val="18"/>
                        </w:rPr>
                        <w:t>See us at:</w:t>
                      </w:r>
                    </w:p>
                    <w:p w:rsidR="00BD5EAE" w:rsidRPr="00891C54" w:rsidRDefault="00BD5EAE" w:rsidP="005B23CB">
                      <w:pPr>
                        <w:spacing w:after="60"/>
                        <w:jc w:val="center"/>
                        <w:rPr>
                          <w:b/>
                          <w:sz w:val="16"/>
                        </w:rPr>
                      </w:pPr>
                      <w:r w:rsidRPr="005B23CB">
                        <w:rPr>
                          <w:b/>
                          <w:sz w:val="16"/>
                        </w:rPr>
                        <w:t>southtexas.rims.org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E841AB">
      <w:pPr>
        <w:rPr>
          <w:noProof/>
        </w:rPr>
      </w:pPr>
    </w:p>
    <w:p w:rsidR="00E841AB" w:rsidRDefault="00061C1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900394C" wp14:editId="58A2DF1E">
                <wp:simplePos x="0" y="0"/>
                <wp:positionH relativeFrom="page">
                  <wp:posOffset>571500</wp:posOffset>
                </wp:positionH>
                <wp:positionV relativeFrom="page">
                  <wp:posOffset>6286500</wp:posOffset>
                </wp:positionV>
                <wp:extent cx="1600200" cy="141605"/>
                <wp:effectExtent l="0" t="0" r="0" b="0"/>
                <wp:wrapNone/>
                <wp:docPr id="27" name="COM 8" descr="Design rectang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1605"/>
                        </a:xfrm>
                        <a:prstGeom prst="rect">
                          <a:avLst/>
                        </a:prstGeom>
                        <a:solidFill>
                          <a:srgbClr val="C2C2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M 8" o:spid="_x0000_s1026" alt="Design rectangle" style="position:absolute;margin-left:45pt;margin-top:495pt;width:126pt;height:11.1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" o:allowincell="f" fillcolor="#c2c2ae" stroked="f" strokeweight="0">
                <w10:wrap anchorx="page" anchory="page"/>
              </v:rect>
            </w:pict>
          </mc:Fallback>
        </mc:AlternateContent>
      </w:r>
    </w:p>
    <w:p w:rsidR="00E841AB" w:rsidRDefault="00E841AB">
      <w:pPr>
        <w:rPr>
          <w:noProof/>
        </w:rPr>
      </w:pPr>
    </w:p>
    <w:p w:rsidR="00E841AB" w:rsidRDefault="005E4D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B5658D0" wp14:editId="3A9A1860">
                <wp:simplePos x="0" y="0"/>
                <wp:positionH relativeFrom="page">
                  <wp:posOffset>2379980</wp:posOffset>
                </wp:positionH>
                <wp:positionV relativeFrom="page">
                  <wp:posOffset>7026910</wp:posOffset>
                </wp:positionV>
                <wp:extent cx="4800600" cy="210185"/>
                <wp:effectExtent l="0" t="0" r="0" b="18415"/>
                <wp:wrapNone/>
                <wp:docPr id="3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EAE" w:rsidRPr="00277F31" w:rsidRDefault="00BD5EAE">
                            <w:pPr>
                              <w:pStyle w:val="Heading4"/>
                              <w:rPr>
                                <w:i w:val="0"/>
                                <w:color w:val="auto"/>
                              </w:rPr>
                            </w:pPr>
                            <w:proofErr w:type="gramStart"/>
                            <w:r w:rsidRPr="00277F31">
                              <w:rPr>
                                <w:color w:val="auto"/>
                              </w:rPr>
                              <w:t>About Our Organization…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187.4pt;margin-top:553.3pt;width:378pt;height:16.5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srtQIAALQ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" o:allowincell="f" filled="f" stroked="f">
                <v:textbox inset="0,0,0,0">
                  <w:txbxContent>
                    <w:p w:rsidR="00BD5EAE" w:rsidRPr="00277F31" w:rsidRDefault="00BD5EAE">
                      <w:pPr>
                        <w:pStyle w:val="Heading4"/>
                        <w:rPr>
                          <w:i w:val="0"/>
                          <w:color w:val="auto"/>
                        </w:rPr>
                      </w:pPr>
                      <w:r w:rsidRPr="00277F31">
                        <w:rPr>
                          <w:color w:val="auto"/>
                        </w:rPr>
                        <w:t>About Our Organization…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41AB" w:rsidRDefault="005E4D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44A5FB9C" wp14:editId="2EB25641">
                <wp:simplePos x="0" y="0"/>
                <wp:positionH relativeFrom="page">
                  <wp:posOffset>5775960</wp:posOffset>
                </wp:positionH>
                <wp:positionV relativeFrom="page">
                  <wp:posOffset>7315200</wp:posOffset>
                </wp:positionV>
                <wp:extent cx="1498600" cy="2057400"/>
                <wp:effectExtent l="0" t="0" r="6350" b="0"/>
                <wp:wrapNone/>
                <wp:docPr id="2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8" seq="2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63" type="#_x0000_t202" style="position:absolute;margin-left:454.8pt;margin-top:8in;width:118pt;height:162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" o:allowincell="f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0AA3D981" wp14:editId="4ADBCDD4">
                <wp:simplePos x="0" y="0"/>
                <wp:positionH relativeFrom="page">
                  <wp:posOffset>4091940</wp:posOffset>
                </wp:positionH>
                <wp:positionV relativeFrom="page">
                  <wp:posOffset>7322820</wp:posOffset>
                </wp:positionV>
                <wp:extent cx="1498600" cy="2156460"/>
                <wp:effectExtent l="0" t="0" r="6350" b="15240"/>
                <wp:wrapNone/>
                <wp:docPr id="25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15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8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64" type="#_x0000_t202" style="position:absolute;margin-left:322.2pt;margin-top:576.6pt;width:118pt;height:169.8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" o:allowincell="f" filled="f" stroked="f">
                <v:textbox style="mso-next-textbox:#Text Box 213"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D741F0C" wp14:editId="1AD7F1D1">
                <wp:simplePos x="0" y="0"/>
                <wp:positionH relativeFrom="page">
                  <wp:posOffset>2377440</wp:posOffset>
                </wp:positionH>
                <wp:positionV relativeFrom="page">
                  <wp:posOffset>7322820</wp:posOffset>
                </wp:positionV>
                <wp:extent cx="1498600" cy="2156460"/>
                <wp:effectExtent l="0" t="0" r="6350" b="15240"/>
                <wp:wrapNone/>
                <wp:docPr id="26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15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8">
                        <w:txbxContent>
                          <w:p w:rsidR="00BD5EAE" w:rsidRPr="00287038" w:rsidRDefault="00BD5EAE">
                            <w:pPr>
                              <w:pStyle w:val="BodyText"/>
                            </w:pPr>
                            <w:r w:rsidRPr="00287038">
                              <w:t>The South Texas RIMS Chapter provides numerous opportunities for professional enhancement and personal growth. Chapter members include many public, private and non-profit sector risk and insurance managers and other insurance and underwriting professionals from around the region. Chapter meetings and</w:t>
                            </w:r>
                            <w:r w:rsidRPr="005B23CB">
                              <w:t xml:space="preserve"> events meet your networking needs and provide exceptional programming on the challenges and opportunities in risk management and insurance. Beyond networking and education, our chapter serves as a primary voice for risk management and insurance professionals</w:t>
                            </w:r>
                            <w:r>
                              <w:t xml:space="preserve">.  </w:t>
                            </w:r>
                            <w:r w:rsidRPr="00316CA9">
                              <w:rPr>
                                <w:b/>
                              </w:rPr>
                              <w:t>Cha</w:t>
                            </w:r>
                            <w:r w:rsidRPr="00316CA9">
                              <w:rPr>
                                <w:b/>
                                <w:lang w:val="en"/>
                              </w:rPr>
                              <w:t>pter meetings are generally held on the 3rd Thursday of the month at the Oak Hills Country Club.</w:t>
                            </w:r>
                            <w:r w:rsidRPr="00287038">
                              <w:rPr>
                                <w:lang w:val="en"/>
                              </w:rPr>
                              <w:t xml:space="preserve"> </w:t>
                            </w:r>
                            <w:r w:rsidRPr="00287038">
                              <w:t xml:space="preserve"> </w:t>
                            </w:r>
                          </w:p>
                          <w:p w:rsidR="00BD5EAE" w:rsidRPr="00287038" w:rsidRDefault="00BD5EAE">
                            <w:pPr>
                              <w:pStyle w:val="BodyText"/>
                            </w:pPr>
                            <w:r w:rsidRPr="00287038">
                              <w:t xml:space="preserve">RSVP links will be always be available for each month’s luncheon on the South Texas Chapter’s home page!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87.2pt;margin-top:576.6pt;width:118pt;height:169.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rxtA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" o:allowincell="f" filled="f" stroked="f">
                <v:textbox style="mso-next-textbox:#Text Box 212" inset="0,0,0,0">
                  <w:txbxContent>
                    <w:p w:rsidR="00BD5EAE" w:rsidRPr="00287038" w:rsidRDefault="00BD5EAE">
                      <w:pPr>
                        <w:pStyle w:val="BodyText"/>
                      </w:pPr>
                      <w:r w:rsidRPr="00287038">
                        <w:t>The South Texas RIMS Chapter provides numerous opportunities for professional enhancement and personal growth. Chapter members include many public, private and non-profit sector risk and insurance managers and other insurance and underwriting professionals from around the region. Chapter meetings and</w:t>
                      </w:r>
                      <w:r w:rsidRPr="005B23CB">
                        <w:t xml:space="preserve"> events meet your networking needs and provide exceptional programming on the challenges and opportunities in risk management and insurance. Beyond networking and education, our chapter serves as a primary voice for risk management and insurance professionals</w:t>
                      </w:r>
                      <w:r>
                        <w:t xml:space="preserve">.  </w:t>
                      </w:r>
                      <w:r w:rsidRPr="00316CA9">
                        <w:rPr>
                          <w:b/>
                        </w:rPr>
                        <w:t>Cha</w:t>
                      </w:r>
                      <w:r w:rsidRPr="00316CA9">
                        <w:rPr>
                          <w:b/>
                          <w:lang w:val="en"/>
                        </w:rPr>
                        <w:t>pter meetings are generally held on the 3rd Thursday of the month at the Oak Hills Country Club.</w:t>
                      </w:r>
                      <w:r w:rsidRPr="00287038">
                        <w:rPr>
                          <w:lang w:val="en"/>
                        </w:rPr>
                        <w:t xml:space="preserve"> </w:t>
                      </w:r>
                      <w:r w:rsidRPr="00287038">
                        <w:t xml:space="preserve"> </w:t>
                      </w:r>
                    </w:p>
                    <w:p w:rsidR="00BD5EAE" w:rsidRPr="00287038" w:rsidRDefault="00BD5EAE">
                      <w:pPr>
                        <w:pStyle w:val="BodyText"/>
                      </w:pPr>
                      <w:r w:rsidRPr="00287038">
                        <w:t xml:space="preserve">RSVP links will be always be available for each month’s luncheon on the South Texas Chapter’s home page!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1C12"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40F889E9" wp14:editId="19CF94E0">
                <wp:simplePos x="0" y="0"/>
                <wp:positionH relativeFrom="page">
                  <wp:posOffset>470535</wp:posOffset>
                </wp:positionH>
                <wp:positionV relativeFrom="page">
                  <wp:posOffset>6430645</wp:posOffset>
                </wp:positionV>
                <wp:extent cx="6858000" cy="0"/>
                <wp:effectExtent l="0" t="0" r="0" b="0"/>
                <wp:wrapNone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05pt,506.35pt" to="577.05pt,5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" o:allowincell="f" strokecolor="silver" strokeweight=".25pt">
                <v:stroke dashstyle="1 1" endcap="round"/>
                <w10:wrap anchorx="page" anchory="page"/>
              </v:line>
            </w:pict>
          </mc:Fallback>
        </mc:AlternateContent>
      </w:r>
    </w:p>
    <w:sectPr w:rsidR="00E841AB" w:rsidSect="001F3E6F">
      <w:headerReference w:type="even" r:id="rId44"/>
      <w:footerReference w:type="default" r:id="rId45"/>
      <w:footerReference w:type="first" r:id="rId46"/>
      <w:type w:val="continuous"/>
      <w:pgSz w:w="12240" w:h="15840"/>
      <w:pgMar w:top="1440" w:right="540" w:bottom="1440" w:left="720" w:header="720" w:footer="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AE" w:rsidRDefault="00BD5EAE">
      <w:r>
        <w:separator/>
      </w:r>
    </w:p>
  </w:endnote>
  <w:endnote w:type="continuationSeparator" w:id="0">
    <w:p w:rsidR="00BD5EAE" w:rsidRDefault="00BD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 Book">
    <w:altName w:val="Times New Roman"/>
    <w:charset w:val="00"/>
    <w:family w:val="auto"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080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37643945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D5EAE" w:rsidRPr="001F3E6F" w:rsidRDefault="00BD5EAE">
            <w:pPr>
              <w:pStyle w:val="Footer"/>
              <w:jc w:val="center"/>
              <w:rPr>
                <w:sz w:val="16"/>
                <w:szCs w:val="16"/>
              </w:rPr>
            </w:pPr>
            <w:r w:rsidRPr="001F3E6F">
              <w:rPr>
                <w:sz w:val="16"/>
                <w:szCs w:val="16"/>
              </w:rPr>
              <w:t xml:space="preserve">Page </w:t>
            </w:r>
            <w:r w:rsidRPr="001F3E6F">
              <w:rPr>
                <w:b/>
                <w:bCs/>
                <w:sz w:val="16"/>
                <w:szCs w:val="16"/>
              </w:rPr>
              <w:fldChar w:fldCharType="begin"/>
            </w:r>
            <w:r w:rsidRPr="001F3E6F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1F3E6F">
              <w:rPr>
                <w:b/>
                <w:bCs/>
                <w:sz w:val="16"/>
                <w:szCs w:val="16"/>
              </w:rPr>
              <w:fldChar w:fldCharType="separate"/>
            </w:r>
            <w:r w:rsidR="0019783F">
              <w:rPr>
                <w:b/>
                <w:bCs/>
                <w:noProof/>
                <w:sz w:val="16"/>
                <w:szCs w:val="16"/>
              </w:rPr>
              <w:t>3</w:t>
            </w:r>
            <w:r w:rsidRPr="001F3E6F">
              <w:rPr>
                <w:b/>
                <w:bCs/>
                <w:sz w:val="16"/>
                <w:szCs w:val="16"/>
              </w:rPr>
              <w:fldChar w:fldCharType="end"/>
            </w:r>
            <w:r w:rsidRPr="001F3E6F">
              <w:rPr>
                <w:sz w:val="16"/>
                <w:szCs w:val="16"/>
              </w:rPr>
              <w:t xml:space="preserve"> of </w:t>
            </w:r>
            <w:r w:rsidRPr="001F3E6F">
              <w:rPr>
                <w:b/>
                <w:bCs/>
                <w:sz w:val="16"/>
                <w:szCs w:val="16"/>
              </w:rPr>
              <w:fldChar w:fldCharType="begin"/>
            </w:r>
            <w:r w:rsidRPr="001F3E6F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1F3E6F">
              <w:rPr>
                <w:b/>
                <w:bCs/>
                <w:sz w:val="16"/>
                <w:szCs w:val="16"/>
              </w:rPr>
              <w:fldChar w:fldCharType="separate"/>
            </w:r>
            <w:r w:rsidR="0019783F">
              <w:rPr>
                <w:b/>
                <w:bCs/>
                <w:noProof/>
                <w:sz w:val="16"/>
                <w:szCs w:val="16"/>
              </w:rPr>
              <w:t>3</w:t>
            </w:r>
            <w:r w:rsidRPr="001F3E6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D5EAE" w:rsidRDefault="00BD5E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38278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D5EAE" w:rsidRDefault="00BD5EAE">
            <w:pPr>
              <w:pStyle w:val="Footer"/>
              <w:jc w:val="center"/>
            </w:pPr>
            <w:r w:rsidRPr="001F3E6F">
              <w:rPr>
                <w:sz w:val="16"/>
                <w:szCs w:val="16"/>
              </w:rPr>
              <w:t xml:space="preserve">Page </w:t>
            </w:r>
            <w:r w:rsidRPr="001F3E6F">
              <w:rPr>
                <w:b/>
                <w:bCs/>
                <w:sz w:val="16"/>
                <w:szCs w:val="16"/>
              </w:rPr>
              <w:fldChar w:fldCharType="begin"/>
            </w:r>
            <w:r w:rsidRPr="001F3E6F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1F3E6F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1F3E6F">
              <w:rPr>
                <w:b/>
                <w:bCs/>
                <w:sz w:val="16"/>
                <w:szCs w:val="16"/>
              </w:rPr>
              <w:fldChar w:fldCharType="end"/>
            </w:r>
            <w:r w:rsidRPr="001F3E6F">
              <w:rPr>
                <w:sz w:val="16"/>
                <w:szCs w:val="16"/>
              </w:rPr>
              <w:t xml:space="preserve"> of </w:t>
            </w:r>
            <w:r w:rsidRPr="001F3E6F">
              <w:rPr>
                <w:b/>
                <w:bCs/>
                <w:sz w:val="16"/>
                <w:szCs w:val="16"/>
              </w:rPr>
              <w:fldChar w:fldCharType="begin"/>
            </w:r>
            <w:r w:rsidRPr="001F3E6F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1F3E6F">
              <w:rPr>
                <w:b/>
                <w:bCs/>
                <w:sz w:val="16"/>
                <w:szCs w:val="16"/>
              </w:rPr>
              <w:fldChar w:fldCharType="separate"/>
            </w:r>
            <w:r w:rsidR="002911BE">
              <w:rPr>
                <w:b/>
                <w:bCs/>
                <w:noProof/>
                <w:sz w:val="16"/>
                <w:szCs w:val="16"/>
              </w:rPr>
              <w:t>3</w:t>
            </w:r>
            <w:r w:rsidRPr="001F3E6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D5EAE" w:rsidRDefault="00BD5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AE" w:rsidRDefault="00BD5EAE">
      <w:r>
        <w:separator/>
      </w:r>
    </w:p>
  </w:footnote>
  <w:footnote w:type="continuationSeparator" w:id="0">
    <w:p w:rsidR="00BD5EAE" w:rsidRDefault="00BD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EAE" w:rsidRDefault="00BD5EAE">
    <w:pPr>
      <w:pStyle w:val="Header"/>
      <w:tabs>
        <w:tab w:val="clear" w:pos="8640"/>
        <w:tab w:val="right" w:pos="99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in;height:2in" o:bullet="t">
        <v:imagedata r:id="rId1" o:title="artC7FC"/>
      </v:shape>
    </w:pict>
  </w:numPicBullet>
  <w:abstractNum w:abstractNumId="0">
    <w:nsid w:val="08D342B9"/>
    <w:multiLevelType w:val="hybridMultilevel"/>
    <w:tmpl w:val="F6BC33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B0E"/>
    <w:multiLevelType w:val="hybridMultilevel"/>
    <w:tmpl w:val="46AC85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77A8D"/>
    <w:multiLevelType w:val="hybridMultilevel"/>
    <w:tmpl w:val="7F14C4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C1AE3"/>
    <w:multiLevelType w:val="hybridMultilevel"/>
    <w:tmpl w:val="369EA752"/>
    <w:lvl w:ilvl="0" w:tplc="8FE617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B4D7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3CC8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E92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9680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8E1B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A601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4E0C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461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62440E9"/>
    <w:multiLevelType w:val="hybridMultilevel"/>
    <w:tmpl w:val="C5085E08"/>
    <w:lvl w:ilvl="0" w:tplc="CFC6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70AF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169C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A6D3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90CE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BA2A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3C46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448C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BE92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054765"/>
    <w:multiLevelType w:val="hybridMultilevel"/>
    <w:tmpl w:val="4BC8B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022NFhzxjUuzCUIJj5eC8F+PC0k=" w:salt="KhncxMl6GmOQRxtjHJoPDg=="/>
  <w:defaultTabStop w:val="720"/>
  <w:doNotHyphenateCaps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12"/>
    <w:rsid w:val="000016A1"/>
    <w:rsid w:val="0000567F"/>
    <w:rsid w:val="000066B9"/>
    <w:rsid w:val="000208AE"/>
    <w:rsid w:val="0002092D"/>
    <w:rsid w:val="0002555F"/>
    <w:rsid w:val="00053748"/>
    <w:rsid w:val="00053A33"/>
    <w:rsid w:val="000603D3"/>
    <w:rsid w:val="00060B1A"/>
    <w:rsid w:val="00061C12"/>
    <w:rsid w:val="000761EA"/>
    <w:rsid w:val="00080164"/>
    <w:rsid w:val="00082297"/>
    <w:rsid w:val="00087438"/>
    <w:rsid w:val="000B1C40"/>
    <w:rsid w:val="000C15A5"/>
    <w:rsid w:val="000E5E35"/>
    <w:rsid w:val="001005AE"/>
    <w:rsid w:val="00101EBA"/>
    <w:rsid w:val="001425A1"/>
    <w:rsid w:val="0019783F"/>
    <w:rsid w:val="001A318D"/>
    <w:rsid w:val="001A7832"/>
    <w:rsid w:val="001C064A"/>
    <w:rsid w:val="001E1E03"/>
    <w:rsid w:val="001E7F1E"/>
    <w:rsid w:val="001F2A32"/>
    <w:rsid w:val="001F3E6F"/>
    <w:rsid w:val="001F3F3A"/>
    <w:rsid w:val="001F73A3"/>
    <w:rsid w:val="00227309"/>
    <w:rsid w:val="00231607"/>
    <w:rsid w:val="002467F3"/>
    <w:rsid w:val="00251E25"/>
    <w:rsid w:val="00271E17"/>
    <w:rsid w:val="00277F31"/>
    <w:rsid w:val="00287038"/>
    <w:rsid w:val="002911BE"/>
    <w:rsid w:val="002D1229"/>
    <w:rsid w:val="002E7E2B"/>
    <w:rsid w:val="0030463E"/>
    <w:rsid w:val="00316CA9"/>
    <w:rsid w:val="00331677"/>
    <w:rsid w:val="00334EA2"/>
    <w:rsid w:val="003409FA"/>
    <w:rsid w:val="00342BA1"/>
    <w:rsid w:val="00345EBC"/>
    <w:rsid w:val="00353BAA"/>
    <w:rsid w:val="003743B3"/>
    <w:rsid w:val="0037677C"/>
    <w:rsid w:val="003B4C09"/>
    <w:rsid w:val="003C3ED9"/>
    <w:rsid w:val="003C4E50"/>
    <w:rsid w:val="003E687C"/>
    <w:rsid w:val="003F58DE"/>
    <w:rsid w:val="00401F93"/>
    <w:rsid w:val="00440949"/>
    <w:rsid w:val="004409E6"/>
    <w:rsid w:val="004907A1"/>
    <w:rsid w:val="004A4513"/>
    <w:rsid w:val="004B1A86"/>
    <w:rsid w:val="004C1F88"/>
    <w:rsid w:val="004C34EB"/>
    <w:rsid w:val="004C435C"/>
    <w:rsid w:val="00503347"/>
    <w:rsid w:val="00512F9A"/>
    <w:rsid w:val="00512FF1"/>
    <w:rsid w:val="00525AAC"/>
    <w:rsid w:val="0052658F"/>
    <w:rsid w:val="0053481E"/>
    <w:rsid w:val="005430A4"/>
    <w:rsid w:val="00570B9A"/>
    <w:rsid w:val="00575C40"/>
    <w:rsid w:val="00580DD5"/>
    <w:rsid w:val="005A4AEF"/>
    <w:rsid w:val="005B23CB"/>
    <w:rsid w:val="005C3E1D"/>
    <w:rsid w:val="005D032C"/>
    <w:rsid w:val="005E4D1C"/>
    <w:rsid w:val="00603CD4"/>
    <w:rsid w:val="006142EA"/>
    <w:rsid w:val="00630293"/>
    <w:rsid w:val="00633FB6"/>
    <w:rsid w:val="006579EA"/>
    <w:rsid w:val="00665031"/>
    <w:rsid w:val="006742D8"/>
    <w:rsid w:val="00683E2A"/>
    <w:rsid w:val="006C2C8B"/>
    <w:rsid w:val="006D1CC4"/>
    <w:rsid w:val="006D2C65"/>
    <w:rsid w:val="006D6ECE"/>
    <w:rsid w:val="0075033A"/>
    <w:rsid w:val="0078745D"/>
    <w:rsid w:val="007A3080"/>
    <w:rsid w:val="007D7A35"/>
    <w:rsid w:val="007E0BC2"/>
    <w:rsid w:val="007E7B7D"/>
    <w:rsid w:val="007F298E"/>
    <w:rsid w:val="007F371F"/>
    <w:rsid w:val="00816892"/>
    <w:rsid w:val="00824AC8"/>
    <w:rsid w:val="00887A80"/>
    <w:rsid w:val="00891C54"/>
    <w:rsid w:val="008A7D38"/>
    <w:rsid w:val="008E598B"/>
    <w:rsid w:val="009141C3"/>
    <w:rsid w:val="0092092D"/>
    <w:rsid w:val="00936C8F"/>
    <w:rsid w:val="0094366C"/>
    <w:rsid w:val="009744B2"/>
    <w:rsid w:val="00995876"/>
    <w:rsid w:val="009C32CF"/>
    <w:rsid w:val="009C75F2"/>
    <w:rsid w:val="009D4BAF"/>
    <w:rsid w:val="009D4D6F"/>
    <w:rsid w:val="00A11A37"/>
    <w:rsid w:val="00A164A3"/>
    <w:rsid w:val="00A16538"/>
    <w:rsid w:val="00A27A31"/>
    <w:rsid w:val="00A57178"/>
    <w:rsid w:val="00A65C04"/>
    <w:rsid w:val="00A966B1"/>
    <w:rsid w:val="00AD22C6"/>
    <w:rsid w:val="00AD2E4B"/>
    <w:rsid w:val="00AE67EA"/>
    <w:rsid w:val="00AF3D38"/>
    <w:rsid w:val="00B06CD5"/>
    <w:rsid w:val="00B07F71"/>
    <w:rsid w:val="00B11AEC"/>
    <w:rsid w:val="00B26639"/>
    <w:rsid w:val="00B273CE"/>
    <w:rsid w:val="00B3713C"/>
    <w:rsid w:val="00B52FEF"/>
    <w:rsid w:val="00B61BD3"/>
    <w:rsid w:val="00B835DC"/>
    <w:rsid w:val="00BA1DC9"/>
    <w:rsid w:val="00BA456A"/>
    <w:rsid w:val="00BC66E2"/>
    <w:rsid w:val="00BD0DCA"/>
    <w:rsid w:val="00BD245B"/>
    <w:rsid w:val="00BD5EAE"/>
    <w:rsid w:val="00BF1F05"/>
    <w:rsid w:val="00BF3986"/>
    <w:rsid w:val="00BF4C47"/>
    <w:rsid w:val="00C25490"/>
    <w:rsid w:val="00C3501F"/>
    <w:rsid w:val="00C4249A"/>
    <w:rsid w:val="00C81699"/>
    <w:rsid w:val="00CA1CA5"/>
    <w:rsid w:val="00CC10C2"/>
    <w:rsid w:val="00CC1F02"/>
    <w:rsid w:val="00CC6970"/>
    <w:rsid w:val="00CD1545"/>
    <w:rsid w:val="00D11700"/>
    <w:rsid w:val="00D15335"/>
    <w:rsid w:val="00D266AE"/>
    <w:rsid w:val="00D76269"/>
    <w:rsid w:val="00D77060"/>
    <w:rsid w:val="00E00724"/>
    <w:rsid w:val="00E11DD1"/>
    <w:rsid w:val="00E13240"/>
    <w:rsid w:val="00E3001C"/>
    <w:rsid w:val="00E36D58"/>
    <w:rsid w:val="00E50204"/>
    <w:rsid w:val="00E622E0"/>
    <w:rsid w:val="00E67039"/>
    <w:rsid w:val="00E841AB"/>
    <w:rsid w:val="00E87330"/>
    <w:rsid w:val="00EA6C21"/>
    <w:rsid w:val="00EE7F6A"/>
    <w:rsid w:val="00EF3B05"/>
    <w:rsid w:val="00EF3CC3"/>
    <w:rsid w:val="00F07751"/>
    <w:rsid w:val="00F12E01"/>
    <w:rsid w:val="00F14313"/>
    <w:rsid w:val="00F363DF"/>
    <w:rsid w:val="00F523AC"/>
    <w:rsid w:val="00F66FAD"/>
    <w:rsid w:val="00FD24DA"/>
    <w:rsid w:val="00FD7B01"/>
    <w:rsid w:val="00F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Impact" w:hAnsi="Impact"/>
      <w:color w:val="333300"/>
      <w:sz w:val="44"/>
    </w:rPr>
  </w:style>
  <w:style w:type="paragraph" w:styleId="Heading2">
    <w:name w:val="heading 2"/>
    <w:basedOn w:val="Heading1"/>
    <w:next w:val="Normal"/>
    <w:link w:val="Heading2Char"/>
    <w:qFormat/>
    <w:pPr>
      <w:spacing w:after="120" w:line="400" w:lineRule="exact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4">
    <w:name w:val="heading 4"/>
    <w:basedOn w:val="Heading1"/>
    <w:next w:val="Normal"/>
    <w:qFormat/>
    <w:pPr>
      <w:outlineLvl w:val="3"/>
    </w:pPr>
    <w:rPr>
      <w:i/>
      <w:sz w:val="24"/>
    </w:rPr>
  </w:style>
  <w:style w:type="paragraph" w:styleId="Heading5">
    <w:name w:val="heading 5"/>
    <w:basedOn w:val="Heading1"/>
    <w:next w:val="Normal"/>
    <w:qFormat/>
    <w:p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">
    <w:name w:val="Body Text"/>
    <w:basedOn w:val="Normal"/>
    <w:link w:val="BodyTextChar"/>
    <w:pPr>
      <w:spacing w:after="120" w:line="240" w:lineRule="atLeast"/>
    </w:pPr>
    <w:rPr>
      <w:sz w:val="20"/>
    </w:rPr>
  </w:style>
  <w:style w:type="paragraph" w:styleId="BodyTextIndent">
    <w:name w:val="Body Text Indent"/>
    <w:basedOn w:val="Normal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paragraph" w:customStyle="1" w:styleId="CaptionText">
    <w:name w:val="Caption Text"/>
    <w:basedOn w:val="Normal"/>
    <w:pPr>
      <w:spacing w:line="220" w:lineRule="atLeast"/>
      <w:jc w:val="center"/>
    </w:pPr>
    <w:rPr>
      <w:color w:val="333300"/>
      <w:sz w:val="18"/>
    </w:rPr>
  </w:style>
  <w:style w:type="paragraph" w:customStyle="1" w:styleId="QuoteText">
    <w:name w:val="Quote Text"/>
    <w:basedOn w:val="CaptionText"/>
    <w:pPr>
      <w:spacing w:line="280" w:lineRule="atLeast"/>
      <w:jc w:val="right"/>
    </w:pPr>
    <w:rPr>
      <w:i/>
      <w:sz w:val="20"/>
    </w:rPr>
  </w:style>
  <w:style w:type="paragraph" w:customStyle="1" w:styleId="Masthead">
    <w:name w:val="Masthead"/>
    <w:basedOn w:val="Heading1"/>
    <w:rPr>
      <w:sz w:val="96"/>
    </w:rPr>
  </w:style>
  <w:style w:type="paragraph" w:customStyle="1" w:styleId="RunningHead">
    <w:name w:val="Running Head"/>
    <w:basedOn w:val="Normal"/>
    <w:rPr>
      <w:rFonts w:ascii="Impact" w:hAnsi="Impact"/>
      <w:color w:val="FFFFFF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1C12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C1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1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598B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1F3E6F"/>
    <w:rPr>
      <w:rFonts w:ascii="Arial" w:eastAsia="Times New Roman" w:hAnsi="Arial"/>
      <w:sz w:val="24"/>
    </w:rPr>
  </w:style>
  <w:style w:type="paragraph" w:styleId="ListParagraph">
    <w:name w:val="List Paragraph"/>
    <w:basedOn w:val="Normal"/>
    <w:uiPriority w:val="34"/>
    <w:qFormat/>
    <w:rsid w:val="003409FA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Heading2Char">
    <w:name w:val="Heading 2 Char"/>
    <w:basedOn w:val="DefaultParagraphFont"/>
    <w:link w:val="Heading2"/>
    <w:rsid w:val="0000567F"/>
    <w:rPr>
      <w:rFonts w:ascii="Impact" w:eastAsia="Times New Roman" w:hAnsi="Impact"/>
      <w:color w:val="333300"/>
      <w:sz w:val="36"/>
    </w:rPr>
  </w:style>
  <w:style w:type="character" w:customStyle="1" w:styleId="BodyTextChar">
    <w:name w:val="Body Text Char"/>
    <w:basedOn w:val="DefaultParagraphFont"/>
    <w:link w:val="BodyText"/>
    <w:rsid w:val="0000567F"/>
    <w:rPr>
      <w:rFonts w:ascii="Arial" w:eastAsia="Times New Roman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34EA2"/>
    <w:rPr>
      <w:color w:val="800080" w:themeColor="followedHyperlink"/>
      <w:u w:val="single"/>
    </w:rPr>
  </w:style>
  <w:style w:type="paragraph" w:customStyle="1" w:styleId="BioTableText">
    <w:name w:val="Bio Table Text"/>
    <w:basedOn w:val="Normal"/>
    <w:rsid w:val="001E7F1E"/>
    <w:pPr>
      <w:spacing w:after="120" w:line="250" w:lineRule="exact"/>
    </w:pPr>
    <w:rPr>
      <w:rFonts w:cs="Arial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Impact" w:hAnsi="Impact"/>
      <w:color w:val="333300"/>
      <w:sz w:val="44"/>
    </w:rPr>
  </w:style>
  <w:style w:type="paragraph" w:styleId="Heading2">
    <w:name w:val="heading 2"/>
    <w:basedOn w:val="Heading1"/>
    <w:next w:val="Normal"/>
    <w:link w:val="Heading2Char"/>
    <w:qFormat/>
    <w:pPr>
      <w:spacing w:after="120" w:line="400" w:lineRule="exact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4">
    <w:name w:val="heading 4"/>
    <w:basedOn w:val="Heading1"/>
    <w:next w:val="Normal"/>
    <w:qFormat/>
    <w:pPr>
      <w:outlineLvl w:val="3"/>
    </w:pPr>
    <w:rPr>
      <w:i/>
      <w:sz w:val="24"/>
    </w:rPr>
  </w:style>
  <w:style w:type="paragraph" w:styleId="Heading5">
    <w:name w:val="heading 5"/>
    <w:basedOn w:val="Heading1"/>
    <w:next w:val="Normal"/>
    <w:qFormat/>
    <w:p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">
    <w:name w:val="Body Text"/>
    <w:basedOn w:val="Normal"/>
    <w:link w:val="BodyTextChar"/>
    <w:pPr>
      <w:spacing w:after="120" w:line="240" w:lineRule="atLeast"/>
    </w:pPr>
    <w:rPr>
      <w:sz w:val="20"/>
    </w:rPr>
  </w:style>
  <w:style w:type="paragraph" w:styleId="BodyTextIndent">
    <w:name w:val="Body Text Indent"/>
    <w:basedOn w:val="Normal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paragraph" w:customStyle="1" w:styleId="CaptionText">
    <w:name w:val="Caption Text"/>
    <w:basedOn w:val="Normal"/>
    <w:pPr>
      <w:spacing w:line="220" w:lineRule="atLeast"/>
      <w:jc w:val="center"/>
    </w:pPr>
    <w:rPr>
      <w:color w:val="333300"/>
      <w:sz w:val="18"/>
    </w:rPr>
  </w:style>
  <w:style w:type="paragraph" w:customStyle="1" w:styleId="QuoteText">
    <w:name w:val="Quote Text"/>
    <w:basedOn w:val="CaptionText"/>
    <w:pPr>
      <w:spacing w:line="280" w:lineRule="atLeast"/>
      <w:jc w:val="right"/>
    </w:pPr>
    <w:rPr>
      <w:i/>
      <w:sz w:val="20"/>
    </w:rPr>
  </w:style>
  <w:style w:type="paragraph" w:customStyle="1" w:styleId="Masthead">
    <w:name w:val="Masthead"/>
    <w:basedOn w:val="Heading1"/>
    <w:rPr>
      <w:sz w:val="96"/>
    </w:rPr>
  </w:style>
  <w:style w:type="paragraph" w:customStyle="1" w:styleId="RunningHead">
    <w:name w:val="Running Head"/>
    <w:basedOn w:val="Normal"/>
    <w:rPr>
      <w:rFonts w:ascii="Impact" w:hAnsi="Impact"/>
      <w:color w:val="FFFFFF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1C12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C1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1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598B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1F3E6F"/>
    <w:rPr>
      <w:rFonts w:ascii="Arial" w:eastAsia="Times New Roman" w:hAnsi="Arial"/>
      <w:sz w:val="24"/>
    </w:rPr>
  </w:style>
  <w:style w:type="paragraph" w:styleId="ListParagraph">
    <w:name w:val="List Paragraph"/>
    <w:basedOn w:val="Normal"/>
    <w:uiPriority w:val="34"/>
    <w:qFormat/>
    <w:rsid w:val="003409FA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Heading2Char">
    <w:name w:val="Heading 2 Char"/>
    <w:basedOn w:val="DefaultParagraphFont"/>
    <w:link w:val="Heading2"/>
    <w:rsid w:val="0000567F"/>
    <w:rPr>
      <w:rFonts w:ascii="Impact" w:eastAsia="Times New Roman" w:hAnsi="Impact"/>
      <w:color w:val="333300"/>
      <w:sz w:val="36"/>
    </w:rPr>
  </w:style>
  <w:style w:type="character" w:customStyle="1" w:styleId="BodyTextChar">
    <w:name w:val="Body Text Char"/>
    <w:basedOn w:val="DefaultParagraphFont"/>
    <w:link w:val="BodyText"/>
    <w:rsid w:val="0000567F"/>
    <w:rPr>
      <w:rFonts w:ascii="Arial" w:eastAsia="Times New Roman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34EA2"/>
    <w:rPr>
      <w:color w:val="800080" w:themeColor="followedHyperlink"/>
      <w:u w:val="single"/>
    </w:rPr>
  </w:style>
  <w:style w:type="paragraph" w:customStyle="1" w:styleId="BioTableText">
    <w:name w:val="Bio Table Text"/>
    <w:basedOn w:val="Normal"/>
    <w:rsid w:val="001E7F1E"/>
    <w:pPr>
      <w:spacing w:after="120" w:line="250" w:lineRule="exact"/>
    </w:pPr>
    <w:rPr>
      <w:rFonts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6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50902969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9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2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0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077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02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85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458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53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3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1388263491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9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6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64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26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enrizzuto@clearchannel.com" TargetMode="External"/><Relationship Id="rId18" Type="http://schemas.openxmlformats.org/officeDocument/2006/relationships/hyperlink" Target="mailto:greg.brandon@valero.com" TargetMode="External"/><Relationship Id="rId26" Type="http://schemas.openxmlformats.org/officeDocument/2006/relationships/hyperlink" Target="mailto:greg.brandon@valero.com" TargetMode="External"/><Relationship Id="rId39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mailto:kenrizzuto@clearchannel.com" TargetMode="External"/><Relationship Id="rId34" Type="http://schemas.openxmlformats.org/officeDocument/2006/relationships/hyperlink" Target="http://www.stpjhome.org/" TargetMode="External"/><Relationship Id="rId42" Type="http://schemas.openxmlformats.org/officeDocument/2006/relationships/hyperlink" Target="mailto:kenrizzuto@clearchannel.com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yperlink" Target="mailto:Dreal1971@gmail.com" TargetMode="External"/><Relationship Id="rId25" Type="http://schemas.openxmlformats.org/officeDocument/2006/relationships/hyperlink" Target="mailto:Dreal1971@gmail.com" TargetMode="External"/><Relationship Id="rId33" Type="http://schemas.openxmlformats.org/officeDocument/2006/relationships/image" Target="media/image7.jpeg"/><Relationship Id="rId38" Type="http://schemas.openxmlformats.org/officeDocument/2006/relationships/hyperlink" Target="mailto:castilleja.jesse@heb.com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Deleon.Joseph.D@heb.com" TargetMode="External"/><Relationship Id="rId20" Type="http://schemas.openxmlformats.org/officeDocument/2006/relationships/hyperlink" Target="mailto:Erik.luis@usaa.com" TargetMode="External"/><Relationship Id="rId29" Type="http://schemas.openxmlformats.org/officeDocument/2006/relationships/image" Target="media/image5.png"/><Relationship Id="rId41" Type="http://schemas.openxmlformats.org/officeDocument/2006/relationships/hyperlink" Target="mailto:kenrizzuto@iheartmedia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mailto:Deleon.Joseph.D@heb.com" TargetMode="External"/><Relationship Id="rId32" Type="http://schemas.openxmlformats.org/officeDocument/2006/relationships/hyperlink" Target="http://southtexas.rims.org" TargetMode="External"/><Relationship Id="rId37" Type="http://schemas.openxmlformats.org/officeDocument/2006/relationships/hyperlink" Target="mailto:castilleja.jesse@heb.com" TargetMode="External"/><Relationship Id="rId40" Type="http://schemas.openxmlformats.org/officeDocument/2006/relationships/hyperlink" Target="mailto:kenrizzuto@iheartmedia.com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castilleja.jesse@heb.com" TargetMode="External"/><Relationship Id="rId23" Type="http://schemas.openxmlformats.org/officeDocument/2006/relationships/hyperlink" Target="mailto:castilleja.jesse@heb.com" TargetMode="External"/><Relationship Id="rId28" Type="http://schemas.openxmlformats.org/officeDocument/2006/relationships/hyperlink" Target="mailto:Erik.luis@usaa.com" TargetMode="External"/><Relationship Id="rId36" Type="http://schemas.openxmlformats.org/officeDocument/2006/relationships/image" Target="media/image8.wmf"/><Relationship Id="rId10" Type="http://schemas.openxmlformats.org/officeDocument/2006/relationships/image" Target="media/image20.png"/><Relationship Id="rId19" Type="http://schemas.openxmlformats.org/officeDocument/2006/relationships/hyperlink" Target="mailto:Joanne.Belisle@acelity.com" TargetMode="External"/><Relationship Id="rId31" Type="http://schemas.openxmlformats.org/officeDocument/2006/relationships/hyperlink" Target="http://southtexas.rims.org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mailto:debra.streeter@swri." TargetMode="External"/><Relationship Id="rId22" Type="http://schemas.openxmlformats.org/officeDocument/2006/relationships/hyperlink" Target="mailto:debra.streeter@swri." TargetMode="External"/><Relationship Id="rId27" Type="http://schemas.openxmlformats.org/officeDocument/2006/relationships/hyperlink" Target="mailto:Joanne.Belisle@acelity.com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://www.stpjhome.org/" TargetMode="External"/><Relationship Id="rId43" Type="http://schemas.openxmlformats.org/officeDocument/2006/relationships/hyperlink" Target="mailto:kenrizzuto@clearchannel.com" TargetMode="External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csat1kjr\AppData\Roaming\Microsoft\Templates\Newsletter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BCC0C-CBC1-4FBF-A6D6-DF05419A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Newsletter(3)</Template>
  <TotalTime>125</TotalTime>
  <Pages>3</Pages>
  <Words>0</Words>
  <Characters>125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Rizzuto, Ken</dc:creator>
  <cp:lastModifiedBy>Rizzuto, Ken</cp:lastModifiedBy>
  <cp:revision>17</cp:revision>
  <cp:lastPrinted>2014-12-10T17:06:00Z</cp:lastPrinted>
  <dcterms:created xsi:type="dcterms:W3CDTF">2014-12-09T20:55:00Z</dcterms:created>
  <dcterms:modified xsi:type="dcterms:W3CDTF">2014-12-10T17:48:00Z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TC062062911033</vt:lpwstr>
  </property>
</Properties>
</file>