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765" w:rsidRDefault="00722765">
      <w:pPr>
        <w:pStyle w:val="Title"/>
      </w:pPr>
      <w:bookmarkStart w:id="0" w:name="_GoBack"/>
      <w:bookmarkEnd w:id="0"/>
      <w:r>
        <w:t>MIARP MEETING MINUTES</w:t>
      </w:r>
    </w:p>
    <w:p w:rsidR="00722765" w:rsidRDefault="00722765">
      <w:pPr>
        <w:pStyle w:val="Title"/>
      </w:pPr>
      <w:r>
        <w:t>February 7,  2012</w:t>
      </w:r>
    </w:p>
    <w:p w:rsidR="00722765" w:rsidRDefault="00722765" w:rsidP="009A6F7F">
      <w:pPr>
        <w:pStyle w:val="Title"/>
      </w:pPr>
      <w:r>
        <w:t>6:30 p.m</w:t>
      </w:r>
    </w:p>
    <w:p w:rsidR="00722765" w:rsidRDefault="00722765" w:rsidP="009A6F7F">
      <w:pPr>
        <w:pStyle w:val="Title"/>
      </w:pPr>
      <w:r>
        <w:t>Phone Meeting</w:t>
      </w:r>
    </w:p>
    <w:p w:rsidR="00722765" w:rsidRDefault="00722765" w:rsidP="003D6E8D">
      <w:pPr>
        <w:jc w:val="center"/>
        <w:rPr>
          <w:rFonts w:ascii="Arial" w:hAnsi="Arial" w:cs="Arial"/>
          <w:color w:val="000080"/>
          <w:sz w:val="20"/>
          <w:szCs w:val="20"/>
        </w:rPr>
      </w:pPr>
    </w:p>
    <w:p w:rsidR="00722765" w:rsidRDefault="00722765" w:rsidP="003D6E8D">
      <w:pPr>
        <w:jc w:val="center"/>
      </w:pPr>
      <w:r>
        <w:rPr>
          <w:rFonts w:ascii="Arial" w:hAnsi="Arial" w:cs="Arial"/>
          <w:color w:val="000080"/>
          <w:sz w:val="20"/>
          <w:szCs w:val="20"/>
        </w:rPr>
        <w:t>Dial in Number: 1-866-613-5223</w:t>
      </w:r>
    </w:p>
    <w:p w:rsidR="00722765" w:rsidRDefault="00722765" w:rsidP="003D6E8D">
      <w:pPr>
        <w:jc w:val="center"/>
      </w:pPr>
      <w:r>
        <w:rPr>
          <w:rFonts w:ascii="Arial" w:hAnsi="Arial" w:cs="Arial"/>
          <w:color w:val="000080"/>
          <w:sz w:val="20"/>
          <w:szCs w:val="20"/>
        </w:rPr>
        <w:t>Conference Access Code: 5412036</w:t>
      </w:r>
    </w:p>
    <w:p w:rsidR="00722765" w:rsidRDefault="00722765" w:rsidP="003D6E8D">
      <w:pPr>
        <w:jc w:val="center"/>
      </w:pPr>
      <w:r>
        <w:rPr>
          <w:rFonts w:ascii="Arial" w:hAnsi="Arial" w:cs="Arial"/>
          <w:color w:val="000080"/>
          <w:sz w:val="20"/>
          <w:szCs w:val="20"/>
        </w:rPr>
        <w:t>Chairperson Pass Code:   4475216</w:t>
      </w:r>
    </w:p>
    <w:p w:rsidR="00722765" w:rsidRDefault="00722765" w:rsidP="009A6F7F">
      <w:pPr>
        <w:pStyle w:val="Title"/>
      </w:pPr>
    </w:p>
    <w:p w:rsidR="00722765" w:rsidRDefault="00722765">
      <w:pPr>
        <w:pStyle w:val="Title"/>
        <w:jc w:val="both"/>
        <w:rPr>
          <w:b w:val="0"/>
          <w:bCs w:val="0"/>
          <w:u w:val="none"/>
        </w:rPr>
      </w:pPr>
      <w:r w:rsidRPr="00795412">
        <w:t>Present:</w:t>
      </w:r>
      <w:r>
        <w:rPr>
          <w:b w:val="0"/>
          <w:bCs w:val="0"/>
          <w:u w:val="none"/>
        </w:rPr>
        <w:t xml:space="preserve"> Joanne Pfeffer, Shannon Smith, Ken Browde, Laura Frailey, Linda Michaels, Toni McFarland, Debbie Brooks</w:t>
      </w:r>
    </w:p>
    <w:p w:rsidR="00722765" w:rsidRDefault="00722765">
      <w:pPr>
        <w:pStyle w:val="Title"/>
        <w:jc w:val="both"/>
        <w:rPr>
          <w:b w:val="0"/>
          <w:bCs w:val="0"/>
          <w:u w:val="none"/>
        </w:rPr>
      </w:pPr>
    </w:p>
    <w:p w:rsidR="00722765" w:rsidRPr="00795412" w:rsidRDefault="00722765">
      <w:pPr>
        <w:pStyle w:val="Title"/>
        <w:jc w:val="both"/>
      </w:pPr>
      <w:r w:rsidRPr="00795412">
        <w:t xml:space="preserve">Absent: </w:t>
      </w:r>
      <w:r>
        <w:rPr>
          <w:b w:val="0"/>
          <w:bCs w:val="0"/>
          <w:u w:val="none"/>
        </w:rPr>
        <w:t>Janine Holloman</w:t>
      </w:r>
    </w:p>
    <w:p w:rsidR="00722765" w:rsidRDefault="00722765">
      <w:pPr>
        <w:pStyle w:val="Title"/>
        <w:jc w:val="both"/>
        <w:rPr>
          <w:b w:val="0"/>
          <w:bCs w:val="0"/>
          <w:u w:val="none"/>
        </w:rPr>
      </w:pPr>
    </w:p>
    <w:p w:rsidR="00722765" w:rsidRDefault="00722765">
      <w:pPr>
        <w:pStyle w:val="Title"/>
        <w:numPr>
          <w:ilvl w:val="0"/>
          <w:numId w:val="1"/>
        </w:numPr>
        <w:jc w:val="both"/>
        <w:rPr>
          <w:b w:val="0"/>
          <w:bCs w:val="0"/>
          <w:u w:val="none"/>
        </w:rPr>
      </w:pPr>
      <w:r>
        <w:rPr>
          <w:b w:val="0"/>
          <w:bCs w:val="0"/>
          <w:u w:val="none"/>
        </w:rPr>
        <w:t>Call to Order:  Joanne Pfeffer</w:t>
      </w:r>
    </w:p>
    <w:p w:rsidR="00722765" w:rsidRDefault="00722765">
      <w:pPr>
        <w:pStyle w:val="Title"/>
        <w:jc w:val="both"/>
        <w:rPr>
          <w:b w:val="0"/>
          <w:bCs w:val="0"/>
          <w:u w:val="none"/>
        </w:rPr>
      </w:pPr>
    </w:p>
    <w:p w:rsidR="00722765" w:rsidRDefault="00722765">
      <w:pPr>
        <w:pStyle w:val="Title"/>
        <w:numPr>
          <w:ilvl w:val="0"/>
          <w:numId w:val="1"/>
        </w:numPr>
        <w:jc w:val="both"/>
        <w:rPr>
          <w:b w:val="0"/>
          <w:bCs w:val="0"/>
          <w:u w:val="none"/>
        </w:rPr>
      </w:pPr>
      <w:r>
        <w:rPr>
          <w:b w:val="0"/>
          <w:bCs w:val="0"/>
          <w:u w:val="none"/>
        </w:rPr>
        <w:t>Approval of Minutes-Laura motioned, Linda Seconds</w:t>
      </w:r>
    </w:p>
    <w:p w:rsidR="00722765" w:rsidRDefault="00722765" w:rsidP="00531AB7">
      <w:pPr>
        <w:pStyle w:val="ListParagraph"/>
        <w:rPr>
          <w:b/>
          <w:bCs/>
        </w:rPr>
      </w:pPr>
    </w:p>
    <w:p w:rsidR="00722765" w:rsidRDefault="00722765" w:rsidP="009C6E84">
      <w:pPr>
        <w:pStyle w:val="Title"/>
        <w:numPr>
          <w:ilvl w:val="0"/>
          <w:numId w:val="1"/>
        </w:numPr>
        <w:jc w:val="both"/>
        <w:rPr>
          <w:b w:val="0"/>
          <w:bCs w:val="0"/>
          <w:u w:val="none"/>
        </w:rPr>
      </w:pPr>
      <w:r>
        <w:rPr>
          <w:b w:val="0"/>
          <w:bCs w:val="0"/>
          <w:u w:val="none"/>
        </w:rPr>
        <w:t>Treasurer’s Report-Bank Balance as of January 31, 2012</w:t>
      </w:r>
    </w:p>
    <w:p w:rsidR="00722765" w:rsidRDefault="00722765" w:rsidP="00795412">
      <w:pPr>
        <w:pStyle w:val="ListParagraph"/>
        <w:rPr>
          <w:b/>
          <w:bCs/>
        </w:rPr>
      </w:pPr>
      <w:r>
        <w:rPr>
          <w:b/>
          <w:bCs/>
        </w:rPr>
        <w:t>$11, 718.49</w:t>
      </w:r>
    </w:p>
    <w:p w:rsidR="00722765" w:rsidRDefault="00722765" w:rsidP="001438CA">
      <w:pPr>
        <w:pStyle w:val="Title"/>
        <w:jc w:val="both"/>
        <w:rPr>
          <w:b w:val="0"/>
          <w:bCs w:val="0"/>
          <w:u w:val="none"/>
        </w:rPr>
      </w:pPr>
    </w:p>
    <w:p w:rsidR="00722765" w:rsidRDefault="00722765" w:rsidP="0075024B">
      <w:pPr>
        <w:pStyle w:val="Title"/>
        <w:numPr>
          <w:ilvl w:val="0"/>
          <w:numId w:val="1"/>
        </w:numPr>
        <w:jc w:val="both"/>
        <w:rPr>
          <w:b w:val="0"/>
          <w:bCs w:val="0"/>
          <w:u w:val="none"/>
        </w:rPr>
      </w:pPr>
      <w:r>
        <w:rPr>
          <w:b w:val="0"/>
          <w:bCs w:val="0"/>
          <w:u w:val="none"/>
        </w:rPr>
        <w:t>Old Business-Spring Conference 2012, Novi MI May 18, 2012</w:t>
      </w:r>
    </w:p>
    <w:p w:rsidR="00722765" w:rsidRDefault="00722765" w:rsidP="003A58AA">
      <w:pPr>
        <w:pStyle w:val="Title"/>
        <w:jc w:val="both"/>
        <w:rPr>
          <w:b w:val="0"/>
          <w:bCs w:val="0"/>
          <w:u w:val="none"/>
        </w:rPr>
      </w:pPr>
    </w:p>
    <w:p w:rsidR="00722765" w:rsidRDefault="00722765" w:rsidP="006C71FD">
      <w:pPr>
        <w:pStyle w:val="Title"/>
        <w:numPr>
          <w:ilvl w:val="1"/>
          <w:numId w:val="1"/>
        </w:numPr>
        <w:jc w:val="both"/>
        <w:rPr>
          <w:b w:val="0"/>
          <w:bCs w:val="0"/>
          <w:u w:val="none"/>
        </w:rPr>
      </w:pPr>
      <w:r>
        <w:rPr>
          <w:b w:val="0"/>
          <w:bCs w:val="0"/>
          <w:u w:val="none"/>
        </w:rPr>
        <w:t>Joint Co-Sponsor Status</w:t>
      </w:r>
      <w:r>
        <w:rPr>
          <w:b w:val="0"/>
          <w:bCs w:val="0"/>
          <w:u w:val="none"/>
        </w:rPr>
        <w:tab/>
      </w:r>
    </w:p>
    <w:p w:rsidR="00722765" w:rsidRDefault="00722765" w:rsidP="00904508">
      <w:pPr>
        <w:pStyle w:val="Title"/>
        <w:numPr>
          <w:ilvl w:val="2"/>
          <w:numId w:val="1"/>
        </w:numPr>
        <w:jc w:val="both"/>
        <w:rPr>
          <w:b w:val="0"/>
          <w:bCs w:val="0"/>
          <w:u w:val="none"/>
        </w:rPr>
      </w:pPr>
      <w:r>
        <w:rPr>
          <w:b w:val="0"/>
          <w:bCs w:val="0"/>
          <w:u w:val="none"/>
        </w:rPr>
        <w:t>CMSA had already planned their entire year of education\not interested in partnering</w:t>
      </w:r>
    </w:p>
    <w:p w:rsidR="00722765" w:rsidRDefault="00722765" w:rsidP="00904508">
      <w:pPr>
        <w:pStyle w:val="Title"/>
        <w:numPr>
          <w:ilvl w:val="2"/>
          <w:numId w:val="1"/>
        </w:numPr>
        <w:jc w:val="both"/>
        <w:rPr>
          <w:b w:val="0"/>
          <w:bCs w:val="0"/>
          <w:u w:val="none"/>
        </w:rPr>
      </w:pPr>
      <w:r>
        <w:rPr>
          <w:b w:val="0"/>
          <w:bCs w:val="0"/>
          <w:u w:val="none"/>
        </w:rPr>
        <w:t>Capitol Group was not interested in partnering</w:t>
      </w:r>
    </w:p>
    <w:p w:rsidR="00722765" w:rsidRDefault="00722765" w:rsidP="00904508">
      <w:pPr>
        <w:pStyle w:val="Title"/>
        <w:numPr>
          <w:ilvl w:val="2"/>
          <w:numId w:val="1"/>
        </w:numPr>
        <w:jc w:val="both"/>
        <w:rPr>
          <w:b w:val="0"/>
          <w:bCs w:val="0"/>
          <w:u w:val="none"/>
        </w:rPr>
      </w:pPr>
      <w:r>
        <w:rPr>
          <w:b w:val="0"/>
          <w:bCs w:val="0"/>
          <w:u w:val="none"/>
        </w:rPr>
        <w:t>JPD is partnering/cosponsoring</w:t>
      </w:r>
    </w:p>
    <w:p w:rsidR="00722765" w:rsidRDefault="00722765" w:rsidP="00904508">
      <w:pPr>
        <w:pStyle w:val="Title"/>
        <w:numPr>
          <w:ilvl w:val="2"/>
          <w:numId w:val="1"/>
        </w:numPr>
        <w:jc w:val="both"/>
        <w:rPr>
          <w:b w:val="0"/>
          <w:bCs w:val="0"/>
          <w:u w:val="none"/>
        </w:rPr>
      </w:pPr>
      <w:r>
        <w:rPr>
          <w:b w:val="0"/>
          <w:bCs w:val="0"/>
          <w:u w:val="none"/>
        </w:rPr>
        <w:t>MRCEA is partnering/cosponsoring</w:t>
      </w:r>
    </w:p>
    <w:p w:rsidR="00722765" w:rsidRDefault="00722765" w:rsidP="00904508">
      <w:pPr>
        <w:pStyle w:val="Title"/>
        <w:numPr>
          <w:ilvl w:val="2"/>
          <w:numId w:val="1"/>
        </w:numPr>
        <w:jc w:val="both"/>
        <w:rPr>
          <w:b w:val="0"/>
          <w:bCs w:val="0"/>
          <w:u w:val="none"/>
        </w:rPr>
      </w:pPr>
      <w:r>
        <w:rPr>
          <w:b w:val="0"/>
          <w:bCs w:val="0"/>
          <w:u w:val="none"/>
        </w:rPr>
        <w:t>MRA is partnering/cosponsoring</w:t>
      </w:r>
    </w:p>
    <w:p w:rsidR="00722765" w:rsidRDefault="00722765" w:rsidP="00904508">
      <w:pPr>
        <w:pStyle w:val="Title"/>
        <w:numPr>
          <w:ilvl w:val="2"/>
          <w:numId w:val="1"/>
        </w:numPr>
        <w:jc w:val="both"/>
        <w:rPr>
          <w:b w:val="0"/>
          <w:bCs w:val="0"/>
          <w:u w:val="none"/>
        </w:rPr>
      </w:pPr>
      <w:r>
        <w:rPr>
          <w:b w:val="0"/>
          <w:bCs w:val="0"/>
          <w:u w:val="none"/>
        </w:rPr>
        <w:t>Michigan Independent Case Management Council is interesting in partnering, but the brochures have been mailed.  Ken suggested that we send an email blast to announce they are joining.  They can also be announced at the conference as a cosponsor as they are unable to be added to the brochure at this time.  A vote was taken and the board approved the late addition.  The money will be splint five ways, but the hope is there will be additional attendance.</w:t>
      </w:r>
    </w:p>
    <w:p w:rsidR="00722765" w:rsidRDefault="00722765" w:rsidP="007B0BA6">
      <w:pPr>
        <w:pStyle w:val="Title"/>
        <w:ind w:left="2160"/>
        <w:jc w:val="both"/>
        <w:rPr>
          <w:b w:val="0"/>
          <w:bCs w:val="0"/>
          <w:u w:val="none"/>
        </w:rPr>
      </w:pPr>
    </w:p>
    <w:p w:rsidR="00722765" w:rsidRDefault="00722765" w:rsidP="003A58AA">
      <w:pPr>
        <w:pStyle w:val="Title"/>
        <w:numPr>
          <w:ilvl w:val="1"/>
          <w:numId w:val="1"/>
        </w:numPr>
        <w:jc w:val="both"/>
        <w:rPr>
          <w:b w:val="0"/>
          <w:bCs w:val="0"/>
          <w:u w:val="none"/>
        </w:rPr>
      </w:pPr>
      <w:r w:rsidRPr="001C4003">
        <w:rPr>
          <w:b w:val="0"/>
          <w:bCs w:val="0"/>
          <w:u w:val="none"/>
        </w:rPr>
        <w:t xml:space="preserve">Elections- </w:t>
      </w:r>
      <w:r>
        <w:rPr>
          <w:b w:val="0"/>
          <w:bCs w:val="0"/>
          <w:u w:val="none"/>
        </w:rPr>
        <w:t>Joanne- update</w:t>
      </w:r>
    </w:p>
    <w:p w:rsidR="00722765" w:rsidRDefault="00722765" w:rsidP="00795412">
      <w:pPr>
        <w:pStyle w:val="Title"/>
        <w:numPr>
          <w:ilvl w:val="2"/>
          <w:numId w:val="1"/>
        </w:numPr>
        <w:jc w:val="both"/>
        <w:rPr>
          <w:b w:val="0"/>
          <w:bCs w:val="0"/>
          <w:u w:val="none"/>
        </w:rPr>
      </w:pPr>
      <w:r>
        <w:rPr>
          <w:b w:val="0"/>
          <w:bCs w:val="0"/>
          <w:u w:val="none"/>
        </w:rPr>
        <w:t>Possible Sec/Treasurer Nominee that Toni will follow up with tomorrow.  Zack Matthews may be interested in the Secretary/Treasurer position.</w:t>
      </w:r>
    </w:p>
    <w:p w:rsidR="00722765" w:rsidRDefault="00722765" w:rsidP="003A58AA">
      <w:pPr>
        <w:pStyle w:val="Title"/>
        <w:numPr>
          <w:ilvl w:val="1"/>
          <w:numId w:val="1"/>
        </w:numPr>
        <w:jc w:val="both"/>
        <w:rPr>
          <w:b w:val="0"/>
          <w:bCs w:val="0"/>
          <w:u w:val="none"/>
        </w:rPr>
      </w:pPr>
      <w:r>
        <w:rPr>
          <w:b w:val="0"/>
          <w:bCs w:val="0"/>
          <w:u w:val="none"/>
        </w:rPr>
        <w:t>Reimbursement-</w:t>
      </w:r>
    </w:p>
    <w:p w:rsidR="00722765" w:rsidRDefault="00722765" w:rsidP="006E6890">
      <w:pPr>
        <w:pStyle w:val="Title"/>
        <w:numPr>
          <w:ilvl w:val="2"/>
          <w:numId w:val="1"/>
        </w:numPr>
        <w:jc w:val="both"/>
        <w:rPr>
          <w:b w:val="0"/>
          <w:bCs w:val="0"/>
          <w:u w:val="none"/>
        </w:rPr>
      </w:pPr>
      <w:r>
        <w:rPr>
          <w:b w:val="0"/>
          <w:bCs w:val="0"/>
          <w:u w:val="none"/>
        </w:rPr>
        <w:t>Joanne was reimbursed for the MRA conference/annual meeting attendance as well as supplies for the mailings for the Spring Conference</w:t>
      </w:r>
    </w:p>
    <w:p w:rsidR="00722765" w:rsidRDefault="00722765" w:rsidP="008406BF">
      <w:pPr>
        <w:pStyle w:val="Title"/>
        <w:numPr>
          <w:ilvl w:val="2"/>
          <w:numId w:val="1"/>
        </w:numPr>
        <w:jc w:val="both"/>
        <w:rPr>
          <w:b w:val="0"/>
          <w:bCs w:val="0"/>
          <w:u w:val="none"/>
        </w:rPr>
      </w:pPr>
      <w:r>
        <w:rPr>
          <w:b w:val="0"/>
          <w:bCs w:val="0"/>
          <w:u w:val="none"/>
        </w:rPr>
        <w:t>Laura-had previously requested reimbursement for the conference in Las Vegas.  Laura proposed that she be reimbursed for her membership dues rather than being reimbursed for the conference in Las Vegas.  After some discussion, it was decided that she will be reimbursed for her conference registration</w:t>
      </w:r>
    </w:p>
    <w:p w:rsidR="00722765" w:rsidRDefault="00722765" w:rsidP="007528D4">
      <w:pPr>
        <w:pStyle w:val="Title"/>
        <w:numPr>
          <w:ilvl w:val="1"/>
          <w:numId w:val="1"/>
        </w:numPr>
        <w:jc w:val="both"/>
        <w:rPr>
          <w:b w:val="0"/>
          <w:bCs w:val="0"/>
          <w:u w:val="none"/>
        </w:rPr>
      </w:pPr>
      <w:r>
        <w:rPr>
          <w:b w:val="0"/>
          <w:bCs w:val="0"/>
          <w:u w:val="none"/>
        </w:rPr>
        <w:t>Discussion regarding reimbursement bylaws.</w:t>
      </w:r>
    </w:p>
    <w:p w:rsidR="00722765" w:rsidRDefault="00722765" w:rsidP="00795412">
      <w:pPr>
        <w:pStyle w:val="Title"/>
        <w:numPr>
          <w:ilvl w:val="2"/>
          <w:numId w:val="1"/>
        </w:numPr>
        <w:jc w:val="both"/>
        <w:rPr>
          <w:b w:val="0"/>
          <w:bCs w:val="0"/>
          <w:u w:val="none"/>
        </w:rPr>
      </w:pPr>
      <w:r>
        <w:rPr>
          <w:b w:val="0"/>
          <w:bCs w:val="0"/>
          <w:u w:val="none"/>
        </w:rPr>
        <w:t xml:space="preserve">Ken is concerned that we need to have a more concrete policy regarding reimbursement.  There was a vote documented in a copy of 2008 regarding conference reimbursement.  Ken has proposed that we revisit the bylaws in order to create a policy for conference reimbursement.  </w:t>
      </w:r>
    </w:p>
    <w:p w:rsidR="00722765" w:rsidRDefault="00722765" w:rsidP="00795412">
      <w:pPr>
        <w:pStyle w:val="Title"/>
        <w:numPr>
          <w:ilvl w:val="2"/>
          <w:numId w:val="1"/>
        </w:numPr>
        <w:jc w:val="both"/>
        <w:rPr>
          <w:b w:val="0"/>
          <w:bCs w:val="0"/>
          <w:u w:val="none"/>
        </w:rPr>
      </w:pPr>
      <w:r>
        <w:rPr>
          <w:b w:val="0"/>
          <w:bCs w:val="0"/>
          <w:u w:val="none"/>
        </w:rPr>
        <w:t xml:space="preserve">This would be a policy amendment to article 9.1 that would create a policy/amendment for conference reimbursement and this could then create an amendment that could be voted on at the annual meeting. </w:t>
      </w:r>
    </w:p>
    <w:p w:rsidR="00722765" w:rsidRDefault="00722765" w:rsidP="00795412">
      <w:pPr>
        <w:pStyle w:val="Title"/>
        <w:numPr>
          <w:ilvl w:val="2"/>
          <w:numId w:val="1"/>
        </w:numPr>
        <w:jc w:val="both"/>
        <w:rPr>
          <w:b w:val="0"/>
          <w:bCs w:val="0"/>
          <w:u w:val="none"/>
        </w:rPr>
      </w:pPr>
      <w:r>
        <w:rPr>
          <w:b w:val="0"/>
          <w:bCs w:val="0"/>
          <w:u w:val="none"/>
        </w:rPr>
        <w:t>The minutes from 2008 that Joanne located will be provided to the board via email for review.  This will be discussed at the next meeting.</w:t>
      </w:r>
    </w:p>
    <w:p w:rsidR="00722765" w:rsidRDefault="00722765" w:rsidP="00503B57">
      <w:pPr>
        <w:pStyle w:val="Title"/>
        <w:ind w:left="2160"/>
        <w:jc w:val="both"/>
        <w:rPr>
          <w:b w:val="0"/>
          <w:bCs w:val="0"/>
          <w:u w:val="none"/>
        </w:rPr>
      </w:pPr>
    </w:p>
    <w:p w:rsidR="00722765" w:rsidRDefault="00722765" w:rsidP="003A58AA">
      <w:pPr>
        <w:pStyle w:val="Title"/>
        <w:numPr>
          <w:ilvl w:val="1"/>
          <w:numId w:val="1"/>
        </w:numPr>
        <w:jc w:val="both"/>
        <w:rPr>
          <w:b w:val="0"/>
          <w:bCs w:val="0"/>
          <w:u w:val="none"/>
        </w:rPr>
      </w:pPr>
      <w:r>
        <w:rPr>
          <w:b w:val="0"/>
          <w:bCs w:val="0"/>
          <w:u w:val="none"/>
        </w:rPr>
        <w:t>Edit, time/design for section posters for display board</w:t>
      </w:r>
    </w:p>
    <w:p w:rsidR="00722765" w:rsidRDefault="00722765" w:rsidP="00795412">
      <w:pPr>
        <w:pStyle w:val="Title"/>
        <w:numPr>
          <w:ilvl w:val="2"/>
          <w:numId w:val="1"/>
        </w:numPr>
        <w:jc w:val="both"/>
        <w:rPr>
          <w:b w:val="0"/>
          <w:bCs w:val="0"/>
          <w:u w:val="none"/>
        </w:rPr>
      </w:pPr>
      <w:r>
        <w:rPr>
          <w:b w:val="0"/>
          <w:bCs w:val="0"/>
          <w:u w:val="none"/>
        </w:rPr>
        <w:t>$405.00 of revisions have been requested.  Joanne was able to secure a quote that would improve the section posters that will provide information about IARP, specifics of Michigan, as well as bios and photos.  This will include larger, and more simplified graphics.  This needs revisions because the current graphics are difficult to read and the design needs to be m</w:t>
      </w:r>
    </w:p>
    <w:p w:rsidR="00722765" w:rsidRDefault="00722765" w:rsidP="00795412">
      <w:pPr>
        <w:pStyle w:val="Title"/>
        <w:numPr>
          <w:ilvl w:val="2"/>
          <w:numId w:val="1"/>
        </w:numPr>
        <w:jc w:val="both"/>
        <w:rPr>
          <w:b w:val="0"/>
          <w:bCs w:val="0"/>
          <w:u w:val="none"/>
        </w:rPr>
      </w:pPr>
      <w:r>
        <w:rPr>
          <w:b w:val="0"/>
          <w:bCs w:val="0"/>
          <w:u w:val="none"/>
        </w:rPr>
        <w:t>Ken motioned to approve the $405.00, Shannon seconded, and the motion carried to update the marketing material.</w:t>
      </w:r>
    </w:p>
    <w:p w:rsidR="00722765" w:rsidRDefault="00722765" w:rsidP="004767A4">
      <w:pPr>
        <w:pStyle w:val="Title"/>
        <w:ind w:left="2160"/>
        <w:jc w:val="both"/>
        <w:rPr>
          <w:b w:val="0"/>
          <w:bCs w:val="0"/>
          <w:u w:val="none"/>
        </w:rPr>
      </w:pPr>
    </w:p>
    <w:p w:rsidR="00722765" w:rsidRDefault="00722765" w:rsidP="003A58AA">
      <w:pPr>
        <w:pStyle w:val="Title"/>
        <w:numPr>
          <w:ilvl w:val="1"/>
          <w:numId w:val="1"/>
        </w:numPr>
        <w:jc w:val="both"/>
        <w:rPr>
          <w:b w:val="0"/>
          <w:bCs w:val="0"/>
          <w:u w:val="none"/>
        </w:rPr>
      </w:pPr>
      <w:r>
        <w:rPr>
          <w:b w:val="0"/>
          <w:bCs w:val="0"/>
          <w:u w:val="none"/>
        </w:rPr>
        <w:t>Facility and CEU updates-Joanne, Linda, Toni and Shannon</w:t>
      </w:r>
    </w:p>
    <w:p w:rsidR="00722765" w:rsidRDefault="00722765" w:rsidP="00795412">
      <w:pPr>
        <w:pStyle w:val="Title"/>
        <w:numPr>
          <w:ilvl w:val="2"/>
          <w:numId w:val="1"/>
        </w:numPr>
        <w:jc w:val="both"/>
        <w:rPr>
          <w:b w:val="0"/>
          <w:bCs w:val="0"/>
          <w:u w:val="none"/>
        </w:rPr>
      </w:pPr>
      <w:r>
        <w:rPr>
          <w:b w:val="0"/>
          <w:bCs w:val="0"/>
          <w:u w:val="none"/>
        </w:rPr>
        <w:t xml:space="preserve">Shannon sent in CEU’s for presentations for CDMS ($65.00 x 3 presentations) </w:t>
      </w:r>
    </w:p>
    <w:p w:rsidR="00722765" w:rsidRDefault="00722765" w:rsidP="001C73BD">
      <w:pPr>
        <w:pStyle w:val="Title"/>
        <w:numPr>
          <w:ilvl w:val="2"/>
          <w:numId w:val="1"/>
        </w:numPr>
        <w:tabs>
          <w:tab w:val="clear" w:pos="2160"/>
          <w:tab w:val="num" w:pos="2340"/>
        </w:tabs>
        <w:ind w:left="2340"/>
        <w:jc w:val="both"/>
        <w:rPr>
          <w:b w:val="0"/>
          <w:bCs w:val="0"/>
          <w:u w:val="none"/>
        </w:rPr>
      </w:pPr>
      <w:r>
        <w:rPr>
          <w:b w:val="0"/>
          <w:bCs w:val="0"/>
          <w:u w:val="none"/>
        </w:rPr>
        <w:t>Linda is working sent in CEU’s for presentations for CCM ($75.00) and will work on CBIS.  Linda will look into the preapproval process for CBIS which is likely $50.00</w:t>
      </w:r>
    </w:p>
    <w:p w:rsidR="00722765" w:rsidRDefault="00722765" w:rsidP="00795412">
      <w:pPr>
        <w:pStyle w:val="Title"/>
        <w:numPr>
          <w:ilvl w:val="2"/>
          <w:numId w:val="1"/>
        </w:numPr>
        <w:jc w:val="both"/>
        <w:rPr>
          <w:b w:val="0"/>
          <w:bCs w:val="0"/>
          <w:u w:val="none"/>
        </w:rPr>
      </w:pPr>
      <w:r>
        <w:rPr>
          <w:b w:val="0"/>
          <w:bCs w:val="0"/>
          <w:u w:val="none"/>
        </w:rPr>
        <w:t>Toni is working on sending in CEU’s for presentations for CRC ($65.00) if the ethics is included it is another $65.00.  Toni is concerned that some of the outlines needs to be more clear regarding the ethics credits. Joanne has requested that Mark Boatner revise his presentation outline to address the topic of ethics for CEU pre approval.</w:t>
      </w:r>
    </w:p>
    <w:p w:rsidR="00722765" w:rsidRDefault="00722765" w:rsidP="00BE5A82">
      <w:pPr>
        <w:pStyle w:val="Title"/>
        <w:jc w:val="both"/>
        <w:rPr>
          <w:b w:val="0"/>
          <w:bCs w:val="0"/>
          <w:u w:val="none"/>
        </w:rPr>
      </w:pPr>
    </w:p>
    <w:p w:rsidR="00722765" w:rsidRDefault="00722765" w:rsidP="001F4D59">
      <w:pPr>
        <w:pStyle w:val="Title"/>
        <w:numPr>
          <w:ilvl w:val="0"/>
          <w:numId w:val="1"/>
        </w:numPr>
        <w:jc w:val="both"/>
        <w:rPr>
          <w:b w:val="0"/>
          <w:bCs w:val="0"/>
          <w:u w:val="none"/>
        </w:rPr>
      </w:pPr>
      <w:r>
        <w:rPr>
          <w:b w:val="0"/>
          <w:bCs w:val="0"/>
          <w:u w:val="none"/>
        </w:rPr>
        <w:t>New Business</w:t>
      </w:r>
    </w:p>
    <w:p w:rsidR="00722765" w:rsidRDefault="00722765" w:rsidP="001C73BD">
      <w:pPr>
        <w:pStyle w:val="Title"/>
        <w:numPr>
          <w:ilvl w:val="1"/>
          <w:numId w:val="1"/>
        </w:numPr>
        <w:jc w:val="both"/>
        <w:rPr>
          <w:b w:val="0"/>
          <w:bCs w:val="0"/>
          <w:u w:val="none"/>
        </w:rPr>
      </w:pPr>
      <w:r>
        <w:rPr>
          <w:b w:val="0"/>
          <w:bCs w:val="0"/>
          <w:u w:val="none"/>
        </w:rPr>
        <w:t xml:space="preserve">There will be discussion regarding policy/amendments to the bylaws for a full membership vote at the annual meeting. </w:t>
      </w:r>
    </w:p>
    <w:p w:rsidR="00722765" w:rsidRDefault="00722765" w:rsidP="003D6E8D">
      <w:pPr>
        <w:pStyle w:val="Title"/>
        <w:jc w:val="both"/>
        <w:rPr>
          <w:b w:val="0"/>
          <w:bCs w:val="0"/>
          <w:u w:val="none"/>
        </w:rPr>
      </w:pPr>
    </w:p>
    <w:p w:rsidR="00722765" w:rsidRDefault="00722765" w:rsidP="004B786E">
      <w:pPr>
        <w:pStyle w:val="Title"/>
        <w:numPr>
          <w:ilvl w:val="0"/>
          <w:numId w:val="1"/>
        </w:numPr>
        <w:jc w:val="both"/>
        <w:rPr>
          <w:b w:val="0"/>
          <w:bCs w:val="0"/>
          <w:u w:val="none"/>
        </w:rPr>
      </w:pPr>
      <w:r>
        <w:rPr>
          <w:b w:val="0"/>
          <w:bCs w:val="0"/>
          <w:u w:val="none"/>
        </w:rPr>
        <w:t>Adjourn meeting-7:40</w:t>
      </w:r>
    </w:p>
    <w:p w:rsidR="00722765" w:rsidRDefault="00722765" w:rsidP="004B786E">
      <w:pPr>
        <w:pStyle w:val="Title"/>
        <w:ind w:left="720"/>
        <w:jc w:val="both"/>
        <w:rPr>
          <w:b w:val="0"/>
          <w:bCs w:val="0"/>
          <w:u w:val="none"/>
        </w:rPr>
      </w:pPr>
      <w:r>
        <w:rPr>
          <w:b w:val="0"/>
          <w:bCs w:val="0"/>
          <w:u w:val="none"/>
        </w:rPr>
        <w:tab/>
      </w:r>
    </w:p>
    <w:p w:rsidR="00722765" w:rsidRDefault="00722765" w:rsidP="004B786E">
      <w:pPr>
        <w:pStyle w:val="Title"/>
        <w:numPr>
          <w:ilvl w:val="0"/>
          <w:numId w:val="1"/>
        </w:numPr>
        <w:jc w:val="both"/>
        <w:rPr>
          <w:b w:val="0"/>
          <w:bCs w:val="0"/>
          <w:u w:val="none"/>
        </w:rPr>
      </w:pPr>
      <w:r>
        <w:rPr>
          <w:b w:val="0"/>
          <w:bCs w:val="0"/>
          <w:u w:val="none"/>
        </w:rPr>
        <w:t>Next meeting dates:  Telephone: Tuesday on 3/6/12 @ 5:30pm.</w:t>
      </w:r>
    </w:p>
    <w:p w:rsidR="00722765" w:rsidRDefault="00722765" w:rsidP="00DF01D6">
      <w:pPr>
        <w:pStyle w:val="ListParagraph"/>
        <w:rPr>
          <w:b/>
          <w:bCs/>
        </w:rPr>
      </w:pPr>
    </w:p>
    <w:p w:rsidR="00722765" w:rsidRDefault="00722765" w:rsidP="003D6E8D">
      <w:pPr>
        <w:pStyle w:val="Title"/>
        <w:jc w:val="both"/>
        <w:rPr>
          <w:b w:val="0"/>
          <w:bCs w:val="0"/>
          <w:u w:val="none"/>
        </w:rPr>
      </w:pPr>
    </w:p>
    <w:p w:rsidR="00722765" w:rsidRDefault="00722765" w:rsidP="003D6E8D">
      <w:pPr>
        <w:pStyle w:val="Title"/>
        <w:jc w:val="both"/>
        <w:rPr>
          <w:b w:val="0"/>
          <w:bCs w:val="0"/>
          <w:u w:val="none"/>
        </w:rPr>
      </w:pPr>
    </w:p>
    <w:p w:rsidR="00722765" w:rsidRDefault="00722765" w:rsidP="003D6E8D">
      <w:pPr>
        <w:pStyle w:val="Title"/>
        <w:jc w:val="both"/>
        <w:rPr>
          <w:b w:val="0"/>
          <w:bCs w:val="0"/>
          <w:u w:val="none"/>
        </w:rPr>
      </w:pPr>
    </w:p>
    <w:p w:rsidR="00722765" w:rsidRDefault="00722765" w:rsidP="003D6E8D">
      <w:pPr>
        <w:pStyle w:val="Title"/>
        <w:jc w:val="both"/>
        <w:rPr>
          <w:b w:val="0"/>
          <w:bCs w:val="0"/>
          <w:u w:val="none"/>
        </w:rPr>
      </w:pPr>
    </w:p>
    <w:p w:rsidR="00722765" w:rsidRDefault="00722765" w:rsidP="003D6E8D">
      <w:pPr>
        <w:pStyle w:val="Title"/>
        <w:jc w:val="both"/>
        <w:rPr>
          <w:b w:val="0"/>
          <w:bCs w:val="0"/>
          <w:u w:val="none"/>
        </w:rPr>
      </w:pPr>
    </w:p>
    <w:p w:rsidR="00722765" w:rsidRDefault="00722765" w:rsidP="003D6E8D">
      <w:pPr>
        <w:pStyle w:val="Title"/>
        <w:jc w:val="both"/>
        <w:rPr>
          <w:b w:val="0"/>
          <w:bCs w:val="0"/>
          <w:u w:val="none"/>
        </w:rPr>
      </w:pPr>
    </w:p>
    <w:p w:rsidR="00722765" w:rsidRDefault="00722765" w:rsidP="00903B2F">
      <w:pPr>
        <w:pStyle w:val="Title"/>
        <w:jc w:val="both"/>
        <w:rPr>
          <w:b w:val="0"/>
          <w:bCs w:val="0"/>
          <w:u w:val="none"/>
        </w:rPr>
      </w:pPr>
    </w:p>
    <w:p w:rsidR="00722765" w:rsidRPr="008F16B9" w:rsidRDefault="00722765" w:rsidP="008F16B9">
      <w:pPr>
        <w:pStyle w:val="Title"/>
        <w:jc w:val="both"/>
        <w:rPr>
          <w:b w:val="0"/>
          <w:bCs w:val="0"/>
          <w:u w:val="none"/>
        </w:rPr>
      </w:pPr>
    </w:p>
    <w:sectPr w:rsidR="00722765" w:rsidRPr="008F16B9" w:rsidSect="00F2247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3D1FAF"/>
    <w:multiLevelType w:val="hybridMultilevel"/>
    <w:tmpl w:val="F380F4A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4C1F04B3"/>
    <w:multiLevelType w:val="hybridMultilevel"/>
    <w:tmpl w:val="98C43D82"/>
    <w:lvl w:ilvl="0" w:tplc="43A22A28">
      <w:start w:val="4"/>
      <w:numFmt w:val="lowerLetter"/>
      <w:lvlText w:val="%1."/>
      <w:lvlJc w:val="left"/>
      <w:pPr>
        <w:tabs>
          <w:tab w:val="num" w:pos="1440"/>
        </w:tabs>
        <w:ind w:left="1440" w:hanging="360"/>
      </w:pPr>
      <w:rPr>
        <w:rFonts w:hint="default"/>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C64C9"/>
    <w:rsid w:val="000316BC"/>
    <w:rsid w:val="00072722"/>
    <w:rsid w:val="000A00D4"/>
    <w:rsid w:val="000C7F78"/>
    <w:rsid w:val="000F1822"/>
    <w:rsid w:val="000F67D9"/>
    <w:rsid w:val="00106D9F"/>
    <w:rsid w:val="0012092F"/>
    <w:rsid w:val="00132353"/>
    <w:rsid w:val="00132DD6"/>
    <w:rsid w:val="001438CA"/>
    <w:rsid w:val="001815A3"/>
    <w:rsid w:val="00184000"/>
    <w:rsid w:val="001844C5"/>
    <w:rsid w:val="0018762F"/>
    <w:rsid w:val="001C4003"/>
    <w:rsid w:val="001C64C9"/>
    <w:rsid w:val="001C73BD"/>
    <w:rsid w:val="001F4D59"/>
    <w:rsid w:val="00203964"/>
    <w:rsid w:val="002221D1"/>
    <w:rsid w:val="002401DD"/>
    <w:rsid w:val="00251797"/>
    <w:rsid w:val="002A0034"/>
    <w:rsid w:val="002A2F71"/>
    <w:rsid w:val="002A6799"/>
    <w:rsid w:val="002A7F2C"/>
    <w:rsid w:val="002C2CA4"/>
    <w:rsid w:val="002F3E45"/>
    <w:rsid w:val="00315004"/>
    <w:rsid w:val="00321615"/>
    <w:rsid w:val="003246AD"/>
    <w:rsid w:val="00361F78"/>
    <w:rsid w:val="003A58AA"/>
    <w:rsid w:val="003A7179"/>
    <w:rsid w:val="003B146B"/>
    <w:rsid w:val="003C5EA4"/>
    <w:rsid w:val="003D309F"/>
    <w:rsid w:val="003D6E8D"/>
    <w:rsid w:val="003E2EFB"/>
    <w:rsid w:val="003F34C4"/>
    <w:rsid w:val="003F63AB"/>
    <w:rsid w:val="00407B04"/>
    <w:rsid w:val="00407BC0"/>
    <w:rsid w:val="00451ECD"/>
    <w:rsid w:val="00470EFB"/>
    <w:rsid w:val="004767A4"/>
    <w:rsid w:val="00482469"/>
    <w:rsid w:val="004B786E"/>
    <w:rsid w:val="004C22B6"/>
    <w:rsid w:val="004C23ED"/>
    <w:rsid w:val="004D1C2A"/>
    <w:rsid w:val="004E23FF"/>
    <w:rsid w:val="004F1502"/>
    <w:rsid w:val="00503B57"/>
    <w:rsid w:val="005250FC"/>
    <w:rsid w:val="00531AB7"/>
    <w:rsid w:val="00544BF9"/>
    <w:rsid w:val="0054551B"/>
    <w:rsid w:val="00573602"/>
    <w:rsid w:val="005C2A40"/>
    <w:rsid w:val="005E7F7D"/>
    <w:rsid w:val="0060116C"/>
    <w:rsid w:val="006205F6"/>
    <w:rsid w:val="00642E69"/>
    <w:rsid w:val="006712ED"/>
    <w:rsid w:val="00684E5C"/>
    <w:rsid w:val="00686E6C"/>
    <w:rsid w:val="00696727"/>
    <w:rsid w:val="006C71FD"/>
    <w:rsid w:val="006D05B7"/>
    <w:rsid w:val="006E3FC0"/>
    <w:rsid w:val="006E6890"/>
    <w:rsid w:val="006F06A5"/>
    <w:rsid w:val="0070457A"/>
    <w:rsid w:val="007221D7"/>
    <w:rsid w:val="00722765"/>
    <w:rsid w:val="0075024B"/>
    <w:rsid w:val="007528D4"/>
    <w:rsid w:val="007536A5"/>
    <w:rsid w:val="007739B7"/>
    <w:rsid w:val="007910D1"/>
    <w:rsid w:val="00794C54"/>
    <w:rsid w:val="00795412"/>
    <w:rsid w:val="007B0BA6"/>
    <w:rsid w:val="007B34D5"/>
    <w:rsid w:val="007D6F5E"/>
    <w:rsid w:val="007F30FB"/>
    <w:rsid w:val="007F534B"/>
    <w:rsid w:val="0080544C"/>
    <w:rsid w:val="0083213C"/>
    <w:rsid w:val="00836562"/>
    <w:rsid w:val="008406BF"/>
    <w:rsid w:val="008508E7"/>
    <w:rsid w:val="00856F0A"/>
    <w:rsid w:val="00875ABE"/>
    <w:rsid w:val="008826F0"/>
    <w:rsid w:val="008A1E6F"/>
    <w:rsid w:val="008B6AF5"/>
    <w:rsid w:val="008D4FAF"/>
    <w:rsid w:val="008E75C8"/>
    <w:rsid w:val="008F12C7"/>
    <w:rsid w:val="008F16B9"/>
    <w:rsid w:val="00903B2F"/>
    <w:rsid w:val="00904508"/>
    <w:rsid w:val="00933595"/>
    <w:rsid w:val="009A6F7F"/>
    <w:rsid w:val="009B356C"/>
    <w:rsid w:val="009C6E84"/>
    <w:rsid w:val="009D721C"/>
    <w:rsid w:val="009E1253"/>
    <w:rsid w:val="009E7FA3"/>
    <w:rsid w:val="00A06103"/>
    <w:rsid w:val="00A2603F"/>
    <w:rsid w:val="00A3528B"/>
    <w:rsid w:val="00A46D6F"/>
    <w:rsid w:val="00A51468"/>
    <w:rsid w:val="00A53B02"/>
    <w:rsid w:val="00A75532"/>
    <w:rsid w:val="00AD29B4"/>
    <w:rsid w:val="00AD7C84"/>
    <w:rsid w:val="00AF18A9"/>
    <w:rsid w:val="00AF24A1"/>
    <w:rsid w:val="00B31FEB"/>
    <w:rsid w:val="00B33B41"/>
    <w:rsid w:val="00B340F3"/>
    <w:rsid w:val="00B36C2C"/>
    <w:rsid w:val="00B47305"/>
    <w:rsid w:val="00B91877"/>
    <w:rsid w:val="00B9212E"/>
    <w:rsid w:val="00B928B0"/>
    <w:rsid w:val="00B976B6"/>
    <w:rsid w:val="00BB68FD"/>
    <w:rsid w:val="00BC1DE1"/>
    <w:rsid w:val="00BD2C16"/>
    <w:rsid w:val="00BE2B44"/>
    <w:rsid w:val="00BE5A82"/>
    <w:rsid w:val="00C12BAA"/>
    <w:rsid w:val="00C41659"/>
    <w:rsid w:val="00C44A60"/>
    <w:rsid w:val="00C46867"/>
    <w:rsid w:val="00C64921"/>
    <w:rsid w:val="00CD3870"/>
    <w:rsid w:val="00CE64EF"/>
    <w:rsid w:val="00D0482D"/>
    <w:rsid w:val="00D71AA5"/>
    <w:rsid w:val="00DA7E74"/>
    <w:rsid w:val="00DC0439"/>
    <w:rsid w:val="00DD2E04"/>
    <w:rsid w:val="00DE6291"/>
    <w:rsid w:val="00DF01D6"/>
    <w:rsid w:val="00E00DF0"/>
    <w:rsid w:val="00E06448"/>
    <w:rsid w:val="00E25B90"/>
    <w:rsid w:val="00E32E96"/>
    <w:rsid w:val="00E73803"/>
    <w:rsid w:val="00EA15FC"/>
    <w:rsid w:val="00EA53DE"/>
    <w:rsid w:val="00EB14CD"/>
    <w:rsid w:val="00EB4B82"/>
    <w:rsid w:val="00EE7D45"/>
    <w:rsid w:val="00F01E7C"/>
    <w:rsid w:val="00F11DD3"/>
    <w:rsid w:val="00F22479"/>
    <w:rsid w:val="00F30B9E"/>
    <w:rsid w:val="00F443F9"/>
    <w:rsid w:val="00F62B39"/>
    <w:rsid w:val="00FB4D1E"/>
    <w:rsid w:val="00FC3E85"/>
    <w:rsid w:val="00FC4F52"/>
    <w:rsid w:val="00FF30B6"/>
    <w:rsid w:val="00FF434D"/>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2479"/>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99"/>
    <w:qFormat/>
    <w:rsid w:val="00F22479"/>
    <w:pPr>
      <w:jc w:val="center"/>
    </w:pPr>
    <w:rPr>
      <w:b/>
      <w:bCs/>
      <w:u w:val="single"/>
    </w:rPr>
  </w:style>
  <w:style w:type="character" w:customStyle="1" w:styleId="TitleChar">
    <w:name w:val="Title Char"/>
    <w:basedOn w:val="DefaultParagraphFont"/>
    <w:link w:val="Title"/>
    <w:uiPriority w:val="99"/>
    <w:rsid w:val="001C64C9"/>
    <w:rPr>
      <w:b/>
      <w:bCs/>
      <w:sz w:val="24"/>
      <w:szCs w:val="24"/>
      <w:u w:val="single"/>
    </w:rPr>
  </w:style>
  <w:style w:type="paragraph" w:styleId="BalloonText">
    <w:name w:val="Balloon Text"/>
    <w:basedOn w:val="Normal"/>
    <w:link w:val="BalloonTextChar"/>
    <w:uiPriority w:val="99"/>
    <w:semiHidden/>
    <w:rsid w:val="00B340F3"/>
    <w:rPr>
      <w:rFonts w:ascii="Tahoma" w:hAnsi="Tahoma" w:cs="Tahoma"/>
      <w:sz w:val="16"/>
      <w:szCs w:val="16"/>
    </w:rPr>
  </w:style>
  <w:style w:type="character" w:customStyle="1" w:styleId="BalloonTextChar">
    <w:name w:val="Balloon Text Char"/>
    <w:basedOn w:val="DefaultParagraphFont"/>
    <w:link w:val="BalloonText"/>
    <w:uiPriority w:val="99"/>
    <w:semiHidden/>
    <w:rsid w:val="00A10968"/>
    <w:rPr>
      <w:sz w:val="0"/>
      <w:szCs w:val="0"/>
    </w:rPr>
  </w:style>
  <w:style w:type="paragraph" w:styleId="ListParagraph">
    <w:name w:val="List Paragraph"/>
    <w:basedOn w:val="Normal"/>
    <w:uiPriority w:val="99"/>
    <w:qFormat/>
    <w:rsid w:val="00FB4D1E"/>
    <w:pPr>
      <w:ind w:left="720"/>
    </w:pPr>
  </w:style>
</w:styles>
</file>

<file path=word/webSettings.xml><?xml version="1.0" encoding="utf-8"?>
<w:webSettings xmlns:r="http://schemas.openxmlformats.org/officeDocument/2006/relationships" xmlns:w="http://schemas.openxmlformats.org/wordprocessingml/2006/main">
  <w:divs>
    <w:div w:id="2138794697">
      <w:marLeft w:val="0"/>
      <w:marRight w:val="0"/>
      <w:marTop w:val="0"/>
      <w:marBottom w:val="0"/>
      <w:divBdr>
        <w:top w:val="none" w:sz="0" w:space="0" w:color="auto"/>
        <w:left w:val="none" w:sz="0" w:space="0" w:color="auto"/>
        <w:bottom w:val="none" w:sz="0" w:space="0" w:color="auto"/>
        <w:right w:val="none" w:sz="0" w:space="0" w:color="auto"/>
      </w:divBdr>
    </w:div>
    <w:div w:id="2138794698">
      <w:marLeft w:val="0"/>
      <w:marRight w:val="0"/>
      <w:marTop w:val="0"/>
      <w:marBottom w:val="0"/>
      <w:divBdr>
        <w:top w:val="none" w:sz="0" w:space="0" w:color="auto"/>
        <w:left w:val="none" w:sz="0" w:space="0" w:color="auto"/>
        <w:bottom w:val="none" w:sz="0" w:space="0" w:color="auto"/>
        <w:right w:val="none" w:sz="0" w:space="0" w:color="auto"/>
      </w:divBdr>
    </w:div>
    <w:div w:id="2138794699">
      <w:marLeft w:val="0"/>
      <w:marRight w:val="0"/>
      <w:marTop w:val="0"/>
      <w:marBottom w:val="0"/>
      <w:divBdr>
        <w:top w:val="none" w:sz="0" w:space="0" w:color="auto"/>
        <w:left w:val="none" w:sz="0" w:space="0" w:color="auto"/>
        <w:bottom w:val="none" w:sz="0" w:space="0" w:color="auto"/>
        <w:right w:val="none" w:sz="0" w:space="0" w:color="auto"/>
      </w:divBdr>
    </w:div>
    <w:div w:id="2138794700">
      <w:marLeft w:val="0"/>
      <w:marRight w:val="0"/>
      <w:marTop w:val="0"/>
      <w:marBottom w:val="0"/>
      <w:divBdr>
        <w:top w:val="none" w:sz="0" w:space="0" w:color="auto"/>
        <w:left w:val="none" w:sz="0" w:space="0" w:color="auto"/>
        <w:bottom w:val="none" w:sz="0" w:space="0" w:color="auto"/>
        <w:right w:val="none" w:sz="0" w:space="0" w:color="auto"/>
      </w:divBdr>
    </w:div>
    <w:div w:id="21387947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3</Pages>
  <Words>581</Words>
  <Characters>3318</Characters>
  <Application>Microsoft Office Outlook</Application>
  <DocSecurity>0</DocSecurity>
  <Lines>0</Lines>
  <Paragraphs>0</Paragraphs>
  <ScaleCrop>false</ScaleCrop>
  <Company>Hewlett-Packard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MIARP MEETING AGENDA</dc:title>
  <dc:subject/>
  <dc:creator>Joanne</dc:creator>
  <cp:keywords/>
  <dc:description/>
  <cp:lastModifiedBy>bruce</cp:lastModifiedBy>
  <cp:revision>2</cp:revision>
  <cp:lastPrinted>2012-02-09T00:42:00Z</cp:lastPrinted>
  <dcterms:created xsi:type="dcterms:W3CDTF">2012-03-21T13:23:00Z</dcterms:created>
  <dcterms:modified xsi:type="dcterms:W3CDTF">2012-03-21T13:23:00Z</dcterms:modified>
</cp:coreProperties>
</file>