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4DD" w:rsidRDefault="004D54DD">
      <w:pPr>
        <w:pStyle w:val="Title"/>
      </w:pPr>
      <w:bookmarkStart w:id="0" w:name="_GoBack"/>
      <w:bookmarkEnd w:id="0"/>
      <w:r>
        <w:t>MIARP MEETING MINUTES</w:t>
      </w:r>
    </w:p>
    <w:p w:rsidR="004D54DD" w:rsidRDefault="004D54DD">
      <w:pPr>
        <w:pStyle w:val="Title"/>
      </w:pPr>
      <w:r>
        <w:t>March 6,  2012</w:t>
      </w:r>
    </w:p>
    <w:p w:rsidR="004D54DD" w:rsidRDefault="004D54DD" w:rsidP="009A6F7F">
      <w:pPr>
        <w:pStyle w:val="Title"/>
      </w:pPr>
      <w:r>
        <w:t>4:30 p.m</w:t>
      </w:r>
    </w:p>
    <w:p w:rsidR="004D54DD" w:rsidRDefault="004D54DD" w:rsidP="009A6F7F">
      <w:pPr>
        <w:pStyle w:val="Title"/>
      </w:pPr>
      <w:r>
        <w:t>Phone Meeting</w:t>
      </w:r>
    </w:p>
    <w:p w:rsidR="004D54DD" w:rsidRDefault="004D54DD" w:rsidP="003D6E8D">
      <w:pPr>
        <w:jc w:val="center"/>
        <w:rPr>
          <w:rFonts w:ascii="Arial" w:hAnsi="Arial" w:cs="Arial"/>
          <w:color w:val="000080"/>
          <w:sz w:val="20"/>
          <w:szCs w:val="20"/>
        </w:rPr>
      </w:pPr>
    </w:p>
    <w:p w:rsidR="004D54DD" w:rsidRDefault="004D54DD" w:rsidP="003D6E8D">
      <w:pPr>
        <w:jc w:val="center"/>
      </w:pPr>
      <w:r>
        <w:rPr>
          <w:rFonts w:ascii="Arial" w:hAnsi="Arial" w:cs="Arial"/>
          <w:color w:val="000080"/>
          <w:sz w:val="20"/>
          <w:szCs w:val="20"/>
        </w:rPr>
        <w:t>Dial in Number: 1-866-613-5223</w:t>
      </w:r>
    </w:p>
    <w:p w:rsidR="004D54DD" w:rsidRDefault="004D54DD" w:rsidP="003D6E8D">
      <w:pPr>
        <w:jc w:val="center"/>
      </w:pPr>
      <w:r>
        <w:rPr>
          <w:rFonts w:ascii="Arial" w:hAnsi="Arial" w:cs="Arial"/>
          <w:color w:val="000080"/>
          <w:sz w:val="20"/>
          <w:szCs w:val="20"/>
        </w:rPr>
        <w:t>Conference Access Code: 5412036</w:t>
      </w:r>
    </w:p>
    <w:p w:rsidR="004D54DD" w:rsidRDefault="004D54DD" w:rsidP="003D6E8D">
      <w:pPr>
        <w:jc w:val="center"/>
      </w:pPr>
      <w:r>
        <w:rPr>
          <w:rFonts w:ascii="Arial" w:hAnsi="Arial" w:cs="Arial"/>
          <w:color w:val="000080"/>
          <w:sz w:val="20"/>
          <w:szCs w:val="20"/>
        </w:rPr>
        <w:t>Chairperson Pass Code:   4475216</w:t>
      </w:r>
    </w:p>
    <w:p w:rsidR="004D54DD" w:rsidRDefault="004D54DD" w:rsidP="009A6F7F">
      <w:pPr>
        <w:pStyle w:val="Title"/>
      </w:pPr>
    </w:p>
    <w:p w:rsidR="004D54DD" w:rsidRDefault="004D54DD">
      <w:pPr>
        <w:pStyle w:val="Title"/>
        <w:jc w:val="both"/>
        <w:rPr>
          <w:b w:val="0"/>
          <w:bCs w:val="0"/>
          <w:u w:val="none"/>
        </w:rPr>
      </w:pPr>
      <w:r>
        <w:rPr>
          <w:b w:val="0"/>
          <w:bCs w:val="0"/>
          <w:u w:val="none"/>
        </w:rPr>
        <w:t>Present: Joanne Pfeffer, Ken Browde, Linda Michaels, Janine Holloman, Laura Frailey</w:t>
      </w:r>
    </w:p>
    <w:p w:rsidR="004D54DD" w:rsidRDefault="004D54DD">
      <w:pPr>
        <w:pStyle w:val="Title"/>
        <w:jc w:val="both"/>
        <w:rPr>
          <w:b w:val="0"/>
          <w:bCs w:val="0"/>
          <w:u w:val="none"/>
        </w:rPr>
      </w:pPr>
      <w:r>
        <w:rPr>
          <w:b w:val="0"/>
          <w:bCs w:val="0"/>
          <w:u w:val="none"/>
        </w:rPr>
        <w:t>Absent: Toni McFarland, Debbie Brooks</w:t>
      </w:r>
    </w:p>
    <w:p w:rsidR="004D54DD" w:rsidRDefault="004D54DD">
      <w:pPr>
        <w:pStyle w:val="Title"/>
        <w:jc w:val="both"/>
        <w:rPr>
          <w:b w:val="0"/>
          <w:bCs w:val="0"/>
          <w:u w:val="none"/>
        </w:rPr>
      </w:pPr>
    </w:p>
    <w:p w:rsidR="004D54DD" w:rsidRDefault="004D54DD">
      <w:pPr>
        <w:pStyle w:val="Title"/>
        <w:numPr>
          <w:ilvl w:val="0"/>
          <w:numId w:val="1"/>
        </w:numPr>
        <w:jc w:val="both"/>
        <w:rPr>
          <w:b w:val="0"/>
          <w:bCs w:val="0"/>
          <w:u w:val="none"/>
        </w:rPr>
      </w:pPr>
      <w:r>
        <w:rPr>
          <w:b w:val="0"/>
          <w:bCs w:val="0"/>
          <w:u w:val="none"/>
        </w:rPr>
        <w:t>Call to Order:  Joanne Pfeffer at 4:34pm</w:t>
      </w:r>
    </w:p>
    <w:p w:rsidR="004D54DD" w:rsidRDefault="004D54DD">
      <w:pPr>
        <w:pStyle w:val="Title"/>
        <w:jc w:val="both"/>
        <w:rPr>
          <w:b w:val="0"/>
          <w:bCs w:val="0"/>
          <w:u w:val="none"/>
        </w:rPr>
      </w:pPr>
    </w:p>
    <w:p w:rsidR="004D54DD" w:rsidRDefault="004D54DD">
      <w:pPr>
        <w:pStyle w:val="Title"/>
        <w:numPr>
          <w:ilvl w:val="0"/>
          <w:numId w:val="1"/>
        </w:numPr>
        <w:jc w:val="both"/>
        <w:rPr>
          <w:b w:val="0"/>
          <w:bCs w:val="0"/>
          <w:u w:val="none"/>
        </w:rPr>
      </w:pPr>
      <w:r>
        <w:rPr>
          <w:b w:val="0"/>
          <w:bCs w:val="0"/>
          <w:u w:val="none"/>
        </w:rPr>
        <w:t>Approval of Minutes-Motion to approve-Linda, Ken seconded</w:t>
      </w:r>
    </w:p>
    <w:p w:rsidR="004D54DD" w:rsidRDefault="004D54DD">
      <w:pPr>
        <w:pStyle w:val="Title"/>
        <w:jc w:val="both"/>
        <w:rPr>
          <w:b w:val="0"/>
          <w:bCs w:val="0"/>
          <w:u w:val="none"/>
        </w:rPr>
      </w:pPr>
    </w:p>
    <w:p w:rsidR="004D54DD" w:rsidRDefault="004D54DD" w:rsidP="009C6E84">
      <w:pPr>
        <w:pStyle w:val="Title"/>
        <w:numPr>
          <w:ilvl w:val="0"/>
          <w:numId w:val="1"/>
        </w:numPr>
        <w:jc w:val="both"/>
        <w:rPr>
          <w:b w:val="0"/>
          <w:bCs w:val="0"/>
          <w:u w:val="none"/>
        </w:rPr>
      </w:pPr>
      <w:r>
        <w:rPr>
          <w:b w:val="0"/>
          <w:bCs w:val="0"/>
          <w:u w:val="none"/>
        </w:rPr>
        <w:t xml:space="preserve">Treasurer’s Report-$11,079.98 </w:t>
      </w:r>
    </w:p>
    <w:p w:rsidR="004D54DD" w:rsidRDefault="004D54DD" w:rsidP="00F10745">
      <w:pPr>
        <w:pStyle w:val="Title"/>
        <w:numPr>
          <w:ilvl w:val="1"/>
          <w:numId w:val="1"/>
        </w:numPr>
        <w:jc w:val="both"/>
        <w:rPr>
          <w:b w:val="0"/>
          <w:bCs w:val="0"/>
          <w:u w:val="none"/>
        </w:rPr>
      </w:pPr>
      <w:r>
        <w:rPr>
          <w:b w:val="0"/>
          <w:bCs w:val="0"/>
          <w:u w:val="none"/>
        </w:rPr>
        <w:t>There have been five vendors that have committed and three checks have been received.  We are expecting ten vendors who have verbally committed.</w:t>
      </w:r>
    </w:p>
    <w:p w:rsidR="004D54DD" w:rsidRDefault="004D54DD" w:rsidP="001438CA">
      <w:pPr>
        <w:pStyle w:val="Title"/>
        <w:jc w:val="both"/>
        <w:rPr>
          <w:b w:val="0"/>
          <w:bCs w:val="0"/>
          <w:u w:val="none"/>
        </w:rPr>
      </w:pPr>
    </w:p>
    <w:p w:rsidR="004D54DD" w:rsidRDefault="004D54DD" w:rsidP="0075024B">
      <w:pPr>
        <w:pStyle w:val="Title"/>
        <w:numPr>
          <w:ilvl w:val="0"/>
          <w:numId w:val="1"/>
        </w:numPr>
        <w:jc w:val="both"/>
        <w:rPr>
          <w:b w:val="0"/>
          <w:bCs w:val="0"/>
          <w:u w:val="none"/>
        </w:rPr>
      </w:pPr>
      <w:r>
        <w:rPr>
          <w:b w:val="0"/>
          <w:bCs w:val="0"/>
          <w:u w:val="none"/>
        </w:rPr>
        <w:t>Old Business-Spring Conference 2012, Novi MI May 18, 2012</w:t>
      </w:r>
    </w:p>
    <w:p w:rsidR="004D54DD" w:rsidRPr="00480FAF" w:rsidRDefault="004D54DD" w:rsidP="006C71FD">
      <w:pPr>
        <w:pStyle w:val="Title"/>
        <w:numPr>
          <w:ilvl w:val="1"/>
          <w:numId w:val="1"/>
        </w:numPr>
        <w:jc w:val="both"/>
        <w:rPr>
          <w:b w:val="0"/>
          <w:bCs w:val="0"/>
        </w:rPr>
      </w:pPr>
      <w:r w:rsidRPr="00480FAF">
        <w:rPr>
          <w:b w:val="0"/>
          <w:bCs w:val="0"/>
        </w:rPr>
        <w:t>Joint co-sponsor options- Linda and Ken updates</w:t>
      </w:r>
    </w:p>
    <w:p w:rsidR="004D54DD" w:rsidRDefault="004D54DD" w:rsidP="00480FAF">
      <w:pPr>
        <w:pStyle w:val="Title"/>
        <w:numPr>
          <w:ilvl w:val="2"/>
          <w:numId w:val="1"/>
        </w:numPr>
        <w:jc w:val="both"/>
        <w:rPr>
          <w:b w:val="0"/>
          <w:bCs w:val="0"/>
          <w:u w:val="none"/>
        </w:rPr>
      </w:pPr>
      <w:r>
        <w:rPr>
          <w:b w:val="0"/>
          <w:bCs w:val="0"/>
          <w:u w:val="none"/>
        </w:rPr>
        <w:t>Michigan Independent Case Management Council is a cosponsor and an email blast will be sent out by Dave Campbell including their name in this.</w:t>
      </w:r>
    </w:p>
    <w:p w:rsidR="004D54DD" w:rsidRDefault="004D54DD" w:rsidP="00480FAF">
      <w:pPr>
        <w:pStyle w:val="Title"/>
        <w:numPr>
          <w:ilvl w:val="2"/>
          <w:numId w:val="1"/>
        </w:numPr>
        <w:jc w:val="both"/>
        <w:rPr>
          <w:b w:val="0"/>
          <w:bCs w:val="0"/>
          <w:u w:val="none"/>
        </w:rPr>
      </w:pPr>
      <w:r>
        <w:rPr>
          <w:b w:val="0"/>
          <w:bCs w:val="0"/>
          <w:u w:val="none"/>
        </w:rPr>
        <w:t>We will need to continue to market the conference to each of our cosponsors and our members.</w:t>
      </w:r>
    </w:p>
    <w:p w:rsidR="004D54DD" w:rsidRDefault="004D54DD" w:rsidP="00480FAF">
      <w:pPr>
        <w:pStyle w:val="Title"/>
        <w:numPr>
          <w:ilvl w:val="2"/>
          <w:numId w:val="1"/>
        </w:numPr>
        <w:jc w:val="both"/>
        <w:rPr>
          <w:b w:val="0"/>
          <w:bCs w:val="0"/>
          <w:u w:val="none"/>
        </w:rPr>
      </w:pPr>
      <w:r>
        <w:rPr>
          <w:b w:val="0"/>
          <w:bCs w:val="0"/>
          <w:u w:val="none"/>
        </w:rPr>
        <w:t>Late Fees were discussed as a possible motivator to get people to get registrations in.  There will be a late fee after April 1, 2012 of $15.00 after this date.</w:t>
      </w:r>
    </w:p>
    <w:p w:rsidR="004D54DD" w:rsidRDefault="004D54DD" w:rsidP="003A58AA">
      <w:pPr>
        <w:pStyle w:val="Title"/>
        <w:numPr>
          <w:ilvl w:val="1"/>
          <w:numId w:val="1"/>
        </w:numPr>
        <w:jc w:val="both"/>
        <w:rPr>
          <w:b w:val="0"/>
          <w:bCs w:val="0"/>
        </w:rPr>
      </w:pPr>
      <w:r w:rsidRPr="00480FAF">
        <w:rPr>
          <w:b w:val="0"/>
          <w:bCs w:val="0"/>
        </w:rPr>
        <w:t>Elections- Joanne- update</w:t>
      </w:r>
    </w:p>
    <w:p w:rsidR="004D54DD" w:rsidRPr="00D72841" w:rsidRDefault="004D54DD" w:rsidP="00480FAF">
      <w:pPr>
        <w:pStyle w:val="Title"/>
        <w:numPr>
          <w:ilvl w:val="2"/>
          <w:numId w:val="1"/>
        </w:numPr>
        <w:jc w:val="both"/>
        <w:rPr>
          <w:b w:val="0"/>
          <w:bCs w:val="0"/>
        </w:rPr>
      </w:pPr>
      <w:r>
        <w:rPr>
          <w:b w:val="0"/>
          <w:bCs w:val="0"/>
          <w:u w:val="none"/>
        </w:rPr>
        <w:t>Linda Michaels/President, Joanne Pfeffer/Past President, Toni McFarland/President Elect, Zack Matthews, Secretary/Treasurer, Debbie Brooks/Member at Large, Michelle Robb/Member at Large, Ken Browde/Member at Large</w:t>
      </w:r>
    </w:p>
    <w:p w:rsidR="004D54DD" w:rsidRPr="00480FAF" w:rsidRDefault="004D54DD" w:rsidP="00480FAF">
      <w:pPr>
        <w:pStyle w:val="Title"/>
        <w:numPr>
          <w:ilvl w:val="2"/>
          <w:numId w:val="1"/>
        </w:numPr>
        <w:jc w:val="both"/>
        <w:rPr>
          <w:b w:val="0"/>
          <w:bCs w:val="0"/>
        </w:rPr>
      </w:pPr>
      <w:r>
        <w:rPr>
          <w:b w:val="0"/>
          <w:bCs w:val="0"/>
          <w:u w:val="none"/>
        </w:rPr>
        <w:t xml:space="preserve">These elections are unopposed, an email will be sent out to members on April 19 announcing the 2012-2014 board and reminding </w:t>
      </w:r>
    </w:p>
    <w:p w:rsidR="004D54DD" w:rsidRDefault="004D54DD" w:rsidP="003A58AA">
      <w:pPr>
        <w:pStyle w:val="Title"/>
        <w:numPr>
          <w:ilvl w:val="1"/>
          <w:numId w:val="1"/>
        </w:numPr>
        <w:jc w:val="both"/>
        <w:rPr>
          <w:b w:val="0"/>
          <w:bCs w:val="0"/>
        </w:rPr>
      </w:pPr>
      <w:r w:rsidRPr="00480FAF">
        <w:rPr>
          <w:b w:val="0"/>
          <w:bCs w:val="0"/>
        </w:rPr>
        <w:t>Reimbursement policy development discussion-suggestions pertaining to registration/conferences, mileage for local meetings for board members and other issue to be addressed</w:t>
      </w:r>
    </w:p>
    <w:p w:rsidR="004D54DD" w:rsidRPr="00007C80" w:rsidRDefault="004D54DD" w:rsidP="00D72841">
      <w:pPr>
        <w:pStyle w:val="Title"/>
        <w:numPr>
          <w:ilvl w:val="2"/>
          <w:numId w:val="1"/>
        </w:numPr>
        <w:jc w:val="both"/>
        <w:rPr>
          <w:b w:val="0"/>
          <w:bCs w:val="0"/>
        </w:rPr>
      </w:pPr>
      <w:r>
        <w:rPr>
          <w:b w:val="0"/>
          <w:bCs w:val="0"/>
          <w:u w:val="none"/>
        </w:rPr>
        <w:t>Possible reimbursement for travel, airfare, mileage, registration-can this be open to all of the board.  If you are going to be reimbursed then you need to bring back confirmation that you have attended at least half of the sessions.</w:t>
      </w:r>
    </w:p>
    <w:p w:rsidR="004D54DD" w:rsidRPr="00007C80" w:rsidRDefault="004D54DD" w:rsidP="00D72841">
      <w:pPr>
        <w:pStyle w:val="Title"/>
        <w:numPr>
          <w:ilvl w:val="2"/>
          <w:numId w:val="1"/>
        </w:numPr>
        <w:jc w:val="both"/>
        <w:rPr>
          <w:b w:val="0"/>
          <w:bCs w:val="0"/>
        </w:rPr>
      </w:pPr>
      <w:r>
        <w:rPr>
          <w:b w:val="0"/>
          <w:bCs w:val="0"/>
          <w:u w:val="none"/>
        </w:rPr>
        <w:t>Reimbursements can occur only when there is a minimum balance-this needs to be addressed.</w:t>
      </w:r>
    </w:p>
    <w:p w:rsidR="004D54DD" w:rsidRPr="005827D4" w:rsidRDefault="004D54DD" w:rsidP="00D72841">
      <w:pPr>
        <w:pStyle w:val="Title"/>
        <w:numPr>
          <w:ilvl w:val="2"/>
          <w:numId w:val="1"/>
        </w:numPr>
        <w:jc w:val="both"/>
        <w:rPr>
          <w:b w:val="0"/>
          <w:bCs w:val="0"/>
        </w:rPr>
      </w:pPr>
      <w:r>
        <w:rPr>
          <w:b w:val="0"/>
          <w:bCs w:val="0"/>
          <w:u w:val="none"/>
        </w:rPr>
        <w:t>Historically the president has been reimbursed for conference and airfare.  If the president cannot attend, another board member would be a designee and could attend.</w:t>
      </w:r>
    </w:p>
    <w:p w:rsidR="004D54DD" w:rsidRPr="00480FAF" w:rsidRDefault="004D54DD" w:rsidP="00D72841">
      <w:pPr>
        <w:pStyle w:val="Title"/>
        <w:numPr>
          <w:ilvl w:val="2"/>
          <w:numId w:val="1"/>
        </w:numPr>
        <w:jc w:val="both"/>
        <w:rPr>
          <w:b w:val="0"/>
          <w:bCs w:val="0"/>
        </w:rPr>
      </w:pPr>
      <w:r>
        <w:rPr>
          <w:b w:val="0"/>
          <w:bCs w:val="0"/>
          <w:u w:val="none"/>
        </w:rPr>
        <w:t>Linda suggested that we discuss this reimbursement issue at the in person board meeting.  It is tabled until the meeting at the spring conference or the next in person meeting.</w:t>
      </w:r>
    </w:p>
    <w:p w:rsidR="004D54DD" w:rsidRDefault="004D54DD" w:rsidP="003A58AA">
      <w:pPr>
        <w:pStyle w:val="Title"/>
        <w:numPr>
          <w:ilvl w:val="1"/>
          <w:numId w:val="1"/>
        </w:numPr>
        <w:jc w:val="both"/>
        <w:rPr>
          <w:b w:val="0"/>
          <w:bCs w:val="0"/>
        </w:rPr>
      </w:pPr>
      <w:r w:rsidRPr="00480FAF">
        <w:rPr>
          <w:b w:val="0"/>
          <w:bCs w:val="0"/>
        </w:rPr>
        <w:t>Display board updates</w:t>
      </w:r>
    </w:p>
    <w:p w:rsidR="004D54DD" w:rsidRPr="00480FAF" w:rsidRDefault="004D54DD" w:rsidP="005827D4">
      <w:pPr>
        <w:pStyle w:val="Title"/>
        <w:numPr>
          <w:ilvl w:val="2"/>
          <w:numId w:val="1"/>
        </w:numPr>
        <w:jc w:val="both"/>
        <w:rPr>
          <w:b w:val="0"/>
          <w:bCs w:val="0"/>
        </w:rPr>
      </w:pPr>
      <w:r>
        <w:rPr>
          <w:b w:val="0"/>
          <w:bCs w:val="0"/>
          <w:u w:val="none"/>
        </w:rPr>
        <w:t>Joanne has returned the display board for revisions.</w:t>
      </w:r>
    </w:p>
    <w:p w:rsidR="004D54DD" w:rsidRDefault="004D54DD" w:rsidP="003A58AA">
      <w:pPr>
        <w:pStyle w:val="Title"/>
        <w:numPr>
          <w:ilvl w:val="1"/>
          <w:numId w:val="1"/>
        </w:numPr>
        <w:jc w:val="both"/>
        <w:rPr>
          <w:b w:val="0"/>
          <w:bCs w:val="0"/>
        </w:rPr>
      </w:pPr>
      <w:r w:rsidRPr="00480FAF">
        <w:rPr>
          <w:b w:val="0"/>
          <w:bCs w:val="0"/>
        </w:rPr>
        <w:t>CEU updates-Joanne, Linda, Toni and Shannon</w:t>
      </w:r>
    </w:p>
    <w:p w:rsidR="004D54DD" w:rsidRPr="00480D12" w:rsidRDefault="004D54DD" w:rsidP="00480D12">
      <w:pPr>
        <w:pStyle w:val="Title"/>
        <w:numPr>
          <w:ilvl w:val="2"/>
          <w:numId w:val="1"/>
        </w:numPr>
        <w:jc w:val="both"/>
        <w:rPr>
          <w:b w:val="0"/>
          <w:bCs w:val="0"/>
        </w:rPr>
      </w:pPr>
      <w:r>
        <w:rPr>
          <w:b w:val="0"/>
          <w:bCs w:val="0"/>
          <w:u w:val="none"/>
        </w:rPr>
        <w:t>Linda has secured CEU’s for BIA and CCM</w:t>
      </w:r>
    </w:p>
    <w:p w:rsidR="004D54DD" w:rsidRPr="005827D4" w:rsidRDefault="004D54DD" w:rsidP="005827D4">
      <w:pPr>
        <w:pStyle w:val="Title"/>
        <w:numPr>
          <w:ilvl w:val="2"/>
          <w:numId w:val="1"/>
        </w:numPr>
        <w:jc w:val="both"/>
        <w:rPr>
          <w:b w:val="0"/>
          <w:bCs w:val="0"/>
        </w:rPr>
      </w:pPr>
      <w:r>
        <w:rPr>
          <w:b w:val="0"/>
          <w:bCs w:val="0"/>
          <w:u w:val="none"/>
        </w:rPr>
        <w:t>Toni was informed by CRC that she was not authorized to get the CRC credits approved.</w:t>
      </w:r>
    </w:p>
    <w:p w:rsidR="004D54DD" w:rsidRPr="00480D12" w:rsidRDefault="004D54DD" w:rsidP="005827D4">
      <w:pPr>
        <w:pStyle w:val="Title"/>
        <w:numPr>
          <w:ilvl w:val="2"/>
          <w:numId w:val="1"/>
        </w:numPr>
        <w:jc w:val="both"/>
        <w:rPr>
          <w:b w:val="0"/>
          <w:bCs w:val="0"/>
        </w:rPr>
      </w:pPr>
      <w:r>
        <w:rPr>
          <w:b w:val="0"/>
          <w:bCs w:val="0"/>
          <w:u w:val="none"/>
        </w:rPr>
        <w:t>Shannon is working on the CDMS approval, and there needs to be some clarification from Mark Boatner on his outline.  He is supposed to be sending this back into the CRCC.  It seems this will cover CRC and CDMS.</w:t>
      </w:r>
    </w:p>
    <w:p w:rsidR="004D54DD" w:rsidRPr="00032892" w:rsidRDefault="004D54DD" w:rsidP="005827D4">
      <w:pPr>
        <w:pStyle w:val="Title"/>
        <w:numPr>
          <w:ilvl w:val="2"/>
          <w:numId w:val="1"/>
        </w:numPr>
        <w:jc w:val="both"/>
        <w:rPr>
          <w:b w:val="0"/>
          <w:bCs w:val="0"/>
        </w:rPr>
      </w:pPr>
      <w:r>
        <w:rPr>
          <w:b w:val="0"/>
          <w:bCs w:val="0"/>
          <w:u w:val="none"/>
        </w:rPr>
        <w:t xml:space="preserve">Joanne will provide the information for the IARP letterhead so the CEU’s will can be documented on letterhead at the conference.  The people who secured the CEU’s will provide copies of CEU’s for the conference.  </w:t>
      </w:r>
    </w:p>
    <w:p w:rsidR="004D54DD" w:rsidRPr="00480D12" w:rsidRDefault="004D54DD" w:rsidP="005827D4">
      <w:pPr>
        <w:pStyle w:val="Title"/>
        <w:numPr>
          <w:ilvl w:val="2"/>
          <w:numId w:val="1"/>
        </w:numPr>
        <w:jc w:val="both"/>
        <w:rPr>
          <w:b w:val="0"/>
          <w:bCs w:val="0"/>
        </w:rPr>
      </w:pPr>
      <w:r>
        <w:rPr>
          <w:b w:val="0"/>
          <w:bCs w:val="0"/>
          <w:u w:val="none"/>
        </w:rPr>
        <w:t>Shannon will email an updated attendee list as people register.</w:t>
      </w:r>
    </w:p>
    <w:p w:rsidR="004D54DD" w:rsidRPr="00480D12" w:rsidRDefault="004D54DD" w:rsidP="005827D4">
      <w:pPr>
        <w:pStyle w:val="Title"/>
        <w:numPr>
          <w:ilvl w:val="2"/>
          <w:numId w:val="1"/>
        </w:numPr>
        <w:jc w:val="both"/>
        <w:rPr>
          <w:b w:val="0"/>
          <w:bCs w:val="0"/>
        </w:rPr>
      </w:pPr>
      <w:r>
        <w:rPr>
          <w:b w:val="0"/>
          <w:bCs w:val="0"/>
          <w:u w:val="none"/>
        </w:rPr>
        <w:t>Joanne will bring the membership list for registration and every one of our cosponsors will have verify their own membership.</w:t>
      </w:r>
    </w:p>
    <w:p w:rsidR="004D54DD" w:rsidRPr="00480FAF" w:rsidRDefault="004D54DD" w:rsidP="005827D4">
      <w:pPr>
        <w:pStyle w:val="Title"/>
        <w:numPr>
          <w:ilvl w:val="2"/>
          <w:numId w:val="1"/>
        </w:numPr>
        <w:jc w:val="both"/>
        <w:rPr>
          <w:b w:val="0"/>
          <w:bCs w:val="0"/>
        </w:rPr>
      </w:pPr>
      <w:r>
        <w:rPr>
          <w:b w:val="0"/>
          <w:bCs w:val="0"/>
          <w:u w:val="none"/>
        </w:rPr>
        <w:t>Ken &amp; Linda will sit at the registration table.  We will ask Debbie to sit at the registration table.</w:t>
      </w:r>
    </w:p>
    <w:p w:rsidR="004D54DD" w:rsidRDefault="004D54DD" w:rsidP="00BE5A82">
      <w:pPr>
        <w:pStyle w:val="Title"/>
        <w:jc w:val="both"/>
        <w:rPr>
          <w:b w:val="0"/>
          <w:bCs w:val="0"/>
          <w:u w:val="none"/>
        </w:rPr>
      </w:pPr>
    </w:p>
    <w:p w:rsidR="004D54DD" w:rsidRDefault="004D54DD" w:rsidP="001F4D59">
      <w:pPr>
        <w:pStyle w:val="Title"/>
        <w:numPr>
          <w:ilvl w:val="0"/>
          <w:numId w:val="1"/>
        </w:numPr>
        <w:jc w:val="both"/>
        <w:rPr>
          <w:b w:val="0"/>
          <w:bCs w:val="0"/>
          <w:u w:val="none"/>
        </w:rPr>
      </w:pPr>
      <w:r>
        <w:rPr>
          <w:b w:val="0"/>
          <w:bCs w:val="0"/>
          <w:u w:val="none"/>
        </w:rPr>
        <w:t>New Business-None</w:t>
      </w:r>
    </w:p>
    <w:p w:rsidR="004D54DD" w:rsidRDefault="004D54DD" w:rsidP="003D6E8D">
      <w:pPr>
        <w:pStyle w:val="Title"/>
        <w:jc w:val="both"/>
        <w:rPr>
          <w:b w:val="0"/>
          <w:bCs w:val="0"/>
          <w:u w:val="none"/>
        </w:rPr>
      </w:pPr>
    </w:p>
    <w:p w:rsidR="004D54DD" w:rsidRDefault="004D54DD" w:rsidP="004B786E">
      <w:pPr>
        <w:pStyle w:val="Title"/>
        <w:numPr>
          <w:ilvl w:val="0"/>
          <w:numId w:val="1"/>
        </w:numPr>
        <w:jc w:val="both"/>
        <w:rPr>
          <w:b w:val="0"/>
          <w:bCs w:val="0"/>
          <w:u w:val="none"/>
        </w:rPr>
      </w:pPr>
      <w:r>
        <w:rPr>
          <w:b w:val="0"/>
          <w:bCs w:val="0"/>
          <w:u w:val="none"/>
        </w:rPr>
        <w:t>Adjourn meeting-5:30</w:t>
      </w:r>
    </w:p>
    <w:p w:rsidR="004D54DD" w:rsidRDefault="004D54DD" w:rsidP="004B786E">
      <w:pPr>
        <w:pStyle w:val="Title"/>
        <w:ind w:left="720"/>
        <w:jc w:val="both"/>
        <w:rPr>
          <w:b w:val="0"/>
          <w:bCs w:val="0"/>
          <w:u w:val="none"/>
        </w:rPr>
      </w:pPr>
      <w:r>
        <w:rPr>
          <w:b w:val="0"/>
          <w:bCs w:val="0"/>
          <w:u w:val="none"/>
        </w:rPr>
        <w:tab/>
      </w:r>
    </w:p>
    <w:p w:rsidR="004D54DD" w:rsidRDefault="004D54DD" w:rsidP="004B786E">
      <w:pPr>
        <w:pStyle w:val="Title"/>
        <w:numPr>
          <w:ilvl w:val="0"/>
          <w:numId w:val="1"/>
        </w:numPr>
        <w:jc w:val="both"/>
        <w:rPr>
          <w:b w:val="0"/>
          <w:bCs w:val="0"/>
          <w:u w:val="none"/>
        </w:rPr>
      </w:pPr>
      <w:r>
        <w:rPr>
          <w:b w:val="0"/>
          <w:bCs w:val="0"/>
          <w:u w:val="none"/>
        </w:rPr>
        <w:t xml:space="preserve"> Next meeting dates:  Telephone: 4/10/12 </w:t>
      </w:r>
      <w:r>
        <w:rPr>
          <w:b w:val="0"/>
          <w:bCs w:val="0"/>
          <w:u w:val="none"/>
        </w:rPr>
        <w:tab/>
      </w:r>
    </w:p>
    <w:p w:rsidR="004D54DD" w:rsidRDefault="004D54DD" w:rsidP="00AD40A8">
      <w:pPr>
        <w:pStyle w:val="ListParagraph"/>
        <w:rPr>
          <w:b/>
          <w:bCs/>
        </w:rPr>
      </w:pPr>
    </w:p>
    <w:p w:rsidR="004D54DD" w:rsidRPr="00AD40A8" w:rsidRDefault="004D54DD" w:rsidP="00AD40A8">
      <w:pPr>
        <w:pStyle w:val="Title"/>
        <w:jc w:val="both"/>
        <w:rPr>
          <w:sz w:val="32"/>
          <w:szCs w:val="32"/>
        </w:rPr>
      </w:pPr>
      <w:r w:rsidRPr="00AD40A8">
        <w:rPr>
          <w:sz w:val="32"/>
          <w:szCs w:val="32"/>
        </w:rPr>
        <w:t>We are moving the time back to 8:00am on April 10, 2012</w:t>
      </w:r>
    </w:p>
    <w:p w:rsidR="004D54DD" w:rsidRDefault="004D54DD" w:rsidP="003D6E8D">
      <w:pPr>
        <w:pStyle w:val="Title"/>
        <w:jc w:val="both"/>
        <w:rPr>
          <w:b w:val="0"/>
          <w:bCs w:val="0"/>
          <w:u w:val="none"/>
        </w:rPr>
      </w:pPr>
    </w:p>
    <w:p w:rsidR="004D54DD" w:rsidRDefault="004D54DD" w:rsidP="003D6E8D">
      <w:pPr>
        <w:pStyle w:val="Title"/>
        <w:jc w:val="both"/>
        <w:rPr>
          <w:b w:val="0"/>
          <w:bCs w:val="0"/>
          <w:u w:val="none"/>
        </w:rPr>
      </w:pPr>
    </w:p>
    <w:p w:rsidR="004D54DD" w:rsidRDefault="004D54DD" w:rsidP="003D6E8D">
      <w:pPr>
        <w:pStyle w:val="Title"/>
        <w:jc w:val="both"/>
        <w:rPr>
          <w:b w:val="0"/>
          <w:bCs w:val="0"/>
          <w:u w:val="none"/>
        </w:rPr>
      </w:pPr>
    </w:p>
    <w:p w:rsidR="004D54DD" w:rsidRDefault="004D54DD" w:rsidP="003D6E8D">
      <w:pPr>
        <w:pStyle w:val="Title"/>
        <w:jc w:val="both"/>
        <w:rPr>
          <w:b w:val="0"/>
          <w:bCs w:val="0"/>
          <w:u w:val="none"/>
        </w:rPr>
      </w:pPr>
    </w:p>
    <w:p w:rsidR="004D54DD" w:rsidRDefault="004D54DD" w:rsidP="003D6E8D">
      <w:pPr>
        <w:pStyle w:val="Title"/>
        <w:jc w:val="both"/>
        <w:rPr>
          <w:b w:val="0"/>
          <w:bCs w:val="0"/>
          <w:u w:val="none"/>
        </w:rPr>
      </w:pPr>
    </w:p>
    <w:p w:rsidR="004D54DD" w:rsidRDefault="004D54DD" w:rsidP="003D6E8D">
      <w:pPr>
        <w:pStyle w:val="Title"/>
        <w:jc w:val="both"/>
        <w:rPr>
          <w:b w:val="0"/>
          <w:bCs w:val="0"/>
          <w:u w:val="none"/>
        </w:rPr>
      </w:pPr>
    </w:p>
    <w:p w:rsidR="004D54DD" w:rsidRDefault="004D54DD" w:rsidP="00903B2F">
      <w:pPr>
        <w:pStyle w:val="Title"/>
        <w:jc w:val="both"/>
        <w:rPr>
          <w:b w:val="0"/>
          <w:bCs w:val="0"/>
          <w:u w:val="none"/>
        </w:rPr>
      </w:pPr>
    </w:p>
    <w:p w:rsidR="004D54DD" w:rsidRPr="008F16B9" w:rsidRDefault="004D54DD" w:rsidP="008F16B9">
      <w:pPr>
        <w:pStyle w:val="Title"/>
        <w:jc w:val="both"/>
        <w:rPr>
          <w:b w:val="0"/>
          <w:bCs w:val="0"/>
          <w:u w:val="none"/>
        </w:rPr>
      </w:pPr>
    </w:p>
    <w:sectPr w:rsidR="004D54DD" w:rsidRPr="008F16B9" w:rsidSect="00F145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3D1FAF"/>
    <w:multiLevelType w:val="hybridMultilevel"/>
    <w:tmpl w:val="F380F4A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4C1F04B3"/>
    <w:multiLevelType w:val="hybridMultilevel"/>
    <w:tmpl w:val="98C43D82"/>
    <w:lvl w:ilvl="0" w:tplc="43A22A28">
      <w:start w:val="4"/>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64C9"/>
    <w:rsid w:val="00007C80"/>
    <w:rsid w:val="000148A3"/>
    <w:rsid w:val="000316BC"/>
    <w:rsid w:val="00032892"/>
    <w:rsid w:val="000A00D4"/>
    <w:rsid w:val="000C7F78"/>
    <w:rsid w:val="000F1822"/>
    <w:rsid w:val="000F67D9"/>
    <w:rsid w:val="00106D9F"/>
    <w:rsid w:val="0011633A"/>
    <w:rsid w:val="0012092F"/>
    <w:rsid w:val="00132353"/>
    <w:rsid w:val="00132DD6"/>
    <w:rsid w:val="001438CA"/>
    <w:rsid w:val="001844C5"/>
    <w:rsid w:val="0018762F"/>
    <w:rsid w:val="001C4003"/>
    <w:rsid w:val="001C64C9"/>
    <w:rsid w:val="001F4D59"/>
    <w:rsid w:val="00203964"/>
    <w:rsid w:val="002221D1"/>
    <w:rsid w:val="002401DD"/>
    <w:rsid w:val="00242772"/>
    <w:rsid w:val="00251797"/>
    <w:rsid w:val="002A0034"/>
    <w:rsid w:val="002A2F71"/>
    <w:rsid w:val="002A7F2C"/>
    <w:rsid w:val="002C2CA4"/>
    <w:rsid w:val="002F3E45"/>
    <w:rsid w:val="00306C86"/>
    <w:rsid w:val="00315004"/>
    <w:rsid w:val="003246AD"/>
    <w:rsid w:val="00361F78"/>
    <w:rsid w:val="0037062F"/>
    <w:rsid w:val="003A58AA"/>
    <w:rsid w:val="003A7179"/>
    <w:rsid w:val="003B146B"/>
    <w:rsid w:val="003D309F"/>
    <w:rsid w:val="003D6E8D"/>
    <w:rsid w:val="003E2EFB"/>
    <w:rsid w:val="003F34C4"/>
    <w:rsid w:val="004005BE"/>
    <w:rsid w:val="00407B04"/>
    <w:rsid w:val="00407BC0"/>
    <w:rsid w:val="00451ECD"/>
    <w:rsid w:val="00470EFB"/>
    <w:rsid w:val="00480D12"/>
    <w:rsid w:val="00480FAF"/>
    <w:rsid w:val="00482469"/>
    <w:rsid w:val="00495F8D"/>
    <w:rsid w:val="004B786E"/>
    <w:rsid w:val="004C22B6"/>
    <w:rsid w:val="004C23ED"/>
    <w:rsid w:val="004C4492"/>
    <w:rsid w:val="004D1C2A"/>
    <w:rsid w:val="004D54DD"/>
    <w:rsid w:val="004E23FF"/>
    <w:rsid w:val="004F1502"/>
    <w:rsid w:val="005250FC"/>
    <w:rsid w:val="00544BF9"/>
    <w:rsid w:val="0054551B"/>
    <w:rsid w:val="00573602"/>
    <w:rsid w:val="005827D4"/>
    <w:rsid w:val="005C2A40"/>
    <w:rsid w:val="005E7F7D"/>
    <w:rsid w:val="0060116C"/>
    <w:rsid w:val="00604C23"/>
    <w:rsid w:val="00642E69"/>
    <w:rsid w:val="006712ED"/>
    <w:rsid w:val="00686E6C"/>
    <w:rsid w:val="00696727"/>
    <w:rsid w:val="006C71FD"/>
    <w:rsid w:val="006E3FC0"/>
    <w:rsid w:val="006F06A5"/>
    <w:rsid w:val="0070457A"/>
    <w:rsid w:val="0075024B"/>
    <w:rsid w:val="007536A5"/>
    <w:rsid w:val="007739B7"/>
    <w:rsid w:val="00794C54"/>
    <w:rsid w:val="007D6F5E"/>
    <w:rsid w:val="007F30FB"/>
    <w:rsid w:val="007F534B"/>
    <w:rsid w:val="00802D23"/>
    <w:rsid w:val="00803494"/>
    <w:rsid w:val="0083213C"/>
    <w:rsid w:val="008508E7"/>
    <w:rsid w:val="00856F0A"/>
    <w:rsid w:val="00875ABE"/>
    <w:rsid w:val="008826F0"/>
    <w:rsid w:val="008A1E6F"/>
    <w:rsid w:val="008B6AF5"/>
    <w:rsid w:val="008D4FAF"/>
    <w:rsid w:val="008E2196"/>
    <w:rsid w:val="008E6B9D"/>
    <w:rsid w:val="008F12C7"/>
    <w:rsid w:val="008F16B9"/>
    <w:rsid w:val="00903B2F"/>
    <w:rsid w:val="00933595"/>
    <w:rsid w:val="009A6F7F"/>
    <w:rsid w:val="009B356C"/>
    <w:rsid w:val="009C6E84"/>
    <w:rsid w:val="009D721C"/>
    <w:rsid w:val="00A06103"/>
    <w:rsid w:val="00A2603F"/>
    <w:rsid w:val="00A46D6F"/>
    <w:rsid w:val="00A51468"/>
    <w:rsid w:val="00A75532"/>
    <w:rsid w:val="00AD29B4"/>
    <w:rsid w:val="00AD40A8"/>
    <w:rsid w:val="00AD7C84"/>
    <w:rsid w:val="00AF18A9"/>
    <w:rsid w:val="00AF24A1"/>
    <w:rsid w:val="00B31FEB"/>
    <w:rsid w:val="00B33B41"/>
    <w:rsid w:val="00B340F3"/>
    <w:rsid w:val="00B36C2C"/>
    <w:rsid w:val="00B47305"/>
    <w:rsid w:val="00B9212E"/>
    <w:rsid w:val="00BB68FD"/>
    <w:rsid w:val="00BD2C16"/>
    <w:rsid w:val="00BE5A82"/>
    <w:rsid w:val="00C12BAA"/>
    <w:rsid w:val="00C41659"/>
    <w:rsid w:val="00C44A60"/>
    <w:rsid w:val="00C46867"/>
    <w:rsid w:val="00C64921"/>
    <w:rsid w:val="00CE64EF"/>
    <w:rsid w:val="00D0482D"/>
    <w:rsid w:val="00D13480"/>
    <w:rsid w:val="00D34FCC"/>
    <w:rsid w:val="00D72841"/>
    <w:rsid w:val="00DA7E74"/>
    <w:rsid w:val="00DC0439"/>
    <w:rsid w:val="00DD2E04"/>
    <w:rsid w:val="00DE6291"/>
    <w:rsid w:val="00E00DF0"/>
    <w:rsid w:val="00E06448"/>
    <w:rsid w:val="00E32E96"/>
    <w:rsid w:val="00E73803"/>
    <w:rsid w:val="00EA15FC"/>
    <w:rsid w:val="00EB14CD"/>
    <w:rsid w:val="00EB4B82"/>
    <w:rsid w:val="00F01E7C"/>
    <w:rsid w:val="00F10745"/>
    <w:rsid w:val="00F11DD3"/>
    <w:rsid w:val="00F1450A"/>
    <w:rsid w:val="00F30B9E"/>
    <w:rsid w:val="00F443F9"/>
    <w:rsid w:val="00F62B39"/>
    <w:rsid w:val="00FB4D1E"/>
    <w:rsid w:val="00FC3E85"/>
    <w:rsid w:val="00FC4F52"/>
    <w:rsid w:val="00FF30B6"/>
    <w:rsid w:val="00FF434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50A"/>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F1450A"/>
    <w:pPr>
      <w:jc w:val="center"/>
    </w:pPr>
    <w:rPr>
      <w:b/>
      <w:bCs/>
      <w:u w:val="single"/>
    </w:rPr>
  </w:style>
  <w:style w:type="character" w:customStyle="1" w:styleId="TitleChar">
    <w:name w:val="Title Char"/>
    <w:basedOn w:val="DefaultParagraphFont"/>
    <w:link w:val="Title"/>
    <w:uiPriority w:val="99"/>
    <w:rsid w:val="001C64C9"/>
    <w:rPr>
      <w:b/>
      <w:bCs/>
      <w:sz w:val="24"/>
      <w:szCs w:val="24"/>
      <w:u w:val="single"/>
    </w:rPr>
  </w:style>
  <w:style w:type="paragraph" w:styleId="BalloonText">
    <w:name w:val="Balloon Text"/>
    <w:basedOn w:val="Normal"/>
    <w:link w:val="BalloonTextChar"/>
    <w:uiPriority w:val="99"/>
    <w:semiHidden/>
    <w:rsid w:val="00B340F3"/>
    <w:rPr>
      <w:rFonts w:ascii="Tahoma" w:hAnsi="Tahoma" w:cs="Tahoma"/>
      <w:sz w:val="16"/>
      <w:szCs w:val="16"/>
    </w:rPr>
  </w:style>
  <w:style w:type="character" w:customStyle="1" w:styleId="BalloonTextChar">
    <w:name w:val="Balloon Text Char"/>
    <w:basedOn w:val="DefaultParagraphFont"/>
    <w:link w:val="BalloonText"/>
    <w:uiPriority w:val="99"/>
    <w:semiHidden/>
    <w:rsid w:val="00342166"/>
    <w:rPr>
      <w:sz w:val="0"/>
      <w:szCs w:val="0"/>
    </w:rPr>
  </w:style>
  <w:style w:type="paragraph" w:styleId="ListParagraph">
    <w:name w:val="List Paragraph"/>
    <w:basedOn w:val="Normal"/>
    <w:uiPriority w:val="99"/>
    <w:qFormat/>
    <w:rsid w:val="00FB4D1E"/>
    <w:pPr>
      <w:ind w:left="720"/>
    </w:pPr>
  </w:style>
</w:styles>
</file>

<file path=word/webSettings.xml><?xml version="1.0" encoding="utf-8"?>
<w:webSettings xmlns:r="http://schemas.openxmlformats.org/officeDocument/2006/relationships" xmlns:w="http://schemas.openxmlformats.org/wordprocessingml/2006/main">
  <w:divs>
    <w:div w:id="1981185352">
      <w:marLeft w:val="0"/>
      <w:marRight w:val="0"/>
      <w:marTop w:val="0"/>
      <w:marBottom w:val="0"/>
      <w:divBdr>
        <w:top w:val="none" w:sz="0" w:space="0" w:color="auto"/>
        <w:left w:val="none" w:sz="0" w:space="0" w:color="auto"/>
        <w:bottom w:val="none" w:sz="0" w:space="0" w:color="auto"/>
        <w:right w:val="none" w:sz="0" w:space="0" w:color="auto"/>
      </w:divBdr>
    </w:div>
    <w:div w:id="1981185353">
      <w:marLeft w:val="0"/>
      <w:marRight w:val="0"/>
      <w:marTop w:val="0"/>
      <w:marBottom w:val="0"/>
      <w:divBdr>
        <w:top w:val="none" w:sz="0" w:space="0" w:color="auto"/>
        <w:left w:val="none" w:sz="0" w:space="0" w:color="auto"/>
        <w:bottom w:val="none" w:sz="0" w:space="0" w:color="auto"/>
        <w:right w:val="none" w:sz="0" w:space="0" w:color="auto"/>
      </w:divBdr>
    </w:div>
    <w:div w:id="1981185354">
      <w:marLeft w:val="0"/>
      <w:marRight w:val="0"/>
      <w:marTop w:val="0"/>
      <w:marBottom w:val="0"/>
      <w:divBdr>
        <w:top w:val="none" w:sz="0" w:space="0" w:color="auto"/>
        <w:left w:val="none" w:sz="0" w:space="0" w:color="auto"/>
        <w:bottom w:val="none" w:sz="0" w:space="0" w:color="auto"/>
        <w:right w:val="none" w:sz="0" w:space="0" w:color="auto"/>
      </w:divBdr>
    </w:div>
    <w:div w:id="19811853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504</Words>
  <Characters>2878</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MIARP MEETING AGENDA</dc:title>
  <dc:subject/>
  <dc:creator>Joanne</dc:creator>
  <cp:keywords/>
  <dc:description/>
  <cp:lastModifiedBy>bruce</cp:lastModifiedBy>
  <cp:revision>2</cp:revision>
  <cp:lastPrinted>2012-02-07T23:28:00Z</cp:lastPrinted>
  <dcterms:created xsi:type="dcterms:W3CDTF">2012-04-11T20:49:00Z</dcterms:created>
  <dcterms:modified xsi:type="dcterms:W3CDTF">2012-04-11T20:49:00Z</dcterms:modified>
</cp:coreProperties>
</file>