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511F" w:rsidRDefault="00DA511F" w:rsidP="007663B3">
      <w:pPr>
        <w:ind w:left="1440" w:firstLine="720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LARP Installation of Officers and Board Meeting</w:t>
      </w:r>
    </w:p>
    <w:p w:rsidR="00DA511F" w:rsidRDefault="00DA511F" w:rsidP="007663B3">
      <w:pPr>
        <w:ind w:left="3600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 xml:space="preserve">     May 3,2013</w:t>
      </w:r>
    </w:p>
    <w:p w:rsidR="00DA511F" w:rsidRDefault="00DA511F" w:rsidP="007663B3">
      <w:pPr>
        <w:ind w:left="2160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 xml:space="preserve">            Ralph and Kacoos Restaurant</w:t>
      </w:r>
    </w:p>
    <w:p w:rsidR="00DA511F" w:rsidRPr="001A72E2" w:rsidRDefault="00DA511F">
      <w:pPr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ab/>
      </w:r>
      <w:r>
        <w:rPr>
          <w:rFonts w:ascii="Verdana" w:hAnsi="Verdana" w:cs="Verdana"/>
          <w:color w:val="000000"/>
          <w:sz w:val="20"/>
          <w:szCs w:val="20"/>
        </w:rPr>
        <w:tab/>
      </w:r>
      <w:r>
        <w:rPr>
          <w:rFonts w:ascii="Verdana" w:hAnsi="Verdana" w:cs="Verdana"/>
          <w:color w:val="000000"/>
          <w:sz w:val="20"/>
          <w:szCs w:val="20"/>
        </w:rPr>
        <w:tab/>
      </w:r>
      <w:r>
        <w:rPr>
          <w:rFonts w:ascii="Verdana" w:hAnsi="Verdana" w:cs="Verdana"/>
          <w:color w:val="000000"/>
          <w:sz w:val="20"/>
          <w:szCs w:val="20"/>
        </w:rPr>
        <w:tab/>
        <w:t xml:space="preserve">          11:00 am – 1:00pm</w:t>
      </w:r>
    </w:p>
    <w:p w:rsidR="00DA511F" w:rsidRDefault="00DA511F">
      <w:pPr>
        <w:rPr>
          <w:rFonts w:ascii="Verdana" w:hAnsi="Verdana" w:cs="Verdana"/>
          <w:color w:val="000000"/>
          <w:sz w:val="20"/>
          <w:szCs w:val="20"/>
        </w:rPr>
      </w:pPr>
    </w:p>
    <w:p w:rsidR="00DA511F" w:rsidRDefault="00DA511F">
      <w:pPr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*Call To Order by Dot-Moffett Douglas</w:t>
      </w:r>
    </w:p>
    <w:p w:rsidR="00DA511F" w:rsidRDefault="00DA511F">
      <w:pPr>
        <w:rPr>
          <w:rFonts w:ascii="Verdana" w:hAnsi="Verdana" w:cs="Verdana"/>
          <w:color w:val="000000"/>
          <w:sz w:val="20"/>
          <w:szCs w:val="20"/>
        </w:rPr>
      </w:pPr>
    </w:p>
    <w:p w:rsidR="00DA511F" w:rsidRDefault="00DA511F">
      <w:pPr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*Roll Call by Dot-Moffett Douglas</w:t>
      </w:r>
    </w:p>
    <w:p w:rsidR="00DA511F" w:rsidRDefault="00DA511F">
      <w:pPr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Dot Moffett-Douglas</w:t>
      </w:r>
    </w:p>
    <w:p w:rsidR="00DA511F" w:rsidRDefault="00DA511F">
      <w:pPr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Brienne Frey</w:t>
      </w:r>
    </w:p>
    <w:p w:rsidR="00DA511F" w:rsidRDefault="00DA511F">
      <w:pPr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SherylAnn Bennett</w:t>
      </w:r>
    </w:p>
    <w:p w:rsidR="00DA511F" w:rsidRDefault="00DA511F">
      <w:pPr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Jeanne Tarver</w:t>
      </w:r>
    </w:p>
    <w:p w:rsidR="00DA511F" w:rsidRDefault="00DA511F">
      <w:pPr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Ian Hegwood</w:t>
      </w:r>
    </w:p>
    <w:p w:rsidR="00DA511F" w:rsidRDefault="00DA511F">
      <w:pPr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Karen Harrison</w:t>
      </w:r>
    </w:p>
    <w:p w:rsidR="00DA511F" w:rsidRDefault="00DA511F">
      <w:pPr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Lilly Lauga</w:t>
      </w:r>
    </w:p>
    <w:p w:rsidR="00DA511F" w:rsidRDefault="00DA511F">
      <w:pPr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Ted Deshotels</w:t>
      </w:r>
    </w:p>
    <w:p w:rsidR="00DA511F" w:rsidRDefault="00DA511F">
      <w:pPr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Elizabeth Martina</w:t>
      </w:r>
    </w:p>
    <w:p w:rsidR="00DA511F" w:rsidRDefault="00DA511F">
      <w:pPr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Larry Stokes</w:t>
      </w:r>
    </w:p>
    <w:p w:rsidR="00DA511F" w:rsidRDefault="00DA511F">
      <w:pPr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Steve Deist</w:t>
      </w:r>
    </w:p>
    <w:p w:rsidR="00DA511F" w:rsidRDefault="00DA511F">
      <w:pPr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Stony Landry</w:t>
      </w:r>
    </w:p>
    <w:p w:rsidR="00DA511F" w:rsidRDefault="00DA511F">
      <w:pPr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Coco Bendernagel</w:t>
      </w:r>
    </w:p>
    <w:p w:rsidR="00DA511F" w:rsidRDefault="00DA511F">
      <w:pPr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Sy Arceneaux</w:t>
      </w:r>
    </w:p>
    <w:p w:rsidR="00DA511F" w:rsidRDefault="00DA511F">
      <w:pPr>
        <w:rPr>
          <w:rFonts w:ascii="Verdana" w:hAnsi="Verdana" w:cs="Verdana"/>
          <w:color w:val="000000"/>
          <w:sz w:val="20"/>
          <w:szCs w:val="20"/>
        </w:rPr>
      </w:pPr>
    </w:p>
    <w:p w:rsidR="00DA511F" w:rsidRDefault="00DA511F">
      <w:pPr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Absent: Excused</w:t>
      </w:r>
    </w:p>
    <w:p w:rsidR="00DA511F" w:rsidRDefault="00DA511F">
      <w:pPr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Kitty Prieur</w:t>
      </w:r>
    </w:p>
    <w:p w:rsidR="00DA511F" w:rsidRDefault="00DA511F">
      <w:pPr>
        <w:rPr>
          <w:rFonts w:ascii="Verdana" w:hAnsi="Verdana" w:cs="Verdana"/>
          <w:color w:val="000000"/>
          <w:sz w:val="20"/>
          <w:szCs w:val="20"/>
        </w:rPr>
      </w:pPr>
    </w:p>
    <w:p w:rsidR="00DA511F" w:rsidRDefault="00DA511F">
      <w:pPr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*Minutes of Last Meeting Waived by Sheryl Ann Bennett</w:t>
      </w:r>
    </w:p>
    <w:p w:rsidR="00DA511F" w:rsidRDefault="00DA511F">
      <w:pPr>
        <w:rPr>
          <w:rFonts w:ascii="Verdana" w:hAnsi="Verdana" w:cs="Verdana"/>
          <w:color w:val="000000"/>
          <w:sz w:val="20"/>
          <w:szCs w:val="20"/>
        </w:rPr>
      </w:pPr>
    </w:p>
    <w:p w:rsidR="00DA511F" w:rsidRDefault="00DA511F">
      <w:pPr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*Treasure’s Report by SherylAnn Bennett</w:t>
      </w:r>
    </w:p>
    <w:p w:rsidR="00DA511F" w:rsidRDefault="00DA511F">
      <w:pPr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checking</w:t>
      </w:r>
      <w:r>
        <w:rPr>
          <w:rFonts w:ascii="Verdana" w:hAnsi="Verdana" w:cs="Verdana"/>
          <w:color w:val="000000"/>
          <w:sz w:val="20"/>
          <w:szCs w:val="20"/>
        </w:rPr>
        <w:tab/>
        <w:t>$12,590.29</w:t>
      </w:r>
    </w:p>
    <w:p w:rsidR="00DA511F" w:rsidRPr="001A72E2" w:rsidRDefault="00DA511F">
      <w:pPr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cd</w:t>
      </w:r>
      <w:r>
        <w:rPr>
          <w:rFonts w:ascii="Verdana" w:hAnsi="Verdana" w:cs="Verdana"/>
          <w:color w:val="000000"/>
          <w:sz w:val="20"/>
          <w:szCs w:val="20"/>
        </w:rPr>
        <w:tab/>
      </w:r>
      <w:r>
        <w:rPr>
          <w:rFonts w:ascii="Verdana" w:hAnsi="Verdana" w:cs="Verdana"/>
          <w:color w:val="000000"/>
          <w:sz w:val="20"/>
          <w:szCs w:val="20"/>
        </w:rPr>
        <w:tab/>
        <w:t>$18.000.09</w:t>
      </w:r>
      <w:r>
        <w:rPr>
          <w:rFonts w:ascii="Verdana" w:hAnsi="Verdana" w:cs="Verdana"/>
          <w:color w:val="000000"/>
          <w:sz w:val="20"/>
          <w:szCs w:val="20"/>
        </w:rPr>
        <w:tab/>
      </w:r>
    </w:p>
    <w:p w:rsidR="00DA511F" w:rsidRDefault="00DA511F">
      <w:pPr>
        <w:rPr>
          <w:rFonts w:ascii="Verdana" w:hAnsi="Verdana" w:cs="Verdana"/>
          <w:color w:val="000000"/>
          <w:sz w:val="20"/>
          <w:szCs w:val="20"/>
        </w:rPr>
      </w:pPr>
    </w:p>
    <w:p w:rsidR="00DA511F" w:rsidRDefault="00DA511F">
      <w:pPr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*President’s Report by Dot-Moffett Douglas</w:t>
      </w:r>
    </w:p>
    <w:p w:rsidR="00DA511F" w:rsidRDefault="00DA511F">
      <w:pPr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-Updated regarding new logo for IARP of Louisiana</w:t>
      </w:r>
    </w:p>
    <w:p w:rsidR="00DA511F" w:rsidRDefault="00DA511F">
      <w:pPr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-Addressed possible nominations for LRC which will expire 2014</w:t>
      </w:r>
    </w:p>
    <w:p w:rsidR="00DA511F" w:rsidRDefault="00DA511F">
      <w:pPr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It was mentioned that 3 members would be willing to run again including Jan Case, Scott Smith and Tom Bott</w:t>
      </w:r>
    </w:p>
    <w:p w:rsidR="00DA511F" w:rsidRDefault="00DA511F">
      <w:pPr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Stony Landry mentioned as possible nomination</w:t>
      </w:r>
    </w:p>
    <w:p w:rsidR="00DA511F" w:rsidRDefault="00DA511F">
      <w:pPr>
        <w:rPr>
          <w:rFonts w:ascii="Verdana" w:hAnsi="Verdana" w:cs="Verdana"/>
          <w:color w:val="000000"/>
          <w:sz w:val="20"/>
          <w:szCs w:val="20"/>
        </w:rPr>
      </w:pPr>
    </w:p>
    <w:p w:rsidR="00DA511F" w:rsidRDefault="00DA511F">
      <w:pPr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*Old Business</w:t>
      </w:r>
    </w:p>
    <w:p w:rsidR="00DA511F" w:rsidRDefault="00DA511F">
      <w:pPr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 xml:space="preserve">-Voting regarding the name change was tabled </w:t>
      </w:r>
    </w:p>
    <w:p w:rsidR="00DA511F" w:rsidRDefault="00DA511F">
      <w:pPr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-Brienne Frey appointment outing board member Sy Arceneaux to continue working on bylaws</w:t>
      </w:r>
    </w:p>
    <w:p w:rsidR="00DA511F" w:rsidRDefault="00DA511F">
      <w:pPr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-No new updates were provided regarding LARP Educational Liaison Committee</w:t>
      </w:r>
    </w:p>
    <w:p w:rsidR="00DA511F" w:rsidRDefault="00DA511F">
      <w:pPr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-No new updates were provided by Coco Bendernagel regarding videotaping of Initial Evaluations and fee schedule</w:t>
      </w:r>
    </w:p>
    <w:p w:rsidR="00DA511F" w:rsidRDefault="00DA511F">
      <w:pPr>
        <w:rPr>
          <w:rFonts w:ascii="Verdana" w:hAnsi="Verdana" w:cs="Verdana"/>
          <w:color w:val="000000"/>
          <w:sz w:val="20"/>
          <w:szCs w:val="20"/>
        </w:rPr>
      </w:pPr>
    </w:p>
    <w:p w:rsidR="00DA511F" w:rsidRDefault="00DA511F">
      <w:pPr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*New Business</w:t>
      </w:r>
    </w:p>
    <w:p w:rsidR="00DA511F" w:rsidRDefault="00DA511F">
      <w:pPr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-Discussed attendance requirements and excused absences</w:t>
      </w:r>
    </w:p>
    <w:p w:rsidR="00DA511F" w:rsidRDefault="00DA511F">
      <w:pPr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-Dates regarding future board meetings:</w:t>
      </w:r>
    </w:p>
    <w:p w:rsidR="00DA511F" w:rsidRDefault="00DA511F">
      <w:pPr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-The annual fall conference will be changed from half a day to ¾ or a full day</w:t>
      </w:r>
    </w:p>
    <w:p w:rsidR="00DA511F" w:rsidRDefault="00DA511F">
      <w:pPr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-Possible dates for the spring 2014 conference include 3-20-14/3-21-14 or 4-3-13/4-4-13</w:t>
      </w:r>
    </w:p>
    <w:p w:rsidR="00DA511F" w:rsidRDefault="00DA511F">
      <w:pPr>
        <w:rPr>
          <w:rFonts w:ascii="Verdana" w:hAnsi="Verdana" w:cs="Verdana"/>
          <w:color w:val="000000"/>
          <w:sz w:val="20"/>
          <w:szCs w:val="20"/>
        </w:rPr>
      </w:pPr>
    </w:p>
    <w:p w:rsidR="00DA511F" w:rsidRDefault="00DA511F">
      <w:pPr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 xml:space="preserve">8-23-13 </w:t>
      </w:r>
      <w:r>
        <w:rPr>
          <w:rFonts w:ascii="Verdana" w:hAnsi="Verdana" w:cs="Verdana"/>
          <w:color w:val="000000"/>
          <w:sz w:val="20"/>
          <w:szCs w:val="20"/>
        </w:rPr>
        <w:tab/>
        <w:t>Conference/Board Meeting</w:t>
      </w:r>
      <w:r>
        <w:rPr>
          <w:rFonts w:ascii="Verdana" w:hAnsi="Verdana" w:cs="Verdana"/>
          <w:color w:val="000000"/>
          <w:sz w:val="20"/>
          <w:szCs w:val="20"/>
        </w:rPr>
        <w:tab/>
        <w:t>10:00/11:00 am</w:t>
      </w:r>
      <w:r>
        <w:rPr>
          <w:rFonts w:ascii="Verdana" w:hAnsi="Verdana" w:cs="Verdana"/>
          <w:color w:val="000000"/>
          <w:sz w:val="20"/>
          <w:szCs w:val="20"/>
        </w:rPr>
        <w:tab/>
        <w:t>Tatman</w:t>
      </w:r>
    </w:p>
    <w:p w:rsidR="00DA511F" w:rsidRDefault="00DA511F">
      <w:pPr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11-15-13</w:t>
      </w:r>
      <w:r>
        <w:rPr>
          <w:rFonts w:ascii="Verdana" w:hAnsi="Verdana" w:cs="Verdana"/>
          <w:color w:val="000000"/>
          <w:sz w:val="20"/>
          <w:szCs w:val="20"/>
        </w:rPr>
        <w:tab/>
        <w:t>Conference/Board Meeting</w:t>
      </w:r>
      <w:r>
        <w:rPr>
          <w:rFonts w:ascii="Verdana" w:hAnsi="Verdana" w:cs="Verdana"/>
          <w:color w:val="000000"/>
          <w:sz w:val="20"/>
          <w:szCs w:val="20"/>
        </w:rPr>
        <w:tab/>
        <w:t>10:00/11:00am</w:t>
      </w:r>
      <w:r>
        <w:rPr>
          <w:rFonts w:ascii="Verdana" w:hAnsi="Verdana" w:cs="Verdana"/>
          <w:color w:val="000000"/>
          <w:sz w:val="20"/>
          <w:szCs w:val="20"/>
        </w:rPr>
        <w:tab/>
        <w:t>Tatman</w:t>
      </w:r>
    </w:p>
    <w:p w:rsidR="00DA511F" w:rsidRDefault="00DA511F">
      <w:pPr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1-10-14</w:t>
      </w:r>
      <w:r>
        <w:rPr>
          <w:rFonts w:ascii="Verdana" w:hAnsi="Verdana" w:cs="Verdana"/>
          <w:color w:val="000000"/>
          <w:sz w:val="20"/>
          <w:szCs w:val="20"/>
        </w:rPr>
        <w:tab/>
        <w:t>Conference/Board Meeting</w:t>
      </w:r>
      <w:r>
        <w:rPr>
          <w:rFonts w:ascii="Verdana" w:hAnsi="Verdana" w:cs="Verdana"/>
          <w:color w:val="000000"/>
          <w:sz w:val="20"/>
          <w:szCs w:val="20"/>
        </w:rPr>
        <w:tab/>
        <w:t>10:00/11:00am</w:t>
      </w:r>
      <w:r>
        <w:rPr>
          <w:rFonts w:ascii="Verdana" w:hAnsi="Verdana" w:cs="Verdana"/>
          <w:color w:val="000000"/>
          <w:sz w:val="20"/>
          <w:szCs w:val="20"/>
        </w:rPr>
        <w:tab/>
        <w:t>Tatman</w:t>
      </w:r>
    </w:p>
    <w:p w:rsidR="00DA511F" w:rsidRDefault="00DA511F">
      <w:pPr>
        <w:rPr>
          <w:rFonts w:ascii="Verdana" w:hAnsi="Verdana" w:cs="Verdana"/>
          <w:color w:val="000000"/>
          <w:sz w:val="20"/>
          <w:szCs w:val="20"/>
        </w:rPr>
      </w:pPr>
    </w:p>
    <w:p w:rsidR="00DA511F" w:rsidRDefault="00DA511F">
      <w:pPr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*Adjournment by Dot-Moffett Douglas</w:t>
      </w:r>
    </w:p>
    <w:p w:rsidR="00DA511F" w:rsidRPr="001A72E2" w:rsidRDefault="00DA511F">
      <w:pPr>
        <w:rPr>
          <w:rFonts w:ascii="Verdana" w:hAnsi="Verdana" w:cs="Verdana"/>
          <w:color w:val="000000"/>
          <w:sz w:val="20"/>
          <w:szCs w:val="20"/>
        </w:rPr>
      </w:pPr>
    </w:p>
    <w:p w:rsidR="00DA511F" w:rsidRPr="001A72E2" w:rsidRDefault="00DA511F">
      <w:pPr>
        <w:rPr>
          <w:rFonts w:ascii="Verdana" w:hAnsi="Verdana" w:cs="Verdana"/>
          <w:color w:val="000000"/>
          <w:sz w:val="20"/>
          <w:szCs w:val="20"/>
        </w:rPr>
      </w:pPr>
    </w:p>
    <w:p w:rsidR="00DA511F" w:rsidRPr="001A72E2" w:rsidRDefault="00DA511F">
      <w:pPr>
        <w:rPr>
          <w:rFonts w:ascii="Verdana" w:hAnsi="Verdana" w:cs="Verdana"/>
          <w:color w:val="000000"/>
          <w:sz w:val="20"/>
          <w:szCs w:val="20"/>
        </w:rPr>
      </w:pPr>
    </w:p>
    <w:p w:rsidR="00DA511F" w:rsidRPr="001A72E2" w:rsidRDefault="00DA511F">
      <w:pPr>
        <w:rPr>
          <w:rFonts w:ascii="Verdana" w:hAnsi="Verdana" w:cs="Verdana"/>
          <w:color w:val="000000"/>
          <w:sz w:val="20"/>
          <w:szCs w:val="20"/>
        </w:rPr>
      </w:pPr>
    </w:p>
    <w:p w:rsidR="00DA511F" w:rsidRPr="001A72E2" w:rsidRDefault="00DA511F">
      <w:pPr>
        <w:rPr>
          <w:rFonts w:ascii="Verdana" w:hAnsi="Verdana" w:cs="Verdana"/>
          <w:color w:val="000000"/>
          <w:sz w:val="20"/>
          <w:szCs w:val="20"/>
        </w:rPr>
      </w:pPr>
    </w:p>
    <w:p w:rsidR="00DA511F" w:rsidRPr="001A72E2" w:rsidRDefault="00DA511F">
      <w:pPr>
        <w:rPr>
          <w:rFonts w:ascii="Verdana" w:hAnsi="Verdana" w:cs="Verdana"/>
          <w:color w:val="000000"/>
          <w:sz w:val="20"/>
          <w:szCs w:val="20"/>
        </w:rPr>
      </w:pPr>
    </w:p>
    <w:p w:rsidR="00DA511F" w:rsidRPr="001A72E2" w:rsidRDefault="00DA511F">
      <w:pPr>
        <w:rPr>
          <w:rFonts w:ascii="Verdana" w:hAnsi="Verdana" w:cs="Verdana"/>
          <w:color w:val="000000"/>
          <w:sz w:val="20"/>
          <w:szCs w:val="20"/>
        </w:rPr>
      </w:pPr>
    </w:p>
    <w:p w:rsidR="00DA511F" w:rsidRPr="001A72E2" w:rsidRDefault="00DA511F">
      <w:pPr>
        <w:rPr>
          <w:rFonts w:ascii="Verdana" w:hAnsi="Verdana" w:cs="Verdana"/>
          <w:color w:val="000000"/>
          <w:sz w:val="20"/>
          <w:szCs w:val="20"/>
        </w:rPr>
      </w:pPr>
    </w:p>
    <w:p w:rsidR="00DA511F" w:rsidRPr="001A72E2" w:rsidRDefault="00DA511F">
      <w:pPr>
        <w:rPr>
          <w:rFonts w:ascii="Verdana" w:hAnsi="Verdana" w:cs="Verdana"/>
          <w:color w:val="000000"/>
          <w:sz w:val="20"/>
          <w:szCs w:val="20"/>
        </w:rPr>
      </w:pPr>
    </w:p>
    <w:p w:rsidR="00DA511F" w:rsidRPr="001A72E2" w:rsidRDefault="00DA511F">
      <w:pPr>
        <w:rPr>
          <w:rFonts w:ascii="Verdana" w:hAnsi="Verdana" w:cs="Verdana"/>
          <w:color w:val="000000"/>
          <w:sz w:val="20"/>
          <w:szCs w:val="20"/>
        </w:rPr>
      </w:pPr>
    </w:p>
    <w:p w:rsidR="00DA511F" w:rsidRPr="001A72E2" w:rsidRDefault="00DA511F">
      <w:pPr>
        <w:rPr>
          <w:rFonts w:ascii="Verdana" w:hAnsi="Verdana" w:cs="Verdana"/>
          <w:color w:val="000000"/>
          <w:sz w:val="20"/>
          <w:szCs w:val="20"/>
        </w:rPr>
      </w:pPr>
    </w:p>
    <w:p w:rsidR="00DA511F" w:rsidRPr="001A72E2" w:rsidRDefault="00DA511F">
      <w:pPr>
        <w:rPr>
          <w:rFonts w:ascii="Verdana" w:hAnsi="Verdana" w:cs="Verdana"/>
          <w:color w:val="000000"/>
          <w:sz w:val="20"/>
          <w:szCs w:val="20"/>
        </w:rPr>
      </w:pPr>
    </w:p>
    <w:p w:rsidR="00DA511F" w:rsidRPr="001A72E2" w:rsidRDefault="00DA511F">
      <w:pPr>
        <w:rPr>
          <w:rFonts w:ascii="Verdana" w:hAnsi="Verdana" w:cs="Verdana"/>
          <w:color w:val="000000"/>
          <w:sz w:val="20"/>
          <w:szCs w:val="20"/>
        </w:rPr>
      </w:pPr>
    </w:p>
    <w:p w:rsidR="00DA511F" w:rsidRPr="001A72E2" w:rsidRDefault="00DA511F">
      <w:pPr>
        <w:rPr>
          <w:rFonts w:ascii="Verdana" w:hAnsi="Verdana" w:cs="Verdana"/>
          <w:color w:val="000000"/>
          <w:sz w:val="20"/>
          <w:szCs w:val="20"/>
        </w:rPr>
      </w:pPr>
    </w:p>
    <w:p w:rsidR="00DA511F" w:rsidRPr="001A72E2" w:rsidRDefault="00DA511F">
      <w:pPr>
        <w:rPr>
          <w:rFonts w:ascii="Verdana" w:hAnsi="Verdana" w:cs="Verdana"/>
          <w:color w:val="000000"/>
          <w:sz w:val="20"/>
          <w:szCs w:val="20"/>
        </w:rPr>
      </w:pPr>
    </w:p>
    <w:p w:rsidR="00DA511F" w:rsidRPr="001A72E2" w:rsidRDefault="00DA511F">
      <w:pPr>
        <w:rPr>
          <w:rFonts w:ascii="Verdana" w:hAnsi="Verdana" w:cs="Verdana"/>
          <w:color w:val="000000"/>
          <w:sz w:val="20"/>
          <w:szCs w:val="20"/>
        </w:rPr>
      </w:pPr>
    </w:p>
    <w:p w:rsidR="00DA511F" w:rsidRPr="001A72E2" w:rsidRDefault="00DA511F">
      <w:pPr>
        <w:rPr>
          <w:rFonts w:ascii="Verdana" w:hAnsi="Verdana" w:cs="Verdana"/>
          <w:color w:val="000000"/>
          <w:sz w:val="20"/>
          <w:szCs w:val="20"/>
        </w:rPr>
      </w:pPr>
    </w:p>
    <w:p w:rsidR="00DA511F" w:rsidRPr="001A72E2" w:rsidRDefault="00DA511F">
      <w:pPr>
        <w:rPr>
          <w:rFonts w:ascii="Verdana" w:hAnsi="Verdana" w:cs="Verdana"/>
          <w:color w:val="000000"/>
          <w:sz w:val="20"/>
          <w:szCs w:val="20"/>
        </w:rPr>
      </w:pPr>
    </w:p>
    <w:p w:rsidR="00DA511F" w:rsidRPr="001A72E2" w:rsidRDefault="00DA511F">
      <w:pPr>
        <w:rPr>
          <w:rFonts w:ascii="Verdana" w:hAnsi="Verdana" w:cs="Verdana"/>
          <w:color w:val="000000"/>
          <w:sz w:val="20"/>
          <w:szCs w:val="20"/>
        </w:rPr>
      </w:pPr>
    </w:p>
    <w:p w:rsidR="00DA511F" w:rsidRPr="001A72E2" w:rsidRDefault="00DA511F">
      <w:pPr>
        <w:rPr>
          <w:rFonts w:ascii="Verdana" w:hAnsi="Verdana" w:cs="Verdana"/>
          <w:color w:val="000000"/>
          <w:sz w:val="20"/>
          <w:szCs w:val="20"/>
        </w:rPr>
      </w:pPr>
    </w:p>
    <w:p w:rsidR="00DA511F" w:rsidRPr="001A72E2" w:rsidRDefault="00DA511F">
      <w:pPr>
        <w:rPr>
          <w:rFonts w:ascii="Verdana" w:hAnsi="Verdana" w:cs="Verdana"/>
          <w:color w:val="000000"/>
          <w:sz w:val="20"/>
          <w:szCs w:val="20"/>
        </w:rPr>
      </w:pPr>
      <w:bookmarkStart w:id="0" w:name="_GoBack"/>
      <w:bookmarkEnd w:id="0"/>
    </w:p>
    <w:sectPr w:rsidR="00DA511F" w:rsidRPr="001A72E2" w:rsidSect="00BF08E4">
      <w:footerReference w:type="default" r:id="rId6"/>
      <w:headerReference w:type="first" r:id="rId7"/>
      <w:foot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A511F" w:rsidRDefault="00DA511F" w:rsidP="003C2B11">
      <w:r>
        <w:separator/>
      </w:r>
    </w:p>
  </w:endnote>
  <w:endnote w:type="continuationSeparator" w:id="1">
    <w:p w:rsidR="00DA511F" w:rsidRDefault="00DA511F" w:rsidP="003C2B1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511F" w:rsidRPr="00E151DB" w:rsidRDefault="00DA511F">
    <w:pPr>
      <w:pStyle w:val="Footer"/>
      <w:jc w:val="center"/>
      <w:rPr>
        <w:rFonts w:ascii="Verdana" w:hAnsi="Verdana" w:cs="Verdana"/>
        <w:color w:val="BFBFBF"/>
        <w:sz w:val="16"/>
        <w:szCs w:val="16"/>
      </w:rPr>
    </w:pPr>
    <w:fldSimple w:instr=" PAGE   \* MERGEFORMAT ">
      <w:r w:rsidRPr="0006577F">
        <w:rPr>
          <w:rFonts w:ascii="Verdana" w:hAnsi="Verdana" w:cs="Verdana"/>
          <w:noProof/>
          <w:color w:val="BFBFBF"/>
          <w:sz w:val="16"/>
          <w:szCs w:val="16"/>
        </w:rPr>
        <w:t>2</w:t>
      </w:r>
    </w:fldSimple>
  </w:p>
  <w:p w:rsidR="00DA511F" w:rsidRDefault="00DA511F" w:rsidP="00037C44">
    <w:pPr>
      <w:pStyle w:val="Footer"/>
      <w:jc w:val="cen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511F" w:rsidRDefault="00DA511F" w:rsidP="00BF08E4">
    <w:pPr>
      <w:pStyle w:val="NormalWeb"/>
      <w:spacing w:before="0" w:beforeAutospacing="0" w:after="0" w:afterAutospacing="0"/>
      <w:rPr>
        <w:rFonts w:ascii="Verdana" w:hAnsi="Verdana" w:cs="Verdana"/>
        <w:color w:val="BFBFBF"/>
        <w:kern w:val="24"/>
        <w:sz w:val="16"/>
        <w:szCs w:val="16"/>
      </w:rPr>
    </w:pPr>
  </w:p>
  <w:p w:rsidR="00DA511F" w:rsidRDefault="00DA511F" w:rsidP="00A467D9">
    <w:pPr>
      <w:pStyle w:val="NormalWeb"/>
      <w:spacing w:before="0" w:beforeAutospacing="0" w:after="0" w:afterAutospacing="0"/>
      <w:jc w:val="center"/>
      <w:rPr>
        <w:rFonts w:ascii="Verdana" w:hAnsi="Verdana" w:cs="Verdana"/>
        <w:color w:val="BFBFBF"/>
        <w:kern w:val="24"/>
        <w:sz w:val="16"/>
        <w:szCs w:val="16"/>
      </w:rPr>
    </w:pPr>
    <w:r w:rsidRPr="007F2F7C">
      <w:rPr>
        <w:rFonts w:ascii="Verdana" w:hAnsi="Verdana" w:cs="Verdana"/>
        <w:noProof/>
        <w:color w:val="FFFFFF"/>
        <w:kern w:val="24"/>
        <w:sz w:val="16"/>
        <w:szCs w:val="16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8" type="#_x0000_t75" style="width:248.25pt;height:21.75pt;visibility:visible">
          <v:imagedata r:id="rId1" o:title=""/>
        </v:shape>
      </w:pict>
    </w:r>
  </w:p>
  <w:p w:rsidR="00DA511F" w:rsidRPr="00BF08E4" w:rsidRDefault="00DA511F" w:rsidP="00BF08E4">
    <w:pPr>
      <w:pStyle w:val="NormalWeb"/>
      <w:spacing w:before="0" w:beforeAutospacing="0" w:after="0" w:afterAutospacing="0"/>
      <w:rPr>
        <w:color w:val="BFBFBF"/>
        <w:sz w:val="16"/>
        <w:szCs w:val="16"/>
      </w:rPr>
    </w:pPr>
    <w:r w:rsidRPr="00BF08E4">
      <w:rPr>
        <w:rFonts w:ascii="Verdana" w:hAnsi="Verdana" w:cs="Verdana"/>
        <w:color w:val="BFBFBF"/>
        <w:kern w:val="24"/>
        <w:sz w:val="16"/>
        <w:szCs w:val="16"/>
      </w:rPr>
      <w:t xml:space="preserve">http://www.rehabpro.org • </w:t>
    </w:r>
    <w:r>
      <w:rPr>
        <w:rFonts w:ascii="Verdana" w:hAnsi="Verdana" w:cs="Verdana"/>
        <w:color w:val="BFBFBF"/>
        <w:kern w:val="24"/>
        <w:sz w:val="16"/>
        <w:szCs w:val="16"/>
      </w:rPr>
      <w:t>http://rehabpro.org/chapters/louisiana</w:t>
    </w:r>
  </w:p>
  <w:p w:rsidR="00DA511F" w:rsidRDefault="00DA511F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A511F" w:rsidRDefault="00DA511F" w:rsidP="003C2B11">
      <w:r>
        <w:separator/>
      </w:r>
    </w:p>
  </w:footnote>
  <w:footnote w:type="continuationSeparator" w:id="1">
    <w:p w:rsidR="00DA511F" w:rsidRDefault="00DA511F" w:rsidP="003C2B1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511F" w:rsidRDefault="00DA511F" w:rsidP="00227D06">
    <w:pPr>
      <w:pStyle w:val="Header"/>
    </w:pPr>
    <w:r w:rsidRPr="007D47D7"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4" o:spid="_x0000_i1026" type="#_x0000_t75" style="width:508.5pt;height:102.75pt;visibility:visible">
          <v:imagedata r:id="rId1" o:title=""/>
        </v:shape>
      </w:pict>
    </w:r>
  </w:p>
  <w:p w:rsidR="00DA511F" w:rsidRPr="00B2657F" w:rsidRDefault="00DA511F" w:rsidP="00990B1A">
    <w:pPr>
      <w:pStyle w:val="Header"/>
      <w:jc w:val="center"/>
      <w:rPr>
        <w:rFonts w:ascii="Verdana" w:hAnsi="Verdana" w:cs="Verdana"/>
        <w:b/>
        <w:bCs/>
        <w:sz w:val="20"/>
        <w:szCs w:val="20"/>
      </w:rPr>
    </w:pPr>
    <w:r>
      <w:rPr>
        <w:rFonts w:ascii="Verdana" w:hAnsi="Verdana" w:cs="Verdana"/>
      </w:rPr>
      <w:t xml:space="preserve">                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embedSystemFonts/>
  <w:defaultTabStop w:val="720"/>
  <w:doNotHyphenateCaps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62B3B"/>
    <w:rsid w:val="00006034"/>
    <w:rsid w:val="00011CE2"/>
    <w:rsid w:val="00037C44"/>
    <w:rsid w:val="00040F1E"/>
    <w:rsid w:val="00044B76"/>
    <w:rsid w:val="00057718"/>
    <w:rsid w:val="0006577F"/>
    <w:rsid w:val="00075CE0"/>
    <w:rsid w:val="00083215"/>
    <w:rsid w:val="0008613D"/>
    <w:rsid w:val="000A331D"/>
    <w:rsid w:val="000B4F54"/>
    <w:rsid w:val="000B586C"/>
    <w:rsid w:val="000C4599"/>
    <w:rsid w:val="000C530F"/>
    <w:rsid w:val="000D27E2"/>
    <w:rsid w:val="000E46A9"/>
    <w:rsid w:val="000E4C16"/>
    <w:rsid w:val="000F0DC4"/>
    <w:rsid w:val="00103C80"/>
    <w:rsid w:val="0010758F"/>
    <w:rsid w:val="00113732"/>
    <w:rsid w:val="00123B07"/>
    <w:rsid w:val="00131798"/>
    <w:rsid w:val="00154324"/>
    <w:rsid w:val="00156C52"/>
    <w:rsid w:val="00180221"/>
    <w:rsid w:val="00186927"/>
    <w:rsid w:val="001A72E2"/>
    <w:rsid w:val="001B7CBB"/>
    <w:rsid w:val="001C66D2"/>
    <w:rsid w:val="001C6F8D"/>
    <w:rsid w:val="001E0AA6"/>
    <w:rsid w:val="001F6A15"/>
    <w:rsid w:val="00202D29"/>
    <w:rsid w:val="00204FB1"/>
    <w:rsid w:val="00206AB1"/>
    <w:rsid w:val="00213171"/>
    <w:rsid w:val="00216306"/>
    <w:rsid w:val="00217172"/>
    <w:rsid w:val="002177FC"/>
    <w:rsid w:val="0022201F"/>
    <w:rsid w:val="00227D06"/>
    <w:rsid w:val="00234675"/>
    <w:rsid w:val="00237116"/>
    <w:rsid w:val="002502BF"/>
    <w:rsid w:val="00255DEE"/>
    <w:rsid w:val="00257026"/>
    <w:rsid w:val="002676A1"/>
    <w:rsid w:val="00276CA7"/>
    <w:rsid w:val="002839AF"/>
    <w:rsid w:val="00295F35"/>
    <w:rsid w:val="002A5613"/>
    <w:rsid w:val="002C146B"/>
    <w:rsid w:val="002D3537"/>
    <w:rsid w:val="002E23DB"/>
    <w:rsid w:val="002E65CB"/>
    <w:rsid w:val="00311BAD"/>
    <w:rsid w:val="00355F57"/>
    <w:rsid w:val="00361DBD"/>
    <w:rsid w:val="00370F55"/>
    <w:rsid w:val="00386285"/>
    <w:rsid w:val="003A7548"/>
    <w:rsid w:val="003B56C3"/>
    <w:rsid w:val="003B7ADC"/>
    <w:rsid w:val="003C2B11"/>
    <w:rsid w:val="003E0B4E"/>
    <w:rsid w:val="00450038"/>
    <w:rsid w:val="004602A6"/>
    <w:rsid w:val="004766C5"/>
    <w:rsid w:val="0048198D"/>
    <w:rsid w:val="00481A7F"/>
    <w:rsid w:val="004834DA"/>
    <w:rsid w:val="00483B57"/>
    <w:rsid w:val="00491F23"/>
    <w:rsid w:val="004A76EB"/>
    <w:rsid w:val="004F3D53"/>
    <w:rsid w:val="004F737D"/>
    <w:rsid w:val="00507F08"/>
    <w:rsid w:val="005301F2"/>
    <w:rsid w:val="005550FC"/>
    <w:rsid w:val="00560E22"/>
    <w:rsid w:val="00575399"/>
    <w:rsid w:val="005826F4"/>
    <w:rsid w:val="00594D8A"/>
    <w:rsid w:val="005A7C63"/>
    <w:rsid w:val="005B238C"/>
    <w:rsid w:val="005B4182"/>
    <w:rsid w:val="005C0E00"/>
    <w:rsid w:val="005C397E"/>
    <w:rsid w:val="005D09C1"/>
    <w:rsid w:val="005E37C1"/>
    <w:rsid w:val="00614B12"/>
    <w:rsid w:val="00617936"/>
    <w:rsid w:val="00630551"/>
    <w:rsid w:val="00634F4B"/>
    <w:rsid w:val="00650520"/>
    <w:rsid w:val="006530BD"/>
    <w:rsid w:val="00654BF8"/>
    <w:rsid w:val="00662B3B"/>
    <w:rsid w:val="006723DD"/>
    <w:rsid w:val="0067762A"/>
    <w:rsid w:val="006913A1"/>
    <w:rsid w:val="006942A5"/>
    <w:rsid w:val="006A0A85"/>
    <w:rsid w:val="006A1E3E"/>
    <w:rsid w:val="006C3850"/>
    <w:rsid w:val="006C6693"/>
    <w:rsid w:val="006C797C"/>
    <w:rsid w:val="006E5792"/>
    <w:rsid w:val="006E5DC5"/>
    <w:rsid w:val="006F19E1"/>
    <w:rsid w:val="00704D0C"/>
    <w:rsid w:val="0072043D"/>
    <w:rsid w:val="00721A7B"/>
    <w:rsid w:val="0075130F"/>
    <w:rsid w:val="007663B3"/>
    <w:rsid w:val="007A6F4A"/>
    <w:rsid w:val="007B4333"/>
    <w:rsid w:val="007C3995"/>
    <w:rsid w:val="007C4BBF"/>
    <w:rsid w:val="007C7822"/>
    <w:rsid w:val="007D47D7"/>
    <w:rsid w:val="007F2F7C"/>
    <w:rsid w:val="00800059"/>
    <w:rsid w:val="00810E79"/>
    <w:rsid w:val="008215E7"/>
    <w:rsid w:val="00842992"/>
    <w:rsid w:val="00846779"/>
    <w:rsid w:val="008565B5"/>
    <w:rsid w:val="00860C98"/>
    <w:rsid w:val="00880748"/>
    <w:rsid w:val="00887141"/>
    <w:rsid w:val="00892391"/>
    <w:rsid w:val="008A4108"/>
    <w:rsid w:val="008B58C8"/>
    <w:rsid w:val="008B6A61"/>
    <w:rsid w:val="008E21DA"/>
    <w:rsid w:val="008E4159"/>
    <w:rsid w:val="009018A9"/>
    <w:rsid w:val="009028D7"/>
    <w:rsid w:val="009212A4"/>
    <w:rsid w:val="00934BB8"/>
    <w:rsid w:val="009430F8"/>
    <w:rsid w:val="00944C72"/>
    <w:rsid w:val="0095469A"/>
    <w:rsid w:val="00956880"/>
    <w:rsid w:val="00964796"/>
    <w:rsid w:val="00972A02"/>
    <w:rsid w:val="00987BBB"/>
    <w:rsid w:val="00990B1A"/>
    <w:rsid w:val="009A043D"/>
    <w:rsid w:val="009C3A55"/>
    <w:rsid w:val="009D5601"/>
    <w:rsid w:val="009E236C"/>
    <w:rsid w:val="009E3BD3"/>
    <w:rsid w:val="009F24EF"/>
    <w:rsid w:val="00A10C84"/>
    <w:rsid w:val="00A147EB"/>
    <w:rsid w:val="00A2317D"/>
    <w:rsid w:val="00A324FD"/>
    <w:rsid w:val="00A33403"/>
    <w:rsid w:val="00A467D9"/>
    <w:rsid w:val="00A513BD"/>
    <w:rsid w:val="00A547EE"/>
    <w:rsid w:val="00A54E74"/>
    <w:rsid w:val="00A64B6C"/>
    <w:rsid w:val="00AA0FC6"/>
    <w:rsid w:val="00AB234D"/>
    <w:rsid w:val="00AB558E"/>
    <w:rsid w:val="00AC26EC"/>
    <w:rsid w:val="00AC48CA"/>
    <w:rsid w:val="00AC645C"/>
    <w:rsid w:val="00AD1EE8"/>
    <w:rsid w:val="00AD6DF3"/>
    <w:rsid w:val="00B054E2"/>
    <w:rsid w:val="00B12CC9"/>
    <w:rsid w:val="00B155ED"/>
    <w:rsid w:val="00B2149E"/>
    <w:rsid w:val="00B2657F"/>
    <w:rsid w:val="00B31BF6"/>
    <w:rsid w:val="00B3310D"/>
    <w:rsid w:val="00B524FB"/>
    <w:rsid w:val="00B62C53"/>
    <w:rsid w:val="00B7397A"/>
    <w:rsid w:val="00B92885"/>
    <w:rsid w:val="00BA6939"/>
    <w:rsid w:val="00BC3A5F"/>
    <w:rsid w:val="00BC697B"/>
    <w:rsid w:val="00BD30F1"/>
    <w:rsid w:val="00BD391B"/>
    <w:rsid w:val="00BE66B8"/>
    <w:rsid w:val="00BF08E4"/>
    <w:rsid w:val="00C11394"/>
    <w:rsid w:val="00C17956"/>
    <w:rsid w:val="00C31AC2"/>
    <w:rsid w:val="00C37981"/>
    <w:rsid w:val="00C421CA"/>
    <w:rsid w:val="00C55DDC"/>
    <w:rsid w:val="00C575F2"/>
    <w:rsid w:val="00C618DB"/>
    <w:rsid w:val="00C63AB4"/>
    <w:rsid w:val="00C977BB"/>
    <w:rsid w:val="00CB179D"/>
    <w:rsid w:val="00CC00BD"/>
    <w:rsid w:val="00CC765D"/>
    <w:rsid w:val="00D16BEB"/>
    <w:rsid w:val="00D1761B"/>
    <w:rsid w:val="00D274C9"/>
    <w:rsid w:val="00D43CF7"/>
    <w:rsid w:val="00D44DF7"/>
    <w:rsid w:val="00D55B2F"/>
    <w:rsid w:val="00D577BA"/>
    <w:rsid w:val="00D71721"/>
    <w:rsid w:val="00D90D8E"/>
    <w:rsid w:val="00DA2395"/>
    <w:rsid w:val="00DA3F06"/>
    <w:rsid w:val="00DA511F"/>
    <w:rsid w:val="00DA52BF"/>
    <w:rsid w:val="00DC0024"/>
    <w:rsid w:val="00DC5A47"/>
    <w:rsid w:val="00DF1E32"/>
    <w:rsid w:val="00E026E4"/>
    <w:rsid w:val="00E151DB"/>
    <w:rsid w:val="00E22432"/>
    <w:rsid w:val="00E27D22"/>
    <w:rsid w:val="00E5548D"/>
    <w:rsid w:val="00E67C6F"/>
    <w:rsid w:val="00E77664"/>
    <w:rsid w:val="00E84493"/>
    <w:rsid w:val="00E9171D"/>
    <w:rsid w:val="00EA227B"/>
    <w:rsid w:val="00EF260C"/>
    <w:rsid w:val="00EF414E"/>
    <w:rsid w:val="00EF42DC"/>
    <w:rsid w:val="00F4056B"/>
    <w:rsid w:val="00F41E5E"/>
    <w:rsid w:val="00F42613"/>
    <w:rsid w:val="00F50707"/>
    <w:rsid w:val="00F514A5"/>
    <w:rsid w:val="00F51B48"/>
    <w:rsid w:val="00F5504E"/>
    <w:rsid w:val="00F77714"/>
    <w:rsid w:val="00F9300A"/>
    <w:rsid w:val="00FB033E"/>
    <w:rsid w:val="00FB3529"/>
    <w:rsid w:val="00FB3F8C"/>
    <w:rsid w:val="00FB6DF5"/>
    <w:rsid w:val="00FD132B"/>
    <w:rsid w:val="00FD74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nhideWhenUsed="0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4108"/>
    <w:rPr>
      <w:rFonts w:ascii="Arial" w:hAnsi="Arial" w:cs="Arial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3C2B1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C2B11"/>
    <w:rPr>
      <w:rFonts w:ascii="Arial" w:hAnsi="Arial" w:cs="Arial"/>
      <w:sz w:val="24"/>
      <w:szCs w:val="24"/>
    </w:rPr>
  </w:style>
  <w:style w:type="paragraph" w:styleId="Footer">
    <w:name w:val="footer"/>
    <w:basedOn w:val="Normal"/>
    <w:link w:val="FooterChar"/>
    <w:uiPriority w:val="99"/>
    <w:rsid w:val="003C2B1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C2B11"/>
    <w:rPr>
      <w:rFonts w:ascii="Arial" w:hAnsi="Arial" w:cs="Arial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rsid w:val="003C2B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3C2B11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rsid w:val="00037C44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6522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22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</TotalTime>
  <Pages>2</Pages>
  <Words>257</Words>
  <Characters>1468</Characters>
  <Application>Microsoft Office Outlook</Application>
  <DocSecurity>0</DocSecurity>
  <Lines>0</Lines>
  <Paragraphs>0</Paragraphs>
  <ScaleCrop>false</ScaleCrop>
  <Company>Hewlett-Packard Company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Verdana 10pt</dc:title>
  <dc:subject/>
  <dc:creator>Judith Iacuzzi</dc:creator>
  <cp:keywords/>
  <dc:description/>
  <cp:lastModifiedBy>bruce</cp:lastModifiedBy>
  <cp:revision>2</cp:revision>
  <cp:lastPrinted>2013-05-13T16:17:00Z</cp:lastPrinted>
  <dcterms:created xsi:type="dcterms:W3CDTF">2013-05-14T14:29:00Z</dcterms:created>
  <dcterms:modified xsi:type="dcterms:W3CDTF">2013-05-14T14:29:00Z</dcterms:modified>
</cp:coreProperties>
</file>