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E8C" w:rsidRDefault="00A41E8C"/>
    <w:p w:rsidR="00A41E8C" w:rsidRDefault="00A41E8C">
      <w:r>
        <w:t>IARP of the Carolinas</w:t>
      </w:r>
    </w:p>
    <w:p w:rsidR="00A41E8C" w:rsidRDefault="00A41E8C">
      <w:r>
        <w:t>Meeting Minutes   April 25, 2013</w:t>
      </w:r>
    </w:p>
    <w:p w:rsidR="00A41E8C" w:rsidRDefault="00A41E8C"/>
    <w:p w:rsidR="00A41E8C" w:rsidRDefault="00A41E8C">
      <w:r>
        <w:t>Current Members Present:</w:t>
      </w:r>
      <w:r>
        <w:tab/>
      </w:r>
      <w:r>
        <w:tab/>
      </w:r>
      <w:r>
        <w:tab/>
        <w:t>Incoming Members Present:</w:t>
      </w:r>
    </w:p>
    <w:p w:rsidR="00A41E8C" w:rsidRDefault="00A41E8C">
      <w:r>
        <w:t>Cindy Boyd</w:t>
      </w:r>
      <w:r>
        <w:tab/>
      </w:r>
      <w:r>
        <w:tab/>
      </w:r>
      <w:r>
        <w:tab/>
      </w:r>
      <w:r>
        <w:tab/>
      </w:r>
      <w:r>
        <w:tab/>
        <w:t>Sonja Ellington</w:t>
      </w:r>
    </w:p>
    <w:p w:rsidR="00A41E8C" w:rsidRDefault="00A41E8C">
      <w:r>
        <w:t>George Page</w:t>
      </w:r>
      <w:r>
        <w:tab/>
      </w:r>
      <w:r>
        <w:tab/>
      </w:r>
      <w:r>
        <w:tab/>
      </w:r>
      <w:r>
        <w:tab/>
      </w:r>
      <w:r>
        <w:tab/>
        <w:t>Kim Deal</w:t>
      </w:r>
    </w:p>
    <w:p w:rsidR="00A41E8C" w:rsidRDefault="00A41E8C">
      <w:r>
        <w:t>Carla Marsburn</w:t>
      </w:r>
      <w:r>
        <w:tab/>
      </w:r>
      <w:r>
        <w:tab/>
      </w:r>
      <w:r>
        <w:tab/>
      </w:r>
      <w:r>
        <w:tab/>
      </w:r>
      <w:r>
        <w:tab/>
        <w:t>Shelley Jones</w:t>
      </w:r>
    </w:p>
    <w:p w:rsidR="00A41E8C" w:rsidRDefault="00A41E8C" w:rsidP="00F11B11">
      <w:r>
        <w:t>Kathy Thaman</w:t>
      </w:r>
    </w:p>
    <w:p w:rsidR="00A41E8C" w:rsidRDefault="00A41E8C">
      <w:r>
        <w:t>Nancy Wells</w:t>
      </w:r>
      <w:r>
        <w:tab/>
      </w:r>
      <w:r>
        <w:tab/>
      </w:r>
      <w:r>
        <w:tab/>
      </w:r>
      <w:r>
        <w:tab/>
      </w:r>
      <w:r>
        <w:tab/>
      </w:r>
    </w:p>
    <w:p w:rsidR="00A41E8C" w:rsidRDefault="00A41E8C" w:rsidP="00F11B11">
      <w:r>
        <w:t>Tonya Ballard</w:t>
      </w:r>
    </w:p>
    <w:p w:rsidR="00A41E8C" w:rsidRDefault="00A41E8C"/>
    <w:p w:rsidR="00A41E8C" w:rsidRDefault="00A41E8C">
      <w:r>
        <w:t>Not Present:</w:t>
      </w:r>
      <w:r>
        <w:tab/>
      </w:r>
      <w:r>
        <w:tab/>
      </w:r>
      <w:r>
        <w:tab/>
      </w:r>
      <w:r>
        <w:tab/>
      </w:r>
      <w:r>
        <w:tab/>
        <w:t>Incoming Members Not Present:</w:t>
      </w:r>
    </w:p>
    <w:p w:rsidR="00A41E8C" w:rsidRDefault="00A41E8C">
      <w:r>
        <w:t>Chad Betters</w:t>
      </w:r>
      <w:r>
        <w:tab/>
      </w:r>
      <w:r>
        <w:tab/>
      </w:r>
      <w:r>
        <w:tab/>
      </w:r>
      <w:r>
        <w:tab/>
      </w:r>
      <w:r>
        <w:tab/>
        <w:t>Gina Vieceli</w:t>
      </w:r>
    </w:p>
    <w:p w:rsidR="00A41E8C" w:rsidRDefault="00A41E8C">
      <w:r>
        <w:t>Donna Irby</w:t>
      </w:r>
    </w:p>
    <w:p w:rsidR="00A41E8C" w:rsidRDefault="00A41E8C">
      <w:r>
        <w:t>Adele Doering</w:t>
      </w:r>
    </w:p>
    <w:p w:rsidR="00A41E8C" w:rsidRDefault="00A41E8C">
      <w:r>
        <w:t>Michelle Morgan</w:t>
      </w:r>
    </w:p>
    <w:p w:rsidR="00A41E8C" w:rsidRDefault="00A41E8C"/>
    <w:p w:rsidR="00A41E8C" w:rsidRDefault="00A41E8C">
      <w:r>
        <w:t>Meeting was called to order.</w:t>
      </w:r>
    </w:p>
    <w:p w:rsidR="00A41E8C" w:rsidRDefault="00A41E8C">
      <w:r>
        <w:t>Welcome to new board members:  Sonja, Gina, Kim and Shelley.</w:t>
      </w:r>
    </w:p>
    <w:p w:rsidR="00A41E8C" w:rsidRDefault="00A41E8C">
      <w:r>
        <w:t>Thanks to outgoing board members:  Nancy, Cindy, Adele, Chad</w:t>
      </w:r>
    </w:p>
    <w:p w:rsidR="00A41E8C" w:rsidRDefault="00A41E8C"/>
    <w:p w:rsidR="00A41E8C" w:rsidRDefault="00A41E8C">
      <w:r>
        <w:t>IARP Board, effective May 1, 2013:</w:t>
      </w:r>
    </w:p>
    <w:p w:rsidR="00A41E8C" w:rsidRDefault="00A41E8C">
      <w:r>
        <w:tab/>
        <w:t>Kathy Thaman:  President</w:t>
      </w:r>
    </w:p>
    <w:p w:rsidR="00A41E8C" w:rsidRDefault="00A41E8C">
      <w:r>
        <w:tab/>
        <w:t>Sonja Ellington:  President Elect</w:t>
      </w:r>
    </w:p>
    <w:p w:rsidR="00A41E8C" w:rsidRDefault="00A41E8C">
      <w:r>
        <w:tab/>
        <w:t>Carla Marshburn:  Past President</w:t>
      </w:r>
    </w:p>
    <w:p w:rsidR="00A41E8C" w:rsidRDefault="00A41E8C">
      <w:r>
        <w:tab/>
        <w:t>Gina Vieceli:   Secretary</w:t>
      </w:r>
    </w:p>
    <w:p w:rsidR="00A41E8C" w:rsidRDefault="00A41E8C">
      <w:r>
        <w:tab/>
        <w:t>Tonya Ballard:  Treasurer</w:t>
      </w:r>
    </w:p>
    <w:p w:rsidR="00A41E8C" w:rsidRDefault="00A41E8C">
      <w:r>
        <w:tab/>
        <w:t>George Page:    Member at Large</w:t>
      </w:r>
    </w:p>
    <w:p w:rsidR="00A41E8C" w:rsidRDefault="00A41E8C">
      <w:r>
        <w:tab/>
        <w:t>Michelle Morgan:  Member at Large</w:t>
      </w:r>
    </w:p>
    <w:p w:rsidR="00A41E8C" w:rsidRDefault="00A41E8C">
      <w:r>
        <w:tab/>
        <w:t>Donna Irby:   Member at Large</w:t>
      </w:r>
    </w:p>
    <w:p w:rsidR="00A41E8C" w:rsidRDefault="00A41E8C">
      <w:r>
        <w:tab/>
        <w:t>Kim Deal:   Member at Large</w:t>
      </w:r>
    </w:p>
    <w:p w:rsidR="00A41E8C" w:rsidRDefault="00A41E8C">
      <w:r>
        <w:tab/>
        <w:t xml:space="preserve">Shelley Jones:  Member at Large </w:t>
      </w:r>
    </w:p>
    <w:p w:rsidR="00A41E8C" w:rsidRDefault="00A41E8C"/>
    <w:p w:rsidR="00A41E8C" w:rsidRDefault="00A41E8C">
      <w:r>
        <w:t>The Board has assumed the EPC Greensboro conference traditionally hosted in March by EPC, who is dissolving.  EPC funds will be donated to charity per their bylaws.  IARP plans to continue the tradition in March of 2014 at Embassy Suites in Greensboro.  Dates:  March 20-21</w:t>
      </w:r>
      <w:bookmarkStart w:id="0" w:name="_GoBack"/>
      <w:bookmarkEnd w:id="0"/>
      <w:r>
        <w:t>, 2014.    Items discussed relative to the conference included:</w:t>
      </w:r>
    </w:p>
    <w:p w:rsidR="00A41E8C" w:rsidRDefault="00A41E8C" w:rsidP="00834958">
      <w:pPr>
        <w:pStyle w:val="ListParagraph"/>
        <w:numPr>
          <w:ilvl w:val="0"/>
          <w:numId w:val="1"/>
        </w:numPr>
      </w:pPr>
      <w:r>
        <w:t>Obtain all documents from EPC regarding membership and conference attendance.</w:t>
      </w:r>
    </w:p>
    <w:p w:rsidR="00A41E8C" w:rsidRDefault="00A41E8C" w:rsidP="00834958">
      <w:pPr>
        <w:pStyle w:val="ListParagraph"/>
        <w:numPr>
          <w:ilvl w:val="0"/>
          <w:numId w:val="1"/>
        </w:numPr>
      </w:pPr>
      <w:r>
        <w:t>Make contact with EPC membership to inform them of IARP’s plan to continue conference and invite them to join IARP.</w:t>
      </w:r>
    </w:p>
    <w:p w:rsidR="00A41E8C" w:rsidRDefault="00A41E8C" w:rsidP="00834958">
      <w:pPr>
        <w:pStyle w:val="ListParagraph"/>
        <w:numPr>
          <w:ilvl w:val="0"/>
          <w:numId w:val="1"/>
        </w:numPr>
      </w:pPr>
      <w:r>
        <w:t>Discussed potential discounts with new IARP membership.</w:t>
      </w:r>
    </w:p>
    <w:p w:rsidR="00A41E8C" w:rsidRDefault="00A41E8C" w:rsidP="00834958">
      <w:pPr>
        <w:pStyle w:val="ListParagraph"/>
        <w:numPr>
          <w:ilvl w:val="0"/>
          <w:numId w:val="1"/>
        </w:numPr>
      </w:pPr>
      <w:r>
        <w:t>IARP’s next conference will be March 2014.  We will not have one in fall of 2013.</w:t>
      </w:r>
    </w:p>
    <w:p w:rsidR="00A41E8C" w:rsidRDefault="00A41E8C" w:rsidP="00834958">
      <w:pPr>
        <w:pStyle w:val="ListParagraph"/>
        <w:numPr>
          <w:ilvl w:val="0"/>
          <w:numId w:val="1"/>
        </w:numPr>
      </w:pPr>
      <w:r>
        <w:t xml:space="preserve">Total expenses for EPC 2013 conference were reviewed.  </w:t>
      </w:r>
    </w:p>
    <w:p w:rsidR="00A41E8C" w:rsidRDefault="00A41E8C" w:rsidP="00834958">
      <w:pPr>
        <w:pStyle w:val="ListParagraph"/>
        <w:numPr>
          <w:ilvl w:val="0"/>
          <w:numId w:val="1"/>
        </w:numPr>
      </w:pPr>
      <w:r>
        <w:t>IARP would like to add entertainment to 2014.</w:t>
      </w:r>
    </w:p>
    <w:p w:rsidR="00A41E8C" w:rsidRDefault="00A41E8C" w:rsidP="00834958">
      <w:pPr>
        <w:pStyle w:val="ListParagraph"/>
        <w:numPr>
          <w:ilvl w:val="0"/>
          <w:numId w:val="1"/>
        </w:numPr>
      </w:pPr>
      <w:r>
        <w:t>Education Committee discussed and is as follows:</w:t>
      </w:r>
    </w:p>
    <w:p w:rsidR="00A41E8C" w:rsidRDefault="00A41E8C" w:rsidP="00834958">
      <w:pPr>
        <w:pStyle w:val="ListParagraph"/>
        <w:numPr>
          <w:ilvl w:val="1"/>
          <w:numId w:val="1"/>
        </w:numPr>
      </w:pPr>
      <w:r>
        <w:t>Kim Deal- Chair</w:t>
      </w:r>
    </w:p>
    <w:p w:rsidR="00A41E8C" w:rsidRDefault="00A41E8C" w:rsidP="00834958">
      <w:pPr>
        <w:pStyle w:val="ListParagraph"/>
        <w:numPr>
          <w:ilvl w:val="1"/>
          <w:numId w:val="1"/>
        </w:numPr>
      </w:pPr>
      <w:r>
        <w:t>Cindy Boyd</w:t>
      </w:r>
    </w:p>
    <w:p w:rsidR="00A41E8C" w:rsidRDefault="00A41E8C" w:rsidP="00834958">
      <w:pPr>
        <w:pStyle w:val="ListParagraph"/>
        <w:numPr>
          <w:ilvl w:val="1"/>
          <w:numId w:val="1"/>
        </w:numPr>
      </w:pPr>
      <w:r>
        <w:t>Jodie Nolf</w:t>
      </w:r>
    </w:p>
    <w:p w:rsidR="00A41E8C" w:rsidRDefault="00A41E8C" w:rsidP="00834958">
      <w:pPr>
        <w:pStyle w:val="ListParagraph"/>
        <w:numPr>
          <w:ilvl w:val="1"/>
          <w:numId w:val="1"/>
        </w:numPr>
      </w:pPr>
      <w:r>
        <w:t>Adele Doering</w:t>
      </w:r>
    </w:p>
    <w:p w:rsidR="00A41E8C" w:rsidRDefault="00A41E8C" w:rsidP="00834958">
      <w:pPr>
        <w:pStyle w:val="ListParagraph"/>
        <w:numPr>
          <w:ilvl w:val="1"/>
          <w:numId w:val="1"/>
        </w:numPr>
      </w:pPr>
      <w:r>
        <w:t>Carla Marshburn</w:t>
      </w:r>
    </w:p>
    <w:p w:rsidR="00A41E8C" w:rsidRDefault="00A41E8C" w:rsidP="00834958">
      <w:pPr>
        <w:pStyle w:val="ListParagraph"/>
        <w:numPr>
          <w:ilvl w:val="0"/>
          <w:numId w:val="1"/>
        </w:numPr>
      </w:pPr>
      <w:r>
        <w:t>Contact with Embassy regarding entertainment will be made prior to May 10, 2013 and forwarded to board members for review prior to next meeting so decisions can be confirmed.</w:t>
      </w:r>
    </w:p>
    <w:p w:rsidR="00A41E8C" w:rsidRDefault="00A41E8C" w:rsidP="00834958">
      <w:pPr>
        <w:pStyle w:val="ListParagraph"/>
        <w:numPr>
          <w:ilvl w:val="0"/>
          <w:numId w:val="1"/>
        </w:numPr>
      </w:pPr>
      <w:r>
        <w:t>Educational Committee will make contact with Georgia, Tennessee, Virginia IARP groups to obtain any interest in attending as well.</w:t>
      </w:r>
    </w:p>
    <w:p w:rsidR="00A41E8C" w:rsidRDefault="00A41E8C" w:rsidP="00834958">
      <w:pPr>
        <w:pStyle w:val="ListParagraph"/>
        <w:numPr>
          <w:ilvl w:val="0"/>
          <w:numId w:val="1"/>
        </w:numPr>
      </w:pPr>
      <w:r>
        <w:t>Educational Committee will make contact with South Carolina professionals to obtain their input regarding any topics they would like to see on the conference agenda.</w:t>
      </w:r>
    </w:p>
    <w:p w:rsidR="00A41E8C" w:rsidRDefault="00A41E8C" w:rsidP="00193FF4"/>
    <w:p w:rsidR="00A41E8C" w:rsidRDefault="00A41E8C" w:rsidP="00193FF4"/>
    <w:p w:rsidR="00A41E8C" w:rsidRDefault="00A41E8C" w:rsidP="00834958">
      <w:r>
        <w:t>We continue to await confirmed information regarding Rehab Rules.  As we know, it is possible that additional changes will occur in Governor Appointments.</w:t>
      </w:r>
    </w:p>
    <w:p w:rsidR="00A41E8C" w:rsidRDefault="00A41E8C" w:rsidP="00834958"/>
    <w:p w:rsidR="00A41E8C" w:rsidRDefault="00A41E8C" w:rsidP="00834958">
      <w:r>
        <w:t>Financial review was provided by Tonya Ballard.</w:t>
      </w:r>
    </w:p>
    <w:p w:rsidR="00A41E8C" w:rsidRDefault="00A41E8C" w:rsidP="00834958"/>
    <w:p w:rsidR="00A41E8C" w:rsidRDefault="00A41E8C" w:rsidP="00834958"/>
    <w:p w:rsidR="00A41E8C" w:rsidRDefault="00A41E8C" w:rsidP="00834958">
      <w:r>
        <w:t>Kathy Thaman discussed her goals for the upcoming year.  They include:</w:t>
      </w:r>
    </w:p>
    <w:p w:rsidR="00A41E8C" w:rsidRDefault="00A41E8C" w:rsidP="00451CB4">
      <w:pPr>
        <w:pStyle w:val="ListParagraph"/>
        <w:numPr>
          <w:ilvl w:val="0"/>
          <w:numId w:val="2"/>
        </w:numPr>
      </w:pPr>
      <w:r>
        <w:t>IARP involvement in Community Service Project.  This will be discussed at next board meeting.  George Page discussed possibility of monetary donations to Project Literacy.  Kathy asked that he locate what counties have this service so we can discuss at next meeting.</w:t>
      </w:r>
    </w:p>
    <w:p w:rsidR="00A41E8C" w:rsidRDefault="00A41E8C" w:rsidP="00451CB4">
      <w:pPr>
        <w:pStyle w:val="ListParagraph"/>
        <w:numPr>
          <w:ilvl w:val="0"/>
          <w:numId w:val="2"/>
        </w:numPr>
      </w:pPr>
      <w:r>
        <w:t>Increase membership, which will be a task as many companies that historically paid for memberships, no longer do so.  We need to convince professionals of the value of IARP.  A membership committee was appointed by Kathy to include:</w:t>
      </w:r>
    </w:p>
    <w:p w:rsidR="00A41E8C" w:rsidRDefault="00A41E8C" w:rsidP="00451CB4">
      <w:pPr>
        <w:pStyle w:val="ListParagraph"/>
        <w:numPr>
          <w:ilvl w:val="1"/>
          <w:numId w:val="2"/>
        </w:numPr>
      </w:pPr>
      <w:r>
        <w:t>Shelly Jones-Chair</w:t>
      </w:r>
    </w:p>
    <w:p w:rsidR="00A41E8C" w:rsidRDefault="00A41E8C" w:rsidP="00451CB4">
      <w:pPr>
        <w:pStyle w:val="ListParagraph"/>
        <w:numPr>
          <w:ilvl w:val="1"/>
          <w:numId w:val="2"/>
        </w:numPr>
      </w:pPr>
      <w:r>
        <w:t>George Page</w:t>
      </w:r>
    </w:p>
    <w:p w:rsidR="00A41E8C" w:rsidRDefault="00A41E8C" w:rsidP="00451CB4">
      <w:pPr>
        <w:pStyle w:val="ListParagraph"/>
        <w:numPr>
          <w:ilvl w:val="1"/>
          <w:numId w:val="2"/>
        </w:numPr>
      </w:pPr>
      <w:r>
        <w:t>Carla Marshburn</w:t>
      </w:r>
    </w:p>
    <w:p w:rsidR="00A41E8C" w:rsidRDefault="00A41E8C" w:rsidP="00451CB4">
      <w:pPr>
        <w:pStyle w:val="ListParagraph"/>
        <w:numPr>
          <w:ilvl w:val="1"/>
          <w:numId w:val="2"/>
        </w:numPr>
      </w:pPr>
      <w:r>
        <w:t>Locate one non-board member to also assist</w:t>
      </w:r>
    </w:p>
    <w:p w:rsidR="00A41E8C" w:rsidRDefault="00A41E8C" w:rsidP="00451CB4">
      <w:pPr>
        <w:ind w:left="720"/>
      </w:pPr>
      <w:r>
        <w:t>Membership committee will attempt to obtain lists of professionals not currently involved with IARP.</w:t>
      </w:r>
    </w:p>
    <w:p w:rsidR="00A41E8C" w:rsidRDefault="00A41E8C" w:rsidP="00451CB4">
      <w:pPr>
        <w:pStyle w:val="ListParagraph"/>
        <w:numPr>
          <w:ilvl w:val="0"/>
          <w:numId w:val="2"/>
        </w:numPr>
      </w:pPr>
      <w:r>
        <w:t>Kathy confirmed that in past minutes we noted our intent to continue donating to Industrial Commission to assist with expense of Primer Course to assure that all Rehab Professionals are educated regarding the rules in NC.  Our contributions will continue after the IC takes this task over. (we provide supplies)</w:t>
      </w:r>
    </w:p>
    <w:p w:rsidR="00A41E8C" w:rsidRDefault="00A41E8C" w:rsidP="00451CB4">
      <w:pPr>
        <w:pStyle w:val="ListParagraph"/>
        <w:numPr>
          <w:ilvl w:val="0"/>
          <w:numId w:val="2"/>
        </w:numPr>
      </w:pPr>
      <w:r>
        <w:t>Kathy has set a goal of 150 attendees at the March 2014 conference.</w:t>
      </w:r>
    </w:p>
    <w:p w:rsidR="00A41E8C" w:rsidRDefault="00A41E8C" w:rsidP="00451CB4">
      <w:pPr>
        <w:pStyle w:val="ListParagraph"/>
        <w:numPr>
          <w:ilvl w:val="0"/>
          <w:numId w:val="2"/>
        </w:numPr>
      </w:pPr>
      <w:r>
        <w:t>If IARP maintains a substantial balance after charitable giving and community service projects, board will discuss possibility of investing money for growth.</w:t>
      </w:r>
    </w:p>
    <w:p w:rsidR="00A41E8C" w:rsidRDefault="00A41E8C"/>
    <w:p w:rsidR="00A41E8C" w:rsidRDefault="00A41E8C">
      <w:r>
        <w:t>Next telephone meeting set for May 22, 2013 at 10am.</w:t>
      </w:r>
    </w:p>
    <w:p w:rsidR="00A41E8C" w:rsidRDefault="00A41E8C"/>
    <w:p w:rsidR="00A41E8C" w:rsidRDefault="00A41E8C">
      <w:r>
        <w:t>With no further discussion, the meeting was adjourned.</w:t>
      </w:r>
    </w:p>
    <w:p w:rsidR="00A41E8C" w:rsidRDefault="00A41E8C"/>
    <w:sectPr w:rsidR="00A41E8C" w:rsidSect="007450FA">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4307D"/>
    <w:multiLevelType w:val="hybridMultilevel"/>
    <w:tmpl w:val="C882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8F602CF"/>
    <w:multiLevelType w:val="hybridMultilevel"/>
    <w:tmpl w:val="0D806A5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6876"/>
    <w:rsid w:val="000434A9"/>
    <w:rsid w:val="000965AC"/>
    <w:rsid w:val="00156876"/>
    <w:rsid w:val="00193FF4"/>
    <w:rsid w:val="00202765"/>
    <w:rsid w:val="00313412"/>
    <w:rsid w:val="003325D1"/>
    <w:rsid w:val="00420A67"/>
    <w:rsid w:val="00451CB4"/>
    <w:rsid w:val="005C56C3"/>
    <w:rsid w:val="006208D2"/>
    <w:rsid w:val="007450FA"/>
    <w:rsid w:val="007660CD"/>
    <w:rsid w:val="00834958"/>
    <w:rsid w:val="009F5A29"/>
    <w:rsid w:val="00A41E8C"/>
    <w:rsid w:val="00C6664B"/>
    <w:rsid w:val="00DE09CB"/>
    <w:rsid w:val="00E35EB0"/>
    <w:rsid w:val="00E464A8"/>
    <w:rsid w:val="00F11B11"/>
    <w:rsid w:val="00FD78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A29"/>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95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573</Words>
  <Characters>3268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IARP of the Carolinas</dc:title>
  <dc:subject/>
  <dc:creator>Adele</dc:creator>
  <cp:keywords/>
  <dc:description/>
  <cp:lastModifiedBy>bruce</cp:lastModifiedBy>
  <cp:revision>2</cp:revision>
  <dcterms:created xsi:type="dcterms:W3CDTF">2013-04-25T18:52:00Z</dcterms:created>
  <dcterms:modified xsi:type="dcterms:W3CDTF">2013-04-25T18:52:00Z</dcterms:modified>
</cp:coreProperties>
</file>