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671EE0CA" w14:textId="77777777" w:rsidTr="002A068F">
        <w:trPr>
          <w:trHeight w:val="8366"/>
          <w:tblHeader/>
        </w:trPr>
        <w:tc>
          <w:tcPr>
            <w:tcW w:w="7819" w:type="dxa"/>
          </w:tcPr>
          <w:p w14:paraId="40AEE303" w14:textId="5F79AB7D" w:rsidR="00897FB4" w:rsidRPr="00FE2E5E" w:rsidRDefault="00FE2E5E" w:rsidP="00897FB4">
            <w:pPr>
              <w:pStyle w:val="Subtitle"/>
              <w:rPr>
                <w:sz w:val="48"/>
                <w:szCs w:val="48"/>
              </w:rPr>
            </w:pPr>
            <w:r w:rsidRPr="00FE2E5E">
              <w:rPr>
                <w:sz w:val="48"/>
                <w:szCs w:val="48"/>
              </w:rPr>
              <w:t>Join us for our annual</w:t>
            </w:r>
          </w:p>
          <w:p w14:paraId="1047C4FB" w14:textId="29E4235D" w:rsidR="00897FB4" w:rsidRPr="00FE2E5E" w:rsidRDefault="00FE2E5E" w:rsidP="00897FB4">
            <w:pPr>
              <w:pStyle w:val="Title"/>
              <w:rPr>
                <w:sz w:val="92"/>
                <w:szCs w:val="92"/>
              </w:rPr>
            </w:pPr>
            <w:r w:rsidRPr="00FE2E5E">
              <w:rPr>
                <w:sz w:val="92"/>
                <w:szCs w:val="92"/>
              </w:rPr>
              <w:t>Vendor Fair</w:t>
            </w:r>
          </w:p>
          <w:p w14:paraId="2C5C9153" w14:textId="5E22C27C" w:rsidR="00897FB4" w:rsidRPr="00FE2E5E" w:rsidRDefault="00FE2E5E" w:rsidP="00897FB4">
            <w:pPr>
              <w:pStyle w:val="Subtitle"/>
              <w:rPr>
                <w:i/>
                <w:iCs/>
                <w:sz w:val="36"/>
                <w:szCs w:val="36"/>
              </w:rPr>
            </w:pPr>
            <w:r w:rsidRPr="00FE2E5E">
              <w:rPr>
                <w:i/>
                <w:iCs/>
                <w:sz w:val="36"/>
                <w:szCs w:val="36"/>
              </w:rPr>
              <w:t>hosted by Lake superior ons</w:t>
            </w:r>
          </w:p>
          <w:p w14:paraId="763FE335" w14:textId="3A2E8AC6" w:rsidR="00897FB4" w:rsidRPr="00897FB4" w:rsidRDefault="0036287C" w:rsidP="00897FB4">
            <w:pPr>
              <w:pStyle w:val="Date"/>
            </w:pPr>
            <w:sdt>
              <w:sdtPr>
                <w:alias w:val="Enter Date:"/>
                <w:tag w:val="Enter Date:"/>
                <w:id w:val="-1248264313"/>
                <w:placeholder>
                  <w:docPart w:val="C190CC9323A04541AA6477F8550F023D"/>
                </w:placeholder>
                <w:temporary/>
                <w:showingPlcHdr/>
                <w15:appearance w15:val="hidden"/>
              </w:sdtPr>
              <w:sdtEndPr/>
              <w:sdtContent>
                <w:r w:rsidR="00897FB4" w:rsidRPr="00897FB4">
                  <w:t>Date</w:t>
                </w:r>
              </w:sdtContent>
            </w:sdt>
            <w:r w:rsidR="00FE2E5E">
              <w:t xml:space="preserve">: Thursday, </w:t>
            </w:r>
            <w:r w:rsidR="00FD118A">
              <w:t>April 16th</w:t>
            </w:r>
          </w:p>
          <w:p w14:paraId="0BFC6217" w14:textId="73526EB8" w:rsidR="00897FB4" w:rsidRPr="00897FB4" w:rsidRDefault="0036287C" w:rsidP="00897FB4">
            <w:pPr>
              <w:pStyle w:val="Time"/>
            </w:pPr>
            <w:sdt>
              <w:sdtPr>
                <w:alias w:val="Enter time:"/>
                <w:tag w:val="Enter time:"/>
                <w:id w:val="871424336"/>
                <w:placeholder>
                  <w:docPart w:val="0842E942D33A40C39E57FF7DA0C8DBC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Time</w:t>
                </w:r>
              </w:sdtContent>
            </w:sdt>
            <w:r w:rsidR="00FE2E5E">
              <w:t>: 5:00pm – 7:30pm</w:t>
            </w:r>
          </w:p>
          <w:p w14:paraId="6C4BCD51" w14:textId="2473AB6D" w:rsidR="00897FB4" w:rsidRPr="00897FB4" w:rsidRDefault="00FE2E5E" w:rsidP="00897FB4">
            <w:pPr>
              <w:pStyle w:val="Location"/>
            </w:pPr>
            <w:r>
              <w:t>The Garden Event Center</w:t>
            </w:r>
          </w:p>
          <w:p w14:paraId="331088C6" w14:textId="70A5A5D8" w:rsidR="00897FB4" w:rsidRPr="00897FB4" w:rsidRDefault="00FE2E5E" w:rsidP="00897FB4">
            <w:pPr>
              <w:pStyle w:val="Location"/>
            </w:pPr>
            <w:r>
              <w:t>425 S Lake Ave</w:t>
            </w:r>
          </w:p>
          <w:p w14:paraId="76459D23" w14:textId="654928E4" w:rsidR="00897FB4" w:rsidRDefault="00FE2E5E" w:rsidP="00FE2E5E">
            <w:pPr>
              <w:pStyle w:val="ListParagraph"/>
              <w:numPr>
                <w:ilvl w:val="0"/>
                <w:numId w:val="14"/>
              </w:numPr>
            </w:pPr>
            <w:r>
              <w:t>Free to attend</w:t>
            </w:r>
          </w:p>
          <w:p w14:paraId="5B57796A" w14:textId="77777777" w:rsidR="00FE2E5E" w:rsidRDefault="00FE2E5E" w:rsidP="00FE2E5E">
            <w:pPr>
              <w:pStyle w:val="ListParagraph"/>
              <w:numPr>
                <w:ilvl w:val="0"/>
                <w:numId w:val="14"/>
              </w:numPr>
            </w:pPr>
            <w:r>
              <w:t>Appetizers on us</w:t>
            </w:r>
          </w:p>
          <w:p w14:paraId="516ACBE2" w14:textId="1B4A8191" w:rsidR="00FE2E5E" w:rsidRDefault="00FE2E5E" w:rsidP="00FE2E5E">
            <w:pPr>
              <w:pStyle w:val="ListParagraph"/>
              <w:numPr>
                <w:ilvl w:val="0"/>
                <w:numId w:val="14"/>
              </w:numPr>
            </w:pPr>
            <w:r>
              <w:t xml:space="preserve">Over </w:t>
            </w:r>
            <w:r w:rsidR="00DD79A8">
              <w:t>5</w:t>
            </w:r>
            <w:r>
              <w:t>0 vendors</w:t>
            </w:r>
          </w:p>
          <w:p w14:paraId="2FF9EB01" w14:textId="2E14AED6" w:rsidR="00FE2E5E" w:rsidRDefault="001E4745" w:rsidP="00FE2E5E">
            <w:pPr>
              <w:pStyle w:val="ListParagraph"/>
              <w:numPr>
                <w:ilvl w:val="0"/>
                <w:numId w:val="14"/>
              </w:numPr>
            </w:pPr>
            <w:r>
              <w:t>Giveaways</w:t>
            </w:r>
          </w:p>
          <w:p w14:paraId="6CBABECB" w14:textId="77777777" w:rsidR="00223B45" w:rsidRDefault="00223B45" w:rsidP="00FE2E5E">
            <w:pPr>
              <w:pStyle w:val="ListParagraph"/>
              <w:numPr>
                <w:ilvl w:val="0"/>
                <w:numId w:val="14"/>
              </w:numPr>
            </w:pPr>
            <w:r>
              <w:t>Attending the Vendor Fair is your ticket onto the Vista cruise!</w:t>
            </w:r>
          </w:p>
          <w:p w14:paraId="0BC38701" w14:textId="4CAAA378" w:rsidR="00F02943" w:rsidRPr="00EF5DEA" w:rsidRDefault="009E4F42" w:rsidP="00FE2E5E">
            <w:pPr>
              <w:pStyle w:val="ListParagraph"/>
              <w:numPr>
                <w:ilvl w:val="0"/>
                <w:numId w:val="14"/>
              </w:numPr>
              <w:rPr>
                <w:b/>
                <w:bCs/>
              </w:rPr>
            </w:pPr>
            <w:r w:rsidRPr="00EF5DEA">
              <w:rPr>
                <w:b/>
                <w:bCs/>
              </w:rPr>
              <w:t>One person will win a free trip to any future ONS Congress!</w:t>
            </w:r>
          </w:p>
        </w:tc>
      </w:tr>
    </w:tbl>
    <w:tbl>
      <w:tblPr>
        <w:tblW w:w="9317" w:type="dxa"/>
        <w:jc w:val="center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317"/>
      </w:tblGrid>
      <w:tr w:rsidR="00897FB4" w:rsidRPr="00897FB4" w14:paraId="48979E96" w14:textId="77777777" w:rsidTr="00F80D1D">
        <w:trPr>
          <w:trHeight w:hRule="exact" w:val="720"/>
          <w:jc w:val="center"/>
        </w:trPr>
        <w:tc>
          <w:tcPr>
            <w:tcW w:w="9216" w:type="dxa"/>
            <w:shd w:val="clear" w:color="auto" w:fill="F7F3E2" w:themeFill="background2"/>
            <w:vAlign w:val="center"/>
          </w:tcPr>
          <w:p w14:paraId="095BC8B6" w14:textId="77777777" w:rsidR="002A3863" w:rsidRDefault="002A3863" w:rsidP="00F80D1D">
            <w:pPr>
              <w:pStyle w:val="ContactInfo"/>
              <w:ind w:left="-18"/>
              <w:jc w:val="center"/>
            </w:pPr>
            <w:r>
              <w:t>RSVP not required – open house style event</w:t>
            </w:r>
          </w:p>
          <w:p w14:paraId="29B33F80" w14:textId="77777777" w:rsidR="002A3863" w:rsidRDefault="0036287C" w:rsidP="002A3863">
            <w:pPr>
              <w:pStyle w:val="ContactInfo"/>
              <w:ind w:left="-18"/>
              <w:jc w:val="center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4B973C9A9FB346218E959D6C9F0A1F42"/>
                </w:placeholder>
                <w:temporary/>
                <w:showingPlcHdr/>
                <w15:appearance w15:val="hidden"/>
              </w:sdtPr>
              <w:sdtEndPr/>
              <w:sdtContent>
                <w:r w:rsidR="002A3863" w:rsidRPr="00897FB4">
                  <w:t>for more information contact:</w:t>
                </w:r>
              </w:sdtContent>
            </w:sdt>
            <w:r w:rsidR="002A3863">
              <w:t xml:space="preserve"> Adrienne at </w:t>
            </w:r>
            <w:hyperlink r:id="rId10" w:history="1">
              <w:r w:rsidR="002A3863" w:rsidRPr="00E773AC">
                <w:rPr>
                  <w:rStyle w:val="Hyperlink"/>
                </w:rPr>
                <w:t>Adrienner17@gmail.com</w:t>
              </w:r>
            </w:hyperlink>
          </w:p>
          <w:p w14:paraId="26A2A4C3" w14:textId="5EB2B878" w:rsidR="002A3863" w:rsidRPr="00897FB4" w:rsidRDefault="002A3863" w:rsidP="00F80D1D">
            <w:pPr>
              <w:pStyle w:val="ContactInfo"/>
              <w:ind w:left="-18"/>
              <w:jc w:val="center"/>
            </w:pPr>
          </w:p>
        </w:tc>
      </w:tr>
    </w:tbl>
    <w:p w14:paraId="7BABC0D9" w14:textId="77777777"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0EEC2" w14:textId="77777777" w:rsidR="00FE2E5E" w:rsidRDefault="00FE2E5E" w:rsidP="0068245E">
      <w:pPr>
        <w:spacing w:after="0" w:line="240" w:lineRule="auto"/>
      </w:pPr>
      <w:r>
        <w:separator/>
      </w:r>
    </w:p>
  </w:endnote>
  <w:endnote w:type="continuationSeparator" w:id="0">
    <w:p w14:paraId="0FC0B899" w14:textId="77777777" w:rsidR="00FE2E5E" w:rsidRDefault="00FE2E5E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3AF76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2354E" w14:textId="77777777" w:rsidR="00FE2E5E" w:rsidRDefault="00FE2E5E" w:rsidP="0068245E">
      <w:pPr>
        <w:spacing w:after="0" w:line="240" w:lineRule="auto"/>
      </w:pPr>
      <w:r>
        <w:separator/>
      </w:r>
    </w:p>
  </w:footnote>
  <w:footnote w:type="continuationSeparator" w:id="0">
    <w:p w14:paraId="191B68C6" w14:textId="77777777" w:rsidR="00FE2E5E" w:rsidRDefault="00FE2E5E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3F277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0AB7CE0" wp14:editId="1DE249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DFC448" id="Group 3" o:spid="_x0000_s1026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D2519CE" wp14:editId="635B9CF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CE0B3A6" id="Frame 2" o:spid="_x0000_s1026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36614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CA1CB95" wp14:editId="760BE5C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BDFB6EE" id="Frame 25" o:spid="_x0000_s1026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17AC42E" wp14:editId="1DC4FE3E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F9309C" id="Group 1" o:spid="_x0000_s1026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dhvacAABf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326C88"/>
    <w:multiLevelType w:val="hybridMultilevel"/>
    <w:tmpl w:val="EA8228E8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83158777">
    <w:abstractNumId w:val="12"/>
  </w:num>
  <w:num w:numId="2" w16cid:durableId="1410276828">
    <w:abstractNumId w:val="13"/>
  </w:num>
  <w:num w:numId="3" w16cid:durableId="531572799">
    <w:abstractNumId w:val="11"/>
  </w:num>
  <w:num w:numId="4" w16cid:durableId="1238638486">
    <w:abstractNumId w:val="9"/>
  </w:num>
  <w:num w:numId="5" w16cid:durableId="53508987">
    <w:abstractNumId w:val="7"/>
  </w:num>
  <w:num w:numId="6" w16cid:durableId="991787476">
    <w:abstractNumId w:val="6"/>
  </w:num>
  <w:num w:numId="7" w16cid:durableId="1895041182">
    <w:abstractNumId w:val="5"/>
  </w:num>
  <w:num w:numId="8" w16cid:durableId="1182890916">
    <w:abstractNumId w:val="4"/>
  </w:num>
  <w:num w:numId="9" w16cid:durableId="1918131056">
    <w:abstractNumId w:val="8"/>
  </w:num>
  <w:num w:numId="10" w16cid:durableId="674260152">
    <w:abstractNumId w:val="3"/>
  </w:num>
  <w:num w:numId="11" w16cid:durableId="95058557">
    <w:abstractNumId w:val="2"/>
  </w:num>
  <w:num w:numId="12" w16cid:durableId="223444303">
    <w:abstractNumId w:val="1"/>
  </w:num>
  <w:num w:numId="13" w16cid:durableId="1067875625">
    <w:abstractNumId w:val="0"/>
  </w:num>
  <w:num w:numId="14" w16cid:durableId="9046831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E5E"/>
    <w:rsid w:val="000E33EA"/>
    <w:rsid w:val="00137399"/>
    <w:rsid w:val="00151B43"/>
    <w:rsid w:val="001570B2"/>
    <w:rsid w:val="001624C3"/>
    <w:rsid w:val="001C4361"/>
    <w:rsid w:val="001E4745"/>
    <w:rsid w:val="00220400"/>
    <w:rsid w:val="00223B45"/>
    <w:rsid w:val="0025250E"/>
    <w:rsid w:val="002733AA"/>
    <w:rsid w:val="002A068F"/>
    <w:rsid w:val="002A3863"/>
    <w:rsid w:val="0036287C"/>
    <w:rsid w:val="00435497"/>
    <w:rsid w:val="004611DB"/>
    <w:rsid w:val="005D2D39"/>
    <w:rsid w:val="0068245E"/>
    <w:rsid w:val="0069500E"/>
    <w:rsid w:val="006F0BE3"/>
    <w:rsid w:val="00713F12"/>
    <w:rsid w:val="007A4EDB"/>
    <w:rsid w:val="00834305"/>
    <w:rsid w:val="00897FB4"/>
    <w:rsid w:val="009124DD"/>
    <w:rsid w:val="0094423C"/>
    <w:rsid w:val="009E4F42"/>
    <w:rsid w:val="00A95506"/>
    <w:rsid w:val="00A97492"/>
    <w:rsid w:val="00AB123B"/>
    <w:rsid w:val="00AC5DF2"/>
    <w:rsid w:val="00B168F9"/>
    <w:rsid w:val="00C67FD5"/>
    <w:rsid w:val="00C93A32"/>
    <w:rsid w:val="00CE754C"/>
    <w:rsid w:val="00CF207A"/>
    <w:rsid w:val="00D529A9"/>
    <w:rsid w:val="00DD79A8"/>
    <w:rsid w:val="00E402F3"/>
    <w:rsid w:val="00E43EFE"/>
    <w:rsid w:val="00E63897"/>
    <w:rsid w:val="00E8504D"/>
    <w:rsid w:val="00EF5DEA"/>
    <w:rsid w:val="00F02943"/>
    <w:rsid w:val="00F80D1D"/>
    <w:rsid w:val="00FD118A"/>
    <w:rsid w:val="00FE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A49D8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unhideWhenUsed/>
    <w:qFormat/>
    <w:rsid w:val="00FE2E5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A38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Adrienner17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enne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190CC9323A04541AA6477F8550F0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7F964-5AF3-4C24-9432-764E5FC92883}"/>
      </w:docPartPr>
      <w:docPartBody>
        <w:p w:rsidR="000D5A97" w:rsidRDefault="00E7645B">
          <w:pPr>
            <w:pStyle w:val="C190CC9323A04541AA6477F8550F023D"/>
          </w:pPr>
          <w:r w:rsidRPr="00897FB4">
            <w:t>Date</w:t>
          </w:r>
        </w:p>
      </w:docPartBody>
    </w:docPart>
    <w:docPart>
      <w:docPartPr>
        <w:name w:val="0842E942D33A40C39E57FF7DA0C8D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A98BD-6DAF-445A-B24A-AAF3E371B49A}"/>
      </w:docPartPr>
      <w:docPartBody>
        <w:p w:rsidR="000D5A97" w:rsidRDefault="00E7645B">
          <w:pPr>
            <w:pStyle w:val="0842E942D33A40C39E57FF7DA0C8DBCE"/>
          </w:pPr>
          <w:r w:rsidRPr="00897FB4">
            <w:t>Time</w:t>
          </w:r>
        </w:p>
      </w:docPartBody>
    </w:docPart>
    <w:docPart>
      <w:docPartPr>
        <w:name w:val="4B973C9A9FB346218E959D6C9F0A1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ED440-1912-4945-B14A-F4645D12537D}"/>
      </w:docPartPr>
      <w:docPartBody>
        <w:p w:rsidR="000D5A97" w:rsidRDefault="00E7645B" w:rsidP="00E7645B">
          <w:pPr>
            <w:pStyle w:val="4B973C9A9FB346218E959D6C9F0A1F42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45B"/>
    <w:rsid w:val="000D5A97"/>
    <w:rsid w:val="00137399"/>
    <w:rsid w:val="006F0BE3"/>
    <w:rsid w:val="00E7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90CC9323A04541AA6477F8550F023D">
    <w:name w:val="C190CC9323A04541AA6477F8550F023D"/>
  </w:style>
  <w:style w:type="paragraph" w:customStyle="1" w:styleId="0842E942D33A40C39E57FF7DA0C8DBCE">
    <w:name w:val="0842E942D33A40C39E57FF7DA0C8DBCE"/>
  </w:style>
  <w:style w:type="paragraph" w:customStyle="1" w:styleId="4B973C9A9FB346218E959D6C9F0A1F42">
    <w:name w:val="4B973C9A9FB346218E959D6C9F0A1F42"/>
    <w:rsid w:val="00E764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2026-02-28T14:59:00Z</dcterms:created>
  <dcterms:modified xsi:type="dcterms:W3CDTF">2026-02-28T14:59:00Z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