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70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70"/>
        <w:gridCol w:w="720"/>
        <w:gridCol w:w="3600"/>
        <w:gridCol w:w="270"/>
        <w:gridCol w:w="6840"/>
      </w:tblGrid>
      <w:tr w:rsidR="003D1B71" w14:paraId="1FAA50DF" w14:textId="77777777" w:rsidTr="007D77EE">
        <w:trPr>
          <w:trHeight w:val="2112"/>
        </w:trPr>
        <w:tc>
          <w:tcPr>
            <w:tcW w:w="4590" w:type="dxa"/>
            <w:gridSpan w:val="3"/>
            <w:vMerge w:val="restart"/>
            <w:tcBorders>
              <w:bottom w:val="nil"/>
            </w:tcBorders>
          </w:tcPr>
          <w:p w14:paraId="4FA3D315" w14:textId="2CECD2C1" w:rsidR="003D1B71" w:rsidRDefault="00E64A4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E64A47">
              <w:rPr>
                <w:noProof/>
              </w:rPr>
              <w:drawing>
                <wp:inline distT="0" distB="0" distL="0" distR="0" wp14:anchorId="145E01A5" wp14:editId="1D85FEE0">
                  <wp:extent cx="1456266" cy="1786387"/>
                  <wp:effectExtent l="0" t="0" r="444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06" cy="179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Merge w:val="restart"/>
            <w:tcBorders>
              <w:bottom w:val="nil"/>
            </w:tcBorders>
          </w:tcPr>
          <w:p w14:paraId="5AE5BDE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840" w:type="dxa"/>
            <w:tcBorders>
              <w:bottom w:val="nil"/>
            </w:tcBorders>
          </w:tcPr>
          <w:p w14:paraId="3AB3D2CA" w14:textId="1A8E9F12" w:rsidR="003D1B71" w:rsidRPr="00310F17" w:rsidRDefault="00B869D7" w:rsidP="007D77EE">
            <w:pPr>
              <w:pStyle w:val="Title"/>
              <w:tabs>
                <w:tab w:val="left" w:pos="4665"/>
              </w:tabs>
              <w:ind w:left="56"/>
            </w:pPr>
            <w:r>
              <w:t>[</w:t>
            </w:r>
            <w:r w:rsidR="00E64A47">
              <w:t>Alice Kindschuh</w:t>
            </w:r>
            <w:r>
              <w:t>]</w:t>
            </w:r>
            <w:r>
              <w:tab/>
            </w:r>
            <w:r w:rsidR="003D1B71" w:rsidRPr="00310F17">
              <w:br/>
            </w:r>
            <w:r>
              <w:t>[</w:t>
            </w:r>
            <w:r w:rsidR="00E64A47">
              <w:t>Director of Doctoral Studies</w:t>
            </w:r>
            <w:r>
              <w:t>]</w:t>
            </w:r>
          </w:p>
        </w:tc>
      </w:tr>
      <w:tr w:rsidR="003D1B71" w14:paraId="07DEAC6E" w14:textId="77777777" w:rsidTr="007D77EE">
        <w:trPr>
          <w:trHeight w:val="1589"/>
        </w:trPr>
        <w:tc>
          <w:tcPr>
            <w:tcW w:w="4590" w:type="dxa"/>
            <w:gridSpan w:val="3"/>
            <w:vMerge/>
            <w:tcBorders>
              <w:bottom w:val="nil"/>
            </w:tcBorders>
          </w:tcPr>
          <w:p w14:paraId="63ED4B6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2172D12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 w:val="restart"/>
            <w:tcBorders>
              <w:bottom w:val="nil"/>
            </w:tcBorders>
            <w:vAlign w:val="bottom"/>
          </w:tcPr>
          <w:p w14:paraId="4CCEFFD0" w14:textId="77777777" w:rsidR="003D1B71" w:rsidRPr="00B869D7" w:rsidRDefault="00B869D7" w:rsidP="007D77EE">
            <w:pPr>
              <w:pStyle w:val="Heading2"/>
              <w:ind w:left="56"/>
              <w:rPr>
                <w:rFonts w:ascii="Calibri" w:hAnsi="Calibri" w:cs="Calibri"/>
                <w:color w:val="0072C7"/>
              </w:rPr>
            </w:pPr>
            <w:r w:rsidRPr="00B869D7">
              <w:rPr>
                <w:rFonts w:ascii="Calibri" w:hAnsi="Calibri" w:cs="Calibri"/>
                <w:color w:val="0072C7"/>
              </w:rPr>
              <w:t>Nursing &amp; Leadership Experience</w:t>
            </w:r>
          </w:p>
          <w:p w14:paraId="195D5136" w14:textId="6391D2E5" w:rsidR="00E64A47" w:rsidRDefault="00E64A47" w:rsidP="007D77EE">
            <w:pPr>
              <w:ind w:left="5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Higher Education in undergraduate and graduate nursing education 20+ years</w:t>
            </w:r>
          </w:p>
          <w:p w14:paraId="67504A2E" w14:textId="5959B081" w:rsidR="00B869D7" w:rsidRDefault="00E64A47" w:rsidP="007D77EE">
            <w:pPr>
              <w:ind w:left="5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Advanced Practice Nurse: Clinical Nurse Specialist in practice 25+ years</w:t>
            </w:r>
          </w:p>
          <w:p w14:paraId="7AB7ECDF" w14:textId="5C4811C6" w:rsidR="00E64A47" w:rsidRDefault="00E64A47" w:rsidP="007D77EE">
            <w:pPr>
              <w:ind w:left="5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Director of Nursing 10+ years</w:t>
            </w:r>
          </w:p>
          <w:p w14:paraId="53DEBC6F" w14:textId="60D51DA7" w:rsidR="00E64A47" w:rsidRDefault="00E64A47" w:rsidP="007D77EE">
            <w:pPr>
              <w:ind w:left="5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RN 40+ years</w:t>
            </w:r>
          </w:p>
          <w:p w14:paraId="7BFCDE12" w14:textId="787C9F6D" w:rsidR="00784D9E" w:rsidRPr="00E64A47" w:rsidRDefault="00E64A47" w:rsidP="007D77EE">
            <w:pPr>
              <w:ind w:left="5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PI or Co-Pi of research related to hospital acquired conditions in acute care, pressure ulcer prevention, and doctoral education.  Co-PI of QI or EBP studies with doctoral students serving as the primary investigator.  Have worked with about 20 doctoral students in completing their doctoral projects.  </w:t>
            </w:r>
          </w:p>
          <w:p w14:paraId="2EE04CFB" w14:textId="5FFD1188" w:rsidR="003D1B71" w:rsidRDefault="00B869D7" w:rsidP="007D77EE">
            <w:pPr>
              <w:pStyle w:val="Heading2"/>
              <w:ind w:left="56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Interests</w:t>
            </w:r>
          </w:p>
          <w:p w14:paraId="0A966ED8" w14:textId="3C2A1811" w:rsidR="00E64A47" w:rsidRDefault="00E64A47" w:rsidP="007D77EE">
            <w:pPr>
              <w:ind w:left="56"/>
            </w:pPr>
            <w:r>
              <w:t>Health Policy</w:t>
            </w:r>
          </w:p>
          <w:p w14:paraId="35EA1ADE" w14:textId="5B764466" w:rsidR="00E64A47" w:rsidRDefault="00E64A47" w:rsidP="007D77EE">
            <w:pPr>
              <w:ind w:left="56"/>
            </w:pPr>
            <w:r>
              <w:t>Leadership</w:t>
            </w:r>
          </w:p>
          <w:p w14:paraId="632AF397" w14:textId="6321896A" w:rsidR="00E64A47" w:rsidRDefault="00E64A47" w:rsidP="007D77EE">
            <w:pPr>
              <w:ind w:left="56"/>
            </w:pPr>
            <w:r>
              <w:t>Quality of Care</w:t>
            </w:r>
          </w:p>
          <w:p w14:paraId="18A197FA" w14:textId="0E652F83" w:rsidR="00E64A47" w:rsidRDefault="00E64A47" w:rsidP="007D77EE">
            <w:pPr>
              <w:ind w:left="56"/>
            </w:pPr>
            <w:r>
              <w:t>Systems Thinking</w:t>
            </w:r>
          </w:p>
          <w:p w14:paraId="5ADC6478" w14:textId="2B5DD3E3" w:rsidR="00E64A47" w:rsidRDefault="00E64A47" w:rsidP="007D77EE">
            <w:pPr>
              <w:ind w:left="56"/>
            </w:pPr>
            <w:r>
              <w:t>Public Health</w:t>
            </w:r>
          </w:p>
          <w:p w14:paraId="693D0B68" w14:textId="295D09CC" w:rsidR="00784D9E" w:rsidRPr="00E64A47" w:rsidRDefault="00E64A47" w:rsidP="007D77EE">
            <w:pPr>
              <w:ind w:left="56"/>
            </w:pPr>
            <w:r>
              <w:t>Population Healt</w:t>
            </w:r>
            <w:r w:rsidR="005C572A">
              <w:t>h</w:t>
            </w:r>
          </w:p>
          <w:p w14:paraId="65EB7F07" w14:textId="77777777" w:rsidR="003D1B71" w:rsidRDefault="00784D9E" w:rsidP="007D77EE">
            <w:pPr>
              <w:pStyle w:val="Heading2"/>
              <w:ind w:left="56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How Tau Tau Has Influenced My Professional Practice</w:t>
            </w:r>
          </w:p>
          <w:p w14:paraId="16751F1D" w14:textId="198CDEF7" w:rsidR="00784D9E" w:rsidRDefault="00E64A47" w:rsidP="007D77EE">
            <w:pPr>
              <w:ind w:left="56"/>
            </w:pPr>
            <w:r>
              <w:t xml:space="preserve">Tau Tau provides an opportunity to network with nursing professionals across the health system, the state, and potentially the world.  I have served as the President of Tau Tau and currently serve as the Tau Tau treasurer.  </w:t>
            </w:r>
          </w:p>
          <w:p w14:paraId="263760C5" w14:textId="77777777" w:rsidR="00784D9E" w:rsidRDefault="00784D9E" w:rsidP="007D77EE">
            <w:pPr>
              <w:ind w:left="56"/>
            </w:pPr>
          </w:p>
          <w:p w14:paraId="3588391D" w14:textId="77777777" w:rsidR="00784D9E" w:rsidRDefault="00784D9E" w:rsidP="007D77EE">
            <w:pPr>
              <w:ind w:left="56"/>
            </w:pPr>
          </w:p>
          <w:p w14:paraId="4603D551" w14:textId="77777777" w:rsidR="00784D9E" w:rsidRDefault="00784D9E" w:rsidP="007D77EE">
            <w:pPr>
              <w:ind w:left="56"/>
            </w:pPr>
          </w:p>
          <w:p w14:paraId="1C1B5EB8" w14:textId="77777777" w:rsidR="00784D9E" w:rsidRDefault="00784D9E" w:rsidP="007D77EE">
            <w:pPr>
              <w:ind w:left="56"/>
            </w:pPr>
          </w:p>
          <w:p w14:paraId="610D6799" w14:textId="77777777" w:rsidR="00784D9E" w:rsidRDefault="00784D9E" w:rsidP="007D77EE">
            <w:pPr>
              <w:ind w:left="56"/>
            </w:pPr>
          </w:p>
          <w:p w14:paraId="5A4C3F9B" w14:textId="77777777" w:rsidR="00784D9E" w:rsidRPr="00784D9E" w:rsidRDefault="00784D9E" w:rsidP="007D77EE">
            <w:pPr>
              <w:ind w:left="56"/>
            </w:pPr>
          </w:p>
          <w:p w14:paraId="3A311425" w14:textId="77777777" w:rsidR="003D1B71" w:rsidRPr="0056708E" w:rsidRDefault="003D1B71" w:rsidP="007D77EE">
            <w:pPr>
              <w:ind w:left="56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628686BB" w14:textId="77777777" w:rsidTr="007D77EE">
        <w:trPr>
          <w:trHeight w:val="1164"/>
        </w:trPr>
        <w:tc>
          <w:tcPr>
            <w:tcW w:w="270" w:type="dxa"/>
          </w:tcPr>
          <w:p w14:paraId="0489BB66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320" w:type="dxa"/>
            <w:gridSpan w:val="2"/>
          </w:tcPr>
          <w:p w14:paraId="32E6FDD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70" w:type="dxa"/>
            <w:vMerge/>
          </w:tcPr>
          <w:p w14:paraId="62A3F28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469BCFFA" w14:textId="77777777" w:rsidR="003D1B71" w:rsidRPr="00590471" w:rsidRDefault="003D1B71" w:rsidP="007D77EE">
            <w:pPr>
              <w:ind w:left="56"/>
            </w:pPr>
          </w:p>
        </w:tc>
      </w:tr>
      <w:tr w:rsidR="00B869D7" w14:paraId="5F0EFA15" w14:textId="77777777" w:rsidTr="007D77EE">
        <w:trPr>
          <w:trHeight w:val="543"/>
        </w:trPr>
        <w:tc>
          <w:tcPr>
            <w:tcW w:w="270" w:type="dxa"/>
          </w:tcPr>
          <w:p w14:paraId="5DEB96C3" w14:textId="77777777" w:rsidR="00B869D7" w:rsidRDefault="00B869D7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3203A715" w14:textId="77777777" w:rsidR="00B869D7" w:rsidRPr="00376291" w:rsidRDefault="00B869D7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372578" wp14:editId="6CA5666D">
                      <wp:extent cx="337820" cy="337185"/>
                      <wp:effectExtent l="0" t="0" r="5080" b="5715"/>
                      <wp:docPr id="32" name="Group 3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F3D2712" id="Group 3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3K5oo9TUAABA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512DAE37" w14:textId="56BDD4A5" w:rsidR="00B869D7" w:rsidRPr="00380FD1" w:rsidRDefault="00B869D7" w:rsidP="00380FD1">
            <w:pPr>
              <w:pStyle w:val="Information"/>
            </w:pPr>
            <w:r>
              <w:t>[</w:t>
            </w:r>
            <w:r w:rsidR="00E64A47">
              <w:t>402-354-7845</w:t>
            </w:r>
            <w:r>
              <w:t>]</w:t>
            </w:r>
          </w:p>
        </w:tc>
        <w:tc>
          <w:tcPr>
            <w:tcW w:w="270" w:type="dxa"/>
            <w:vMerge/>
          </w:tcPr>
          <w:p w14:paraId="608148CC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5AD2ABA0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11751BF0" w14:textId="77777777" w:rsidTr="007D77EE">
        <w:trPr>
          <w:trHeight w:val="80"/>
        </w:trPr>
        <w:tc>
          <w:tcPr>
            <w:tcW w:w="270" w:type="dxa"/>
          </w:tcPr>
          <w:p w14:paraId="5C9CD31D" w14:textId="77777777" w:rsidR="00B869D7" w:rsidRPr="00376291" w:rsidRDefault="00B869D7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075BF76D" w14:textId="77777777" w:rsidR="00B869D7" w:rsidRPr="00376291" w:rsidRDefault="00B869D7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0" w:type="dxa"/>
            <w:vMerge/>
          </w:tcPr>
          <w:p w14:paraId="6E2FB5AF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3759F768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2F9D43A7" w14:textId="77777777" w:rsidTr="007D77EE">
        <w:trPr>
          <w:trHeight w:val="624"/>
        </w:trPr>
        <w:tc>
          <w:tcPr>
            <w:tcW w:w="270" w:type="dxa"/>
          </w:tcPr>
          <w:p w14:paraId="54BD80C8" w14:textId="77777777" w:rsidR="00B869D7" w:rsidRDefault="00B869D7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14:paraId="05025426" w14:textId="77777777" w:rsidR="00B869D7" w:rsidRPr="00376291" w:rsidRDefault="00B869D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574AC7" wp14:editId="4FDC6C6A">
                      <wp:extent cx="338455" cy="346075"/>
                      <wp:effectExtent l="0" t="0" r="4445" b="0"/>
                      <wp:docPr id="8" name="Group 8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1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6128076" id="Group 8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hSj4TMAAHH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4562E0F7" w14:textId="1D2D9C7B" w:rsidR="00B869D7" w:rsidRPr="00380FD1" w:rsidRDefault="00B869D7" w:rsidP="00B869D7">
            <w:pPr>
              <w:pStyle w:val="Information"/>
            </w:pPr>
            <w:r>
              <w:t>[</w:t>
            </w:r>
            <w:r w:rsidR="00E64A47">
              <w:t xml:space="preserve">alice.kindschuh@methoditcollege.edu </w:t>
            </w:r>
            <w:r>
              <w:t>]</w:t>
            </w:r>
          </w:p>
        </w:tc>
        <w:tc>
          <w:tcPr>
            <w:tcW w:w="270" w:type="dxa"/>
            <w:vMerge/>
          </w:tcPr>
          <w:p w14:paraId="7D5D2F2E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7AE7F48A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5F41F454" w14:textId="77777777" w:rsidTr="007D77EE">
        <w:trPr>
          <w:trHeight w:val="183"/>
        </w:trPr>
        <w:tc>
          <w:tcPr>
            <w:tcW w:w="270" w:type="dxa"/>
          </w:tcPr>
          <w:p w14:paraId="3F391856" w14:textId="77777777" w:rsidR="00B869D7" w:rsidRPr="00376291" w:rsidRDefault="00B869D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0C677DB4" w14:textId="77777777" w:rsidR="00B869D7" w:rsidRPr="00376291" w:rsidRDefault="00B869D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0" w:type="dxa"/>
            <w:vMerge/>
          </w:tcPr>
          <w:p w14:paraId="794E096D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41CC8CCA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7F5A3DC1" w14:textId="77777777" w:rsidTr="007D77EE">
        <w:trPr>
          <w:trHeight w:val="633"/>
        </w:trPr>
        <w:tc>
          <w:tcPr>
            <w:tcW w:w="270" w:type="dxa"/>
          </w:tcPr>
          <w:p w14:paraId="00471748" w14:textId="77777777" w:rsidR="00B869D7" w:rsidRDefault="00B869D7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</w:tcPr>
          <w:p w14:paraId="4254D3B0" w14:textId="77777777" w:rsidR="00B869D7" w:rsidRPr="00376291" w:rsidRDefault="00B869D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600" w:type="dxa"/>
          </w:tcPr>
          <w:p w14:paraId="4B49D90F" w14:textId="77777777" w:rsidR="00B869D7" w:rsidRPr="00380FD1" w:rsidRDefault="00B869D7" w:rsidP="00380FD1">
            <w:pPr>
              <w:pStyle w:val="Information"/>
            </w:pPr>
          </w:p>
        </w:tc>
        <w:tc>
          <w:tcPr>
            <w:tcW w:w="270" w:type="dxa"/>
            <w:vMerge/>
          </w:tcPr>
          <w:p w14:paraId="6B18FFAB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3915408D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711E6BDA" w14:textId="77777777" w:rsidTr="007D77EE">
        <w:trPr>
          <w:trHeight w:val="174"/>
        </w:trPr>
        <w:tc>
          <w:tcPr>
            <w:tcW w:w="270" w:type="dxa"/>
          </w:tcPr>
          <w:p w14:paraId="440021D4" w14:textId="77777777" w:rsidR="00B869D7" w:rsidRPr="00376291" w:rsidRDefault="00B869D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320" w:type="dxa"/>
            <w:gridSpan w:val="2"/>
          </w:tcPr>
          <w:p w14:paraId="541EA0A6" w14:textId="77777777" w:rsidR="00B869D7" w:rsidRPr="00376291" w:rsidRDefault="00B869D7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0" w:type="dxa"/>
            <w:vMerge/>
          </w:tcPr>
          <w:p w14:paraId="3605E9F4" w14:textId="77777777" w:rsidR="00B869D7" w:rsidRDefault="00B869D7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1BED13D4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44D76C68" w14:textId="77777777" w:rsidTr="007D77EE">
        <w:trPr>
          <w:trHeight w:val="633"/>
        </w:trPr>
        <w:tc>
          <w:tcPr>
            <w:tcW w:w="270" w:type="dxa"/>
          </w:tcPr>
          <w:p w14:paraId="371C811B" w14:textId="77777777" w:rsidR="00B869D7" w:rsidRDefault="00B869D7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</w:tcPr>
          <w:p w14:paraId="5B91CCD6" w14:textId="77777777" w:rsidR="00B869D7" w:rsidRPr="00376291" w:rsidRDefault="00B869D7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600" w:type="dxa"/>
          </w:tcPr>
          <w:p w14:paraId="036C1A64" w14:textId="77777777" w:rsidR="00B869D7" w:rsidRPr="00380FD1" w:rsidRDefault="00B869D7" w:rsidP="00380FD1">
            <w:pPr>
              <w:pStyle w:val="Information"/>
            </w:pPr>
          </w:p>
        </w:tc>
        <w:tc>
          <w:tcPr>
            <w:tcW w:w="270" w:type="dxa"/>
            <w:vMerge/>
          </w:tcPr>
          <w:p w14:paraId="653D3057" w14:textId="77777777" w:rsidR="00B869D7" w:rsidRDefault="00B869D7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840" w:type="dxa"/>
            <w:vMerge/>
          </w:tcPr>
          <w:p w14:paraId="7774546A" w14:textId="77777777" w:rsidR="00B869D7" w:rsidRDefault="00B869D7" w:rsidP="007D77EE">
            <w:pPr>
              <w:pStyle w:val="Heading1"/>
              <w:ind w:left="56"/>
            </w:pPr>
          </w:p>
        </w:tc>
      </w:tr>
      <w:tr w:rsidR="00B869D7" w14:paraId="52E467C1" w14:textId="77777777" w:rsidTr="007D77EE">
        <w:trPr>
          <w:trHeight w:val="2448"/>
        </w:trPr>
        <w:tc>
          <w:tcPr>
            <w:tcW w:w="270" w:type="dxa"/>
          </w:tcPr>
          <w:p w14:paraId="17669C0A" w14:textId="77777777" w:rsidR="00B869D7" w:rsidRPr="0056708E" w:rsidRDefault="00B869D7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320" w:type="dxa"/>
            <w:gridSpan w:val="2"/>
          </w:tcPr>
          <w:p w14:paraId="567CDF55" w14:textId="77777777" w:rsidR="00B869D7" w:rsidRPr="0056708E" w:rsidRDefault="00B869D7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70" w:type="dxa"/>
          </w:tcPr>
          <w:p w14:paraId="0F90A676" w14:textId="77777777" w:rsidR="00B869D7" w:rsidRDefault="00B869D7" w:rsidP="00222466"/>
        </w:tc>
        <w:tc>
          <w:tcPr>
            <w:tcW w:w="6840" w:type="dxa"/>
            <w:vMerge/>
          </w:tcPr>
          <w:p w14:paraId="3B4EA388" w14:textId="77777777" w:rsidR="00B869D7" w:rsidRDefault="00B869D7" w:rsidP="007D77EE">
            <w:pPr>
              <w:ind w:left="56"/>
            </w:pPr>
          </w:p>
        </w:tc>
        <w:bookmarkStart w:id="0" w:name="_GoBack"/>
        <w:bookmarkEnd w:id="0"/>
      </w:tr>
    </w:tbl>
    <w:p w14:paraId="1F6D3EAB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B9F44" w14:textId="77777777" w:rsidR="00E1096D" w:rsidRDefault="00E1096D" w:rsidP="00590471">
      <w:r>
        <w:separator/>
      </w:r>
    </w:p>
  </w:endnote>
  <w:endnote w:type="continuationSeparator" w:id="0">
    <w:p w14:paraId="5D64A2D8" w14:textId="77777777" w:rsidR="00E1096D" w:rsidRDefault="00E1096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27B50" w14:textId="77777777" w:rsidR="00E1096D" w:rsidRDefault="00E1096D" w:rsidP="00590471">
      <w:r>
        <w:separator/>
      </w:r>
    </w:p>
  </w:footnote>
  <w:footnote w:type="continuationSeparator" w:id="0">
    <w:p w14:paraId="2CB89D6A" w14:textId="77777777" w:rsidR="00E1096D" w:rsidRDefault="00E1096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C7D57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2FFF425" wp14:editId="40461472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5210CE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D7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C572A"/>
    <w:rsid w:val="005D01FA"/>
    <w:rsid w:val="00653E17"/>
    <w:rsid w:val="006A08E8"/>
    <w:rsid w:val="006D79A8"/>
    <w:rsid w:val="0072353B"/>
    <w:rsid w:val="007575B6"/>
    <w:rsid w:val="00784D9E"/>
    <w:rsid w:val="007B3C81"/>
    <w:rsid w:val="007D67CA"/>
    <w:rsid w:val="007D77EE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869D7"/>
    <w:rsid w:val="00BB1B5D"/>
    <w:rsid w:val="00BC22C7"/>
    <w:rsid w:val="00BD195A"/>
    <w:rsid w:val="00C07240"/>
    <w:rsid w:val="00C14078"/>
    <w:rsid w:val="00CE1E3D"/>
    <w:rsid w:val="00D053FA"/>
    <w:rsid w:val="00DC3F0A"/>
    <w:rsid w:val="00E1096D"/>
    <w:rsid w:val="00E26AED"/>
    <w:rsid w:val="00E37A63"/>
    <w:rsid w:val="00E64A47"/>
    <w:rsid w:val="00E73AB8"/>
    <w:rsid w:val="00E90A60"/>
    <w:rsid w:val="00ED47F7"/>
    <w:rsid w:val="00EE7E09"/>
    <w:rsid w:val="00F0223C"/>
    <w:rsid w:val="00F3235D"/>
    <w:rsid w:val="00F32393"/>
    <w:rsid w:val="00F878BD"/>
    <w:rsid w:val="00F9456F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7785DB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romes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purl.org/dc/elements/1.1/"/>
    <ds:schemaRef ds:uri="71af3243-3dd4-4a8d-8c0d-dd76da1f02a5"/>
    <ds:schemaRef ds:uri="http://schemas.microsoft.com/office/2006/metadata/properties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144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2020-10-21T17:17:00Z</dcterms:created>
  <dcterms:modified xsi:type="dcterms:W3CDTF">2020-10-21T17:20:00Z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