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879"/>
        <w:tblW w:w="11610" w:type="dxa"/>
        <w:tblLayout w:type="fixed"/>
        <w:tblCellMar>
          <w:left w:w="115" w:type="dxa"/>
          <w:right w:w="115" w:type="dxa"/>
        </w:tblCellMar>
        <w:tblLook w:val="0600" w:firstRow="0" w:lastRow="0" w:firstColumn="0" w:lastColumn="0" w:noHBand="1" w:noVBand="1"/>
      </w:tblPr>
      <w:tblGrid>
        <w:gridCol w:w="90"/>
        <w:gridCol w:w="270"/>
        <w:gridCol w:w="540"/>
        <w:gridCol w:w="3330"/>
        <w:gridCol w:w="7380"/>
      </w:tblGrid>
      <w:tr w:rsidR="004E7638" w14:paraId="66B8A165" w14:textId="77777777" w:rsidTr="004E7638">
        <w:trPr>
          <w:trHeight w:val="2112"/>
        </w:trPr>
        <w:tc>
          <w:tcPr>
            <w:tcW w:w="4230" w:type="dxa"/>
            <w:gridSpan w:val="4"/>
            <w:vMerge w:val="restart"/>
            <w:tcBorders>
              <w:bottom w:val="nil"/>
            </w:tcBorders>
          </w:tcPr>
          <w:p w14:paraId="14DBB60F" w14:textId="744CE6C7" w:rsidR="004E7638" w:rsidRDefault="004E7638" w:rsidP="00816AFA">
            <w:pPr>
              <w:pStyle w:val="BodyText"/>
              <w:kinsoku w:val="0"/>
              <w:overflowPunct w:val="0"/>
              <w:ind w:left="-120"/>
              <w:rPr>
                <w:rFonts w:ascii="Times New Roman" w:hAnsi="Times New Roman"/>
              </w:rPr>
            </w:pPr>
            <w:r>
              <w:rPr>
                <w:noProof/>
              </w:rPr>
              <w:drawing>
                <wp:inline distT="0" distB="0" distL="0" distR="0" wp14:anchorId="54296426" wp14:editId="65227A40">
                  <wp:extent cx="1876301" cy="19475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 hughes pic.jpg"/>
                          <pic:cNvPicPr/>
                        </pic:nvPicPr>
                        <pic:blipFill rotWithShape="1">
                          <a:blip r:embed="rId10">
                            <a:extLst>
                              <a:ext uri="{28A0092B-C50C-407E-A947-70E740481C1C}">
                                <a14:useLocalDpi xmlns:a14="http://schemas.microsoft.com/office/drawing/2010/main" val="0"/>
                              </a:ext>
                            </a:extLst>
                          </a:blip>
                          <a:srcRect r="13170" b="10293"/>
                          <a:stretch/>
                        </pic:blipFill>
                        <pic:spPr bwMode="auto">
                          <a:xfrm>
                            <a:off x="0" y="0"/>
                            <a:ext cx="1903639" cy="1975929"/>
                          </a:xfrm>
                          <a:prstGeom prst="ellipse">
                            <a:avLst/>
                          </a:prstGeom>
                          <a:ln>
                            <a:noFill/>
                          </a:ln>
                          <a:extLst>
                            <a:ext uri="{53640926-AAD7-44D8-BBD7-CCE9431645EC}">
                              <a14:shadowObscured xmlns:a14="http://schemas.microsoft.com/office/drawing/2010/main"/>
                            </a:ext>
                          </a:extLst>
                        </pic:spPr>
                      </pic:pic>
                    </a:graphicData>
                  </a:graphic>
                </wp:inline>
              </w:drawing>
            </w:r>
          </w:p>
        </w:tc>
        <w:tc>
          <w:tcPr>
            <w:tcW w:w="7380" w:type="dxa"/>
            <w:tcBorders>
              <w:bottom w:val="nil"/>
            </w:tcBorders>
          </w:tcPr>
          <w:p w14:paraId="08169E04" w14:textId="6F16E381" w:rsidR="004E7638" w:rsidRPr="009D3A7B" w:rsidRDefault="004E7638" w:rsidP="00816AFA">
            <w:pPr>
              <w:pStyle w:val="Title"/>
              <w:tabs>
                <w:tab w:val="left" w:pos="4665"/>
              </w:tabs>
              <w:rPr>
                <w:sz w:val="40"/>
                <w:szCs w:val="40"/>
              </w:rPr>
            </w:pPr>
            <w:r w:rsidRPr="009D3A7B">
              <w:rPr>
                <w:sz w:val="40"/>
                <w:szCs w:val="40"/>
              </w:rPr>
              <w:t>Lin Hughes, PhD, RN, BSN, MS, CNE</w:t>
            </w:r>
            <w:r w:rsidRPr="009D3A7B">
              <w:rPr>
                <w:sz w:val="40"/>
                <w:szCs w:val="40"/>
              </w:rPr>
              <w:tab/>
            </w:r>
            <w:r w:rsidRPr="009D3A7B">
              <w:rPr>
                <w:sz w:val="40"/>
                <w:szCs w:val="40"/>
              </w:rPr>
              <w:br/>
              <w:t>Online faculty, former charge nurse, head nurse, faculty,</w:t>
            </w:r>
            <w:r>
              <w:rPr>
                <w:sz w:val="40"/>
                <w:szCs w:val="40"/>
              </w:rPr>
              <w:t xml:space="preserve"> dean, director</w:t>
            </w:r>
          </w:p>
        </w:tc>
      </w:tr>
      <w:tr w:rsidR="004E7638" w14:paraId="6EFEE380" w14:textId="77777777" w:rsidTr="004E7638">
        <w:trPr>
          <w:trHeight w:val="1589"/>
        </w:trPr>
        <w:tc>
          <w:tcPr>
            <w:tcW w:w="4230" w:type="dxa"/>
            <w:gridSpan w:val="4"/>
            <w:vMerge/>
            <w:tcBorders>
              <w:bottom w:val="nil"/>
            </w:tcBorders>
          </w:tcPr>
          <w:p w14:paraId="54148465" w14:textId="77777777" w:rsidR="004E7638" w:rsidRDefault="004E7638" w:rsidP="00816AFA">
            <w:pPr>
              <w:pStyle w:val="BodyText"/>
              <w:kinsoku w:val="0"/>
              <w:overflowPunct w:val="0"/>
              <w:rPr>
                <w:rFonts w:ascii="Times New Roman" w:hAnsi="Times New Roman"/>
              </w:rPr>
            </w:pPr>
          </w:p>
        </w:tc>
        <w:tc>
          <w:tcPr>
            <w:tcW w:w="7380" w:type="dxa"/>
            <w:vMerge w:val="restart"/>
            <w:tcBorders>
              <w:bottom w:val="nil"/>
            </w:tcBorders>
            <w:vAlign w:val="bottom"/>
          </w:tcPr>
          <w:p w14:paraId="41FB5ACD" w14:textId="77777777" w:rsidR="004E7638" w:rsidRPr="00B869D7" w:rsidRDefault="004E7638" w:rsidP="00816AFA">
            <w:pPr>
              <w:pStyle w:val="Heading2"/>
              <w:rPr>
                <w:rFonts w:ascii="Calibri" w:hAnsi="Calibri" w:cs="Calibri"/>
                <w:color w:val="0072C7"/>
              </w:rPr>
            </w:pPr>
            <w:r w:rsidRPr="00B869D7">
              <w:rPr>
                <w:rFonts w:ascii="Calibri" w:hAnsi="Calibri" w:cs="Calibri"/>
                <w:color w:val="0072C7"/>
              </w:rPr>
              <w:t>Nursing &amp; Leadership Experience</w:t>
            </w:r>
          </w:p>
          <w:tbl>
            <w:tblPr>
              <w:tblW w:w="7938" w:type="dxa"/>
              <w:tblLayout w:type="fixed"/>
              <w:tblLook w:val="0000" w:firstRow="0" w:lastRow="0" w:firstColumn="0" w:lastColumn="0" w:noHBand="0" w:noVBand="0"/>
            </w:tblPr>
            <w:tblGrid>
              <w:gridCol w:w="7938"/>
            </w:tblGrid>
            <w:tr w:rsidR="004E7638" w:rsidRPr="00DD7878" w14:paraId="4FB8690D" w14:textId="77777777" w:rsidTr="00231EB4">
              <w:tc>
                <w:tcPr>
                  <w:tcW w:w="7938" w:type="dxa"/>
                </w:tcPr>
                <w:tbl>
                  <w:tblPr>
                    <w:tblW w:w="12510" w:type="dxa"/>
                    <w:tblLayout w:type="fixed"/>
                    <w:tblLook w:val="0000" w:firstRow="0" w:lastRow="0" w:firstColumn="0" w:lastColumn="0" w:noHBand="0" w:noVBand="0"/>
                  </w:tblPr>
                  <w:tblGrid>
                    <w:gridCol w:w="11858"/>
                    <w:gridCol w:w="652"/>
                  </w:tblGrid>
                  <w:tr w:rsidR="004E7638" w:rsidRPr="00DD7878" w14:paraId="6AF99F0E" w14:textId="77777777" w:rsidTr="009D3A7B">
                    <w:tc>
                      <w:tcPr>
                        <w:tcW w:w="12510" w:type="dxa"/>
                        <w:gridSpan w:val="2"/>
                      </w:tcPr>
                      <w:tbl>
                        <w:tblPr>
                          <w:tblW w:w="7128" w:type="dxa"/>
                          <w:tblLayout w:type="fixed"/>
                          <w:tblLook w:val="0000" w:firstRow="0" w:lastRow="0" w:firstColumn="0" w:lastColumn="0" w:noHBand="0" w:noVBand="0"/>
                        </w:tblPr>
                        <w:tblGrid>
                          <w:gridCol w:w="7128"/>
                        </w:tblGrid>
                        <w:tr w:rsidR="004E7638" w:rsidRPr="00DD7878" w14:paraId="4F728A65" w14:textId="77777777" w:rsidTr="004E7638">
                          <w:trPr>
                            <w:trHeight w:val="8704"/>
                          </w:trPr>
                          <w:tc>
                            <w:tcPr>
                              <w:tcW w:w="7128" w:type="dxa"/>
                            </w:tcPr>
                            <w:p w14:paraId="351EAB07" w14:textId="46B3B41E" w:rsidR="004E7638" w:rsidRPr="006429A8" w:rsidRDefault="004E7638" w:rsidP="00816AFA">
                              <w:pPr>
                                <w:framePr w:hSpace="180" w:wrap="around" w:hAnchor="margin" w:xAlign="center" w:y="-879"/>
                              </w:pPr>
                              <w:r w:rsidRPr="006429A8">
                                <w:t>Currently, teaching as an Online graduate adjunct faculty member in the MSN and DNP programs in the following courses: NRS 513 (Statistics), NRS 517 (Critical Appraisal), NRS 592 (Capstone I), and NRS 594 (Capstone II). Previously mentored doctoral students in their capstone project. Currently, a dissertation committee member for a doctoral student at Bryan College.</w:t>
                              </w:r>
                            </w:p>
                            <w:p w14:paraId="749402AF" w14:textId="77777777" w:rsidR="004E7638" w:rsidRPr="006429A8" w:rsidRDefault="004E7638" w:rsidP="00816AFA">
                              <w:pPr>
                                <w:framePr w:hSpace="180" w:wrap="around" w:hAnchor="margin" w:xAlign="center" w:y="-879"/>
                              </w:pPr>
                            </w:p>
                            <w:p w14:paraId="6D37D6ED" w14:textId="77777777" w:rsidR="004E7638" w:rsidRPr="006429A8" w:rsidRDefault="004E7638" w:rsidP="00816AFA">
                              <w:pPr>
                                <w:framePr w:hSpace="180" w:wrap="around" w:hAnchor="margin" w:xAlign="center" w:y="-879"/>
                              </w:pPr>
                              <w:r w:rsidRPr="006429A8">
                                <w:t>As Interim Vice President of Academic Affairs was overall responsible for the academic courses taught at the college. In this capacity, met weekly with the President’s Cabinet, met monthly as Chair of Academic Council and Deans’ Council and had as a focus the negotiation with Faculty Senate for an acceptable document to be added to the Faculty Handbook regarding faculty expectations.</w:t>
                              </w:r>
                            </w:p>
                            <w:p w14:paraId="123D3CE9" w14:textId="77777777" w:rsidR="004E7638" w:rsidRPr="006429A8" w:rsidRDefault="004E7638" w:rsidP="00816AFA">
                              <w:pPr>
                                <w:framePr w:hSpace="180" w:wrap="around" w:hAnchor="margin" w:xAlign="center" w:y="-879"/>
                              </w:pPr>
                            </w:p>
                            <w:p w14:paraId="52565F08" w14:textId="77777777" w:rsidR="004E7638" w:rsidRPr="006429A8" w:rsidRDefault="004E7638" w:rsidP="00816AFA">
                              <w:pPr>
                                <w:framePr w:hSpace="180" w:wrap="around" w:hAnchor="margin" w:xAlign="center" w:y="-879"/>
                              </w:pPr>
                              <w:r w:rsidRPr="006429A8">
                                <w:t>As the Dean of Nursing at Nebraska Methodist College, was responsible for the functioning of the undergraduate BSN, ACE, RN to BSN, LPN to BSN, RN to MSN, MSN and DNP programs. As Dean, formed accreditor reports, facilitated the Coordinating Team and Department of Nursing meetings, attended Academic Council, Deans’ Council and Leadership Forum meetings. In 2012, with a team of 4, formulated the proposal for a DNP program that started in Fall of 2014. In 2015 and 2016, taught NRS 738 Theory Foundation to DNP students online.</w:t>
                              </w:r>
                            </w:p>
                            <w:p w14:paraId="35861138" w14:textId="77777777" w:rsidR="004E7638" w:rsidRDefault="004E7638" w:rsidP="00816AFA">
                              <w:pPr>
                                <w:framePr w:hSpace="180" w:wrap="around" w:hAnchor="margin" w:xAlign="center" w:y="-879"/>
                              </w:pPr>
                              <w:r w:rsidRPr="006429A8">
                                <w:t xml:space="preserve"> </w:t>
                              </w:r>
                            </w:p>
                            <w:p w14:paraId="72AEAEF9" w14:textId="77777777" w:rsidR="004E7638" w:rsidRDefault="004E7638" w:rsidP="00816AFA">
                              <w:pPr>
                                <w:framePr w:hSpace="180" w:wrap="around" w:hAnchor="margin" w:xAlign="center" w:y="-879"/>
                              </w:pPr>
                              <w:r w:rsidRPr="004E7638">
                                <w:t>From 2005-2012, was the Director of Undergraduate Nursing programs at NMC. As Director, helped calculate faculty workload, semester scheduling, contribution review of faculty, BSN graduate exit interviews, helped settle faculty and student issues and concerns, oriented new faculty, and served on the nursing department teams.</w:t>
                              </w:r>
                            </w:p>
                            <w:p w14:paraId="438BA586" w14:textId="77777777" w:rsidR="004E7638" w:rsidRDefault="004E7638" w:rsidP="00816AFA">
                              <w:pPr>
                                <w:framePr w:hSpace="180" w:wrap="around" w:hAnchor="margin" w:xAlign="center" w:y="-879"/>
                              </w:pPr>
                            </w:p>
                            <w:p w14:paraId="464855E0" w14:textId="08177674" w:rsidR="004E7638" w:rsidRDefault="004E7638" w:rsidP="00816AFA">
                              <w:pPr>
                                <w:framePr w:hSpace="180" w:wrap="around" w:hAnchor="margin" w:xAlign="center" w:y="-879"/>
                              </w:pPr>
                              <w:r w:rsidRPr="004E7638">
                                <w:t xml:space="preserve">In the MSN program, previously, co-taught NS 542 Advanced Clinical Concepts, formerly NS540 and NS 541 Advanced Clinical Concepts I and II. Previously co-taught NS 523 Curriculum/Program Development and Evaluation, a four-semester hour course taught one time a year to graduate students, didactic only.  Previously team taught, NS 504 Issues in Advanced Nursing Roles, a 2-Credit Graduate Course and NS 520 Teaching/Learning </w:t>
                              </w:r>
                            </w:p>
                            <w:p w14:paraId="22E4E422" w14:textId="77777777" w:rsidR="004E7638" w:rsidRDefault="004E7638" w:rsidP="00816AFA">
                              <w:pPr>
                                <w:framePr w:hSpace="180" w:wrap="around" w:hAnchor="margin" w:xAlign="center" w:y="-879"/>
                              </w:pPr>
                              <w:r w:rsidRPr="004E7638">
                                <w:t>Principles, a 2-credit graduate course.</w:t>
                              </w:r>
                            </w:p>
                            <w:p w14:paraId="14FB20BB" w14:textId="77777777" w:rsidR="004E7638" w:rsidRDefault="004E7638" w:rsidP="00816AFA">
                              <w:pPr>
                                <w:framePr w:hSpace="180" w:wrap="around" w:hAnchor="margin" w:xAlign="center" w:y="-879"/>
                              </w:pPr>
                            </w:p>
                            <w:p w14:paraId="2BFE3588" w14:textId="77777777" w:rsidR="004E7638" w:rsidRDefault="004E7638" w:rsidP="004E7638">
                              <w:pPr>
                                <w:framePr w:hSpace="180" w:wrap="around" w:hAnchor="margin" w:xAlign="center" w:y="-879"/>
                              </w:pPr>
                              <w:r>
                                <w:t xml:space="preserve">In the BSN program, co-taught NS470/470P Senior Synthesis, a 3-credit course focusing on the integration of the professional role of the nurse. Formerly, coordinated NS 450 and 450A, a nine-credit hour course, Community-Based Care Complex Concepts Across the Life Span, both didactic and clinical. Previously, coordinated Advanced Concepts:  Across the Lifespan, NS 407, a seven-semester hour course taught two to three times a year to senior students, both didactic and clinical in the traditional BSN program.  Formerly taught some didactic in AN 290 when NMC has an associate degree program.  For nine semesters was coordinator of Advanced Concepts:  Adults, NS 405, a five-semester hour course, both didactic and clinical.  For eight semesters had team teaching responsibility for a nine semester hour course, taught two times per year to junior students (NS 320 – Nursing Care of the Patient with Multisystem Dysfunction), both didactic and clinical. For ten semesters taught 361 Pain Management, a two-semester hour non-clinical nursing elective, didactic only.  Previously taught NS 102 Nursing Assessment, didactic and lab.  </w:t>
                              </w:r>
                            </w:p>
                            <w:p w14:paraId="525862EB" w14:textId="77777777" w:rsidR="004E7638" w:rsidRDefault="004E7638" w:rsidP="004E7638">
                              <w:pPr>
                                <w:framePr w:hSpace="180" w:wrap="around" w:hAnchor="margin" w:xAlign="center" w:y="-879"/>
                              </w:pPr>
                            </w:p>
                            <w:p w14:paraId="23D7BA46" w14:textId="77777777" w:rsidR="004E7638" w:rsidRDefault="004E7638" w:rsidP="004E7638">
                              <w:pPr>
                                <w:framePr w:hSpace="180" w:wrap="around" w:hAnchor="margin" w:xAlign="center" w:y="-879"/>
                              </w:pPr>
                              <w:r w:rsidRPr="004E7638">
                                <w:rPr>
                                  <w:b/>
                                </w:rPr>
                                <w:t>Other Responsibilities</w:t>
                              </w:r>
                              <w:r>
                                <w:t>:</w:t>
                              </w:r>
                            </w:p>
                            <w:p w14:paraId="2611CE4C" w14:textId="77777777" w:rsidR="004E7638" w:rsidRDefault="004E7638" w:rsidP="004E7638">
                              <w:pPr>
                                <w:framePr w:hSpace="180" w:wrap="around" w:hAnchor="margin" w:xAlign="center" w:y="-879"/>
                              </w:pPr>
                              <w:r>
                                <w:t>As Nursing Dean, was ex-officio member of the BSN Curriculum Team, BSN Admissions and Advancement team, Graduate team and the Division Assessment nursing team. As Nursing Dean, served as a co-facilitator of the Hospital-College Council and member of the Methodist Hospital Research Council. As Director, was a part of the Interdisciplinary Practice Council of Methodist Hospital. Formerly, as faculty, was an advisor to the RN to BSN students, an advisor to the Methodist Student Nurses Association, President of Nebraska Methodist College Nursing Honor Society, and chair of Research Day Sub-Committee. As an Associate Professor, was a Department of Nursing Medical-Surgical section leader and a member of the Nursing Executive Committee.  As a faculty member, served as Chair of the Faculty Senate Curriculum Committee, Secretary of College Faculty Senate, co-chairperson of Faculty Welfare Committee, co-chairperson of Department Curriculum Committee, Links representative, co-chairperson on College and BSN Resources Committee, chairperson of Department ad hoc Assessment and Testing Committee, member of College Research Committee, and a member of the BSN Evaluation Committee.</w:t>
                              </w:r>
                            </w:p>
                            <w:p w14:paraId="56888C13" w14:textId="4210AE4A" w:rsidR="004E7638" w:rsidRPr="006429A8" w:rsidRDefault="004E7638" w:rsidP="00816AFA">
                              <w:pPr>
                                <w:framePr w:hSpace="180" w:wrap="around" w:hAnchor="margin" w:xAlign="center" w:y="-879"/>
                              </w:pPr>
                              <w:bookmarkStart w:id="0" w:name="_GoBack"/>
                              <w:bookmarkEnd w:id="0"/>
                            </w:p>
                          </w:tc>
                        </w:tr>
                        <w:tr w:rsidR="004E7638" w:rsidRPr="00DD7878" w14:paraId="6AEA5FF8" w14:textId="77777777" w:rsidTr="004E7638">
                          <w:trPr>
                            <w:trHeight w:val="3060"/>
                          </w:trPr>
                          <w:tc>
                            <w:tcPr>
                              <w:tcW w:w="7128" w:type="dxa"/>
                            </w:tcPr>
                            <w:p w14:paraId="2FA69045" w14:textId="77777777" w:rsidR="004E7638" w:rsidRPr="009D3A7B" w:rsidRDefault="004E7638" w:rsidP="00816AFA">
                              <w:pPr>
                                <w:framePr w:hSpace="180" w:wrap="around" w:hAnchor="margin" w:xAlign="center" w:y="-879"/>
                                <w:rPr>
                                  <w:b/>
                                </w:rPr>
                              </w:pPr>
                              <w:r w:rsidRPr="009D3A7B">
                                <w:rPr>
                                  <w:b/>
                                </w:rPr>
                                <w:t xml:space="preserve">Other Experiences: </w:t>
                              </w:r>
                            </w:p>
                            <w:p w14:paraId="23F96D34" w14:textId="77777777" w:rsidR="004E7638" w:rsidRPr="009717A5" w:rsidRDefault="004E7638" w:rsidP="00816AFA">
                              <w:pPr>
                                <w:framePr w:hSpace="180" w:wrap="around" w:hAnchor="margin" w:xAlign="center" w:y="-879"/>
                              </w:pPr>
                              <w:r w:rsidRPr="009717A5">
                                <w:t>As a staff nurse, worked in the following areas:  critical care unit, intermediate care, medical/surgical units, pediatrics, emergency room and operating room with some community health in a nursing registry.</w:t>
                              </w:r>
                            </w:p>
                            <w:p w14:paraId="32DF17F8" w14:textId="77777777" w:rsidR="004E7638" w:rsidRPr="009D3A7B" w:rsidRDefault="004E7638" w:rsidP="00816AFA">
                              <w:pPr>
                                <w:pStyle w:val="BodyText"/>
                                <w:framePr w:hSpace="180" w:wrap="around" w:hAnchor="margin" w:xAlign="center" w:y="-879"/>
                                <w:rPr>
                                  <w:rFonts w:cstheme="minorHAnsi"/>
                                  <w:sz w:val="22"/>
                                  <w:szCs w:val="22"/>
                                </w:rPr>
                              </w:pPr>
                              <w:r w:rsidRPr="009D3A7B">
                                <w:rPr>
                                  <w:rFonts w:cstheme="minorHAnsi"/>
                                  <w:sz w:val="22"/>
                                  <w:szCs w:val="22"/>
                                </w:rPr>
                                <w:t>As a manager, worked in an eight-room operating room as the head nurse and in a nursing registry as the nursing director.</w:t>
                              </w:r>
                            </w:p>
                            <w:p w14:paraId="33A741C9" w14:textId="77777777" w:rsidR="004E7638" w:rsidRPr="009D3A7B" w:rsidRDefault="004E7638" w:rsidP="00816AFA">
                              <w:pPr>
                                <w:framePr w:hSpace="180" w:wrap="around" w:hAnchor="margin" w:xAlign="center" w:y="-879"/>
                                <w:rPr>
                                  <w:rFonts w:cstheme="minorHAnsi"/>
                                </w:rPr>
                              </w:pPr>
                              <w:r w:rsidRPr="009D3A7B">
                                <w:rPr>
                                  <w:rFonts w:cstheme="minorHAnsi"/>
                                </w:rPr>
                                <w:t>As an instructor, taught intensive care and medical/surgical nursing, pain management, geriatrics and community health, both didactic and clinical in various programs:  diploma, associate degree and baccalaureate. I have taught online as well as on site in baccalaureate and graduate MSN and doctoral courses.</w:t>
                              </w:r>
                            </w:p>
                            <w:p w14:paraId="29924193" w14:textId="77777777" w:rsidR="004E7638" w:rsidRPr="006429A8" w:rsidRDefault="004E7638" w:rsidP="00816AFA">
                              <w:pPr>
                                <w:framePr w:hSpace="180" w:wrap="around" w:hAnchor="margin" w:xAlign="center" w:y="-879"/>
                              </w:pPr>
                            </w:p>
                          </w:tc>
                        </w:tr>
                      </w:tbl>
                      <w:p w14:paraId="1088CBA8" w14:textId="69FB6A54" w:rsidR="004E7638" w:rsidRPr="00DD7878" w:rsidRDefault="004E7638" w:rsidP="00816AFA">
                        <w:pPr>
                          <w:framePr w:hSpace="180" w:wrap="around" w:hAnchor="margin" w:xAlign="center" w:y="-879"/>
                        </w:pPr>
                      </w:p>
                    </w:tc>
                  </w:tr>
                  <w:tr w:rsidR="004E7638" w:rsidRPr="00F65224" w14:paraId="32B4256B" w14:textId="77777777" w:rsidTr="009D3A7B">
                    <w:trPr>
                      <w:gridAfter w:val="1"/>
                      <w:wAfter w:w="652" w:type="dxa"/>
                    </w:trPr>
                    <w:tc>
                      <w:tcPr>
                        <w:tcW w:w="11858" w:type="dxa"/>
                        <w:shd w:val="clear" w:color="auto" w:fill="auto"/>
                      </w:tcPr>
                      <w:p w14:paraId="72688A47" w14:textId="77777777" w:rsidR="004E7638" w:rsidRDefault="004E7638" w:rsidP="00816AFA">
                        <w:pPr>
                          <w:framePr w:hSpace="180" w:wrap="around" w:hAnchor="margin" w:xAlign="center" w:y="-879"/>
                        </w:pPr>
                      </w:p>
                      <w:p w14:paraId="4890F3F9" w14:textId="4DA5B29D" w:rsidR="004E7638" w:rsidRPr="006429A8" w:rsidRDefault="004E7638" w:rsidP="00816AFA">
                        <w:pPr>
                          <w:framePr w:hSpace="180" w:wrap="around" w:hAnchor="margin" w:xAlign="center" w:y="-879"/>
                          <w:rPr>
                            <w:b/>
                            <w:color w:val="0072C7" w:themeColor="accent2"/>
                            <w:sz w:val="24"/>
                            <w:szCs w:val="24"/>
                            <w:u w:val="single"/>
                          </w:rPr>
                        </w:pPr>
                        <w:r>
                          <w:rPr>
                            <w:b/>
                            <w:color w:val="0072C7" w:themeColor="accent2"/>
                            <w:sz w:val="24"/>
                            <w:szCs w:val="24"/>
                            <w:u w:val="single"/>
                          </w:rPr>
                          <w:t xml:space="preserve">Scholarly Activities: </w:t>
                        </w:r>
                      </w:p>
                      <w:p w14:paraId="0F82ED69" w14:textId="46E95EAE" w:rsidR="004E7638" w:rsidRDefault="004E7638" w:rsidP="00816AFA">
                        <w:pPr>
                          <w:framePr w:hSpace="180" w:wrap="around" w:hAnchor="margin" w:xAlign="center" w:y="-879"/>
                        </w:pPr>
                        <w:r>
                          <w:t>-</w:t>
                        </w:r>
                        <w:r w:rsidRPr="009717A5">
                          <w:t>Self</w:t>
                        </w:r>
                        <w:r>
                          <w:t xml:space="preserve">- </w:t>
                        </w:r>
                        <w:r w:rsidRPr="009717A5">
                          <w:t>study for “Commission on Collegiate Nursing education &amp; Accreditation 2006”, Co-principle writer, Spring, summer and fall 2006.</w:t>
                        </w:r>
                      </w:p>
                      <w:p w14:paraId="561FB449" w14:textId="587A9179" w:rsidR="004E7638" w:rsidRDefault="004E7638" w:rsidP="00816AFA">
                        <w:pPr>
                          <w:framePr w:hSpace="180" w:wrap="around" w:hAnchor="margin" w:xAlign="center" w:y="-879"/>
                        </w:pPr>
                        <w:r>
                          <w:t>-</w:t>
                        </w:r>
                        <w:r w:rsidRPr="003B5F55">
                          <w:t>Peer reviewer of research articles for RINAH (Research in Nursing and Allied Health), 2005- 2007.</w:t>
                        </w:r>
                      </w:p>
                      <w:tbl>
                        <w:tblPr>
                          <w:tblW w:w="10440" w:type="dxa"/>
                          <w:tblLayout w:type="fixed"/>
                          <w:tblLook w:val="0000" w:firstRow="0" w:lastRow="0" w:firstColumn="0" w:lastColumn="0" w:noHBand="0" w:noVBand="0"/>
                        </w:tblPr>
                        <w:tblGrid>
                          <w:gridCol w:w="10440"/>
                        </w:tblGrid>
                        <w:tr w:rsidR="004E7638" w:rsidRPr="003B5F55" w14:paraId="516E83F5" w14:textId="77777777" w:rsidTr="00D40BCD">
                          <w:tc>
                            <w:tcPr>
                              <w:tcW w:w="10440" w:type="dxa"/>
                            </w:tcPr>
                            <w:p w14:paraId="19544883" w14:textId="375F8209" w:rsidR="004E7638" w:rsidRPr="003B5F55" w:rsidRDefault="004E7638" w:rsidP="00816AFA">
                              <w:pPr>
                                <w:framePr w:hSpace="180" w:wrap="around" w:hAnchor="margin" w:xAlign="center" w:y="-879"/>
                              </w:pPr>
                              <w:r>
                                <w:t>-</w:t>
                              </w:r>
                              <w:r w:rsidRPr="003B5F55">
                                <w:t xml:space="preserve">Reviewer of Pagana &amp; Pagana </w:t>
                              </w:r>
                              <w:r w:rsidRPr="003B5F55">
                                <w:rPr>
                                  <w:i/>
                                </w:rPr>
                                <w:t>Mosby's Manual of Diagnostic and Laboratory Tests</w:t>
                              </w:r>
                              <w:r w:rsidRPr="003B5F55">
                                <w:t>, 2008.</w:t>
                              </w:r>
                            </w:p>
                          </w:tc>
                        </w:tr>
                      </w:tbl>
                      <w:p w14:paraId="3447A686" w14:textId="332E2054" w:rsidR="004E7638" w:rsidRPr="009717A5" w:rsidRDefault="004E7638" w:rsidP="00816AFA">
                        <w:pPr>
                          <w:framePr w:hSpace="180" w:wrap="around" w:hAnchor="margin" w:xAlign="center" w:y="-879"/>
                        </w:pPr>
                        <w:r>
                          <w:t>-</w:t>
                        </w:r>
                        <w:r w:rsidRPr="009717A5">
                          <w:t>CCNE Continuous Improvement Progress Report (CIPR) Co-principle writer, Spring, Summer 2012.</w:t>
                        </w:r>
                      </w:p>
                      <w:p w14:paraId="26851D1E" w14:textId="5525D7DF" w:rsidR="004E7638" w:rsidRPr="009717A5" w:rsidRDefault="004E7638" w:rsidP="00816AFA">
                        <w:pPr>
                          <w:framePr w:hSpace="180" w:wrap="around" w:hAnchor="margin" w:xAlign="center" w:y="-879"/>
                        </w:pPr>
                        <w:r>
                          <w:t>-</w:t>
                        </w:r>
                        <w:r w:rsidRPr="009717A5">
                          <w:t>Legislative Liaison for Nebraska for AACN, 2013, 2014, 2015.</w:t>
                        </w:r>
                      </w:p>
                      <w:p w14:paraId="29595985" w14:textId="0BDE475F" w:rsidR="004E7638" w:rsidRPr="009717A5" w:rsidRDefault="004E7638" w:rsidP="00816AFA">
                        <w:pPr>
                          <w:framePr w:hSpace="180" w:wrap="around" w:hAnchor="margin" w:xAlign="center" w:y="-879"/>
                        </w:pPr>
                        <w:r>
                          <w:t>-</w:t>
                        </w:r>
                        <w:r w:rsidRPr="009717A5">
                          <w:t>Nebraska Action Coalition: External reviewer for the BSN Curricular Competencies for Nebraska, 2013.</w:t>
                        </w:r>
                      </w:p>
                      <w:p w14:paraId="2337B660" w14:textId="59A83F19" w:rsidR="004E7638" w:rsidRPr="009717A5" w:rsidRDefault="004E7638" w:rsidP="00816AFA">
                        <w:pPr>
                          <w:framePr w:hSpace="180" w:wrap="around" w:hAnchor="margin" w:xAlign="center" w:y="-879"/>
                        </w:pPr>
                        <w:r>
                          <w:t>-</w:t>
                        </w:r>
                        <w:r w:rsidRPr="009717A5">
                          <w:t>AQIP as a Director and Dean (Academic Quality Improvement Planning) at the program and department level.</w:t>
                        </w:r>
                      </w:p>
                      <w:p w14:paraId="2B5C52FF" w14:textId="7231B01C" w:rsidR="004E7638" w:rsidRPr="009717A5" w:rsidRDefault="004E7638" w:rsidP="00816AFA">
                        <w:pPr>
                          <w:framePr w:hSpace="180" w:wrap="around" w:hAnchor="margin" w:xAlign="center" w:y="-879"/>
                          <w:rPr>
                            <w:i/>
                          </w:rPr>
                        </w:pPr>
                        <w:r>
                          <w:t>-</w:t>
                        </w:r>
                        <w:r w:rsidRPr="009717A5">
                          <w:t>Test question writer for Ignatavicius, D &amp; Workman, M. ( Eds.).</w:t>
                        </w:r>
                        <w:r w:rsidRPr="009717A5">
                          <w:rPr>
                            <w:i/>
                          </w:rPr>
                          <w:t xml:space="preserve"> Medical-Surgical Nursing: Patient –</w:t>
                        </w:r>
                      </w:p>
                      <w:p w14:paraId="738546D1" w14:textId="0324A141" w:rsidR="004E7638" w:rsidRPr="009717A5" w:rsidRDefault="004E7638" w:rsidP="00816AFA">
                        <w:pPr>
                          <w:framePr w:hSpace="180" w:wrap="around" w:hAnchor="margin" w:xAlign="center" w:y="-879"/>
                        </w:pPr>
                        <w:r w:rsidRPr="009717A5">
                          <w:rPr>
                            <w:i/>
                          </w:rPr>
                          <w:t xml:space="preserve">Centered Collaborative Care. </w:t>
                        </w:r>
                        <w:r w:rsidRPr="009717A5">
                          <w:t>St. Louis: Saunders</w:t>
                        </w:r>
                        <w:r w:rsidRPr="009717A5">
                          <w:rPr>
                            <w:i/>
                          </w:rPr>
                          <w:t xml:space="preserve"> </w:t>
                        </w:r>
                        <w:r w:rsidRPr="009717A5">
                          <w:t>Elsevier, 2011, 2014.</w:t>
                        </w:r>
                      </w:p>
                      <w:p w14:paraId="5EE3582B" w14:textId="6AA222C0" w:rsidR="004E7638" w:rsidRDefault="004E7638" w:rsidP="00816AFA">
                        <w:pPr>
                          <w:framePr w:hSpace="180" w:wrap="around" w:hAnchor="margin" w:xAlign="center" w:y="-879"/>
                        </w:pPr>
                        <w:r>
                          <w:t>-</w:t>
                        </w:r>
                        <w:r w:rsidRPr="009717A5">
                          <w:t>Member of Editorial Board of i-manager’s Journal on Nursing (JNUR), 2014</w:t>
                        </w:r>
                        <w:r>
                          <w:t>-2018</w:t>
                        </w:r>
                        <w:r w:rsidRPr="009717A5">
                          <w:t>.</w:t>
                        </w:r>
                      </w:p>
                      <w:p w14:paraId="4F8CAE19" w14:textId="72B5B6D7" w:rsidR="004E7638" w:rsidRDefault="004E7638" w:rsidP="00816AFA">
                        <w:pPr>
                          <w:framePr w:hSpace="180" w:wrap="around" w:hAnchor="margin" w:xAlign="center" w:y="-879"/>
                        </w:pPr>
                        <w:r>
                          <w:t>-Self- study for CCNE for initial accreditation for DNP program, co-principle writer, 2015.</w:t>
                        </w:r>
                      </w:p>
                      <w:p w14:paraId="62FFD48A" w14:textId="6E7D1EB5" w:rsidR="004E7638" w:rsidRDefault="004E7638" w:rsidP="00816AFA">
                        <w:pPr>
                          <w:framePr w:hSpace="180" w:wrap="around" w:hAnchor="margin" w:xAlign="center" w:y="-879"/>
                        </w:pPr>
                        <w:r>
                          <w:t>-Self- study for reaccreditation of BSN and MSN programs, co-principle writer, 2016.</w:t>
                        </w:r>
                      </w:p>
                      <w:p w14:paraId="0B899BB6" w14:textId="77777777" w:rsidR="004E7638" w:rsidRDefault="004E7638" w:rsidP="00816AFA">
                        <w:pPr>
                          <w:framePr w:hSpace="180" w:wrap="around" w:hAnchor="margin" w:xAlign="center" w:y="-879"/>
                        </w:pPr>
                        <w:r>
                          <w:t>Editor -in Chief for i-manager’s Journal on Nursing 2018- present.</w:t>
                        </w:r>
                      </w:p>
                      <w:p w14:paraId="392745F9" w14:textId="77777777" w:rsidR="004E7638" w:rsidRPr="00F65224" w:rsidRDefault="004E7638" w:rsidP="00816AFA">
                        <w:pPr>
                          <w:framePr w:hSpace="180" w:wrap="around" w:hAnchor="margin" w:xAlign="center" w:y="-879"/>
                        </w:pPr>
                      </w:p>
                    </w:tc>
                  </w:tr>
                  <w:tr w:rsidR="004E7638" w14:paraId="295EA400" w14:textId="77777777" w:rsidTr="009D3A7B">
                    <w:trPr>
                      <w:gridAfter w:val="1"/>
                      <w:wAfter w:w="652" w:type="dxa"/>
                    </w:trPr>
                    <w:tc>
                      <w:tcPr>
                        <w:tcW w:w="11858" w:type="dxa"/>
                      </w:tcPr>
                      <w:p w14:paraId="4E9E48E0" w14:textId="76842C6A" w:rsidR="004E7638" w:rsidRPr="006429A8" w:rsidRDefault="004E7638" w:rsidP="00816AFA">
                        <w:pPr>
                          <w:pStyle w:val="Heading4"/>
                          <w:framePr w:hSpace="180" w:wrap="around" w:hAnchor="margin" w:xAlign="center" w:y="-879"/>
                          <w:spacing w:before="60" w:after="60"/>
                          <w:rPr>
                            <w:rFonts w:asciiTheme="minorHAnsi" w:hAnsiTheme="minorHAnsi" w:cs="Arial"/>
                            <w:b/>
                            <w:i w:val="0"/>
                            <w:color w:val="0072C7" w:themeColor="accent2"/>
                            <w:u w:val="single"/>
                          </w:rPr>
                        </w:pPr>
                        <w:r w:rsidRPr="006429A8">
                          <w:rPr>
                            <w:rFonts w:asciiTheme="minorHAnsi" w:hAnsiTheme="minorHAnsi" w:cs="Arial"/>
                            <w:b/>
                            <w:i w:val="0"/>
                            <w:color w:val="0072C7" w:themeColor="accent2"/>
                            <w:u w:val="single"/>
                          </w:rPr>
                          <w:t>Research/Grants:</w:t>
                        </w:r>
                      </w:p>
                    </w:tc>
                  </w:tr>
                  <w:tr w:rsidR="004E7638" w:rsidRPr="003B5F55" w14:paraId="0A6B6592" w14:textId="77777777" w:rsidTr="009D3A7B">
                    <w:trPr>
                      <w:gridAfter w:val="1"/>
                      <w:wAfter w:w="652" w:type="dxa"/>
                    </w:trPr>
                    <w:tc>
                      <w:tcPr>
                        <w:tcW w:w="11858" w:type="dxa"/>
                      </w:tcPr>
                      <w:p w14:paraId="2EC659AF" w14:textId="35EED367" w:rsidR="004E7638" w:rsidRPr="003B5F55" w:rsidRDefault="004E7638" w:rsidP="00816AFA">
                        <w:pPr>
                          <w:framePr w:hSpace="180" w:wrap="around" w:hAnchor="margin" w:xAlign="center" w:y="-879"/>
                          <w:rPr>
                            <w:i/>
                          </w:rPr>
                        </w:pPr>
                        <w:r>
                          <w:rPr>
                            <w:i/>
                          </w:rPr>
                          <w:t>-</w:t>
                        </w:r>
                        <w:r w:rsidRPr="003B5F55">
                          <w:rPr>
                            <w:i/>
                          </w:rPr>
                          <w:t>Identification of Unmet Basic Needs and Adaptability Strategies of the Alzheimer’s Patient Caregiver,</w:t>
                        </w:r>
                        <w:r w:rsidRPr="003B5F55">
                          <w:t xml:space="preserve"> research project, May, 1989.</w:t>
                        </w:r>
                      </w:p>
                    </w:tc>
                  </w:tr>
                  <w:tr w:rsidR="004E7638" w:rsidRPr="003B5F55" w14:paraId="0F673B5E" w14:textId="77777777" w:rsidTr="009D3A7B">
                    <w:trPr>
                      <w:gridAfter w:val="1"/>
                      <w:wAfter w:w="652" w:type="dxa"/>
                    </w:trPr>
                    <w:tc>
                      <w:tcPr>
                        <w:tcW w:w="11858" w:type="dxa"/>
                      </w:tcPr>
                      <w:p w14:paraId="7DE32DF6" w14:textId="2630DA4E" w:rsidR="004E7638" w:rsidRPr="003B5F55" w:rsidRDefault="004E7638" w:rsidP="00816AFA">
                        <w:pPr>
                          <w:framePr w:hSpace="180" w:wrap="around" w:hAnchor="margin" w:xAlign="center" w:y="-879"/>
                          <w:rPr>
                            <w:i/>
                          </w:rPr>
                        </w:pPr>
                        <w:r>
                          <w:rPr>
                            <w:i/>
                          </w:rPr>
                          <w:t>-</w:t>
                        </w:r>
                        <w:r w:rsidRPr="003B5F55">
                          <w:rPr>
                            <w:i/>
                          </w:rPr>
                          <w:t>Identification of Nurses Communication in Writing,</w:t>
                        </w:r>
                        <w:r w:rsidRPr="003B5F55">
                          <w:t xml:space="preserve"> survey, Spring, 1995.</w:t>
                        </w:r>
                      </w:p>
                    </w:tc>
                  </w:tr>
                  <w:tr w:rsidR="004E7638" w:rsidRPr="003B5F55" w14:paraId="314EC1B6" w14:textId="77777777" w:rsidTr="009D3A7B">
                    <w:trPr>
                      <w:gridAfter w:val="1"/>
                      <w:wAfter w:w="652" w:type="dxa"/>
                    </w:trPr>
                    <w:tc>
                      <w:tcPr>
                        <w:tcW w:w="11858" w:type="dxa"/>
                      </w:tcPr>
                      <w:p w14:paraId="5983D351" w14:textId="3B33AB8B" w:rsidR="004E7638" w:rsidRPr="003B5F55" w:rsidRDefault="004E7638" w:rsidP="00816AFA">
                        <w:pPr>
                          <w:framePr w:hSpace="180" w:wrap="around" w:hAnchor="margin" w:xAlign="center" w:y="-879"/>
                        </w:pPr>
                        <w:r>
                          <w:rPr>
                            <w:i/>
                          </w:rPr>
                          <w:t>-</w:t>
                        </w:r>
                        <w:r w:rsidRPr="003B5F55">
                          <w:rPr>
                            <w:i/>
                          </w:rPr>
                          <w:t>Level of Activity/Conditioning and Pain in Fibromyalgia Patients,</w:t>
                        </w:r>
                        <w:r w:rsidRPr="003B5F55">
                          <w:t xml:space="preserve"> pilot study, Fall, 1998 and Spring, 1999.</w:t>
                        </w:r>
                      </w:p>
                    </w:tc>
                  </w:tr>
                  <w:tr w:rsidR="004E7638" w:rsidRPr="003B5F55" w14:paraId="3D0A663B" w14:textId="77777777" w:rsidTr="006429A8">
                    <w:trPr>
                      <w:gridAfter w:val="1"/>
                      <w:wAfter w:w="652" w:type="dxa"/>
                      <w:trHeight w:val="405"/>
                    </w:trPr>
                    <w:tc>
                      <w:tcPr>
                        <w:tcW w:w="11858" w:type="dxa"/>
                      </w:tcPr>
                      <w:p w14:paraId="613EB09D" w14:textId="4848B8BB" w:rsidR="004E7638" w:rsidRPr="003B5F55" w:rsidRDefault="004E7638" w:rsidP="00816AFA">
                        <w:pPr>
                          <w:pStyle w:val="EnvelopeReturn"/>
                          <w:framePr w:hSpace="180" w:wrap="around" w:hAnchor="margin" w:xAlign="center" w:y="-879"/>
                          <w:rPr>
                            <w:caps w:val="0"/>
                            <w:sz w:val="22"/>
                            <w:szCs w:val="22"/>
                          </w:rPr>
                        </w:pPr>
                        <w:r>
                          <w:rPr>
                            <w:i/>
                            <w:caps w:val="0"/>
                            <w:sz w:val="22"/>
                            <w:szCs w:val="22"/>
                          </w:rPr>
                          <w:t>-</w:t>
                        </w:r>
                        <w:r w:rsidRPr="003B5F55">
                          <w:rPr>
                            <w:i/>
                            <w:caps w:val="0"/>
                            <w:sz w:val="22"/>
                            <w:szCs w:val="22"/>
                          </w:rPr>
                          <w:t>Factors Influencing Pain in the Fibromyalgia Patient</w:t>
                        </w:r>
                        <w:r w:rsidRPr="003B5F55">
                          <w:rPr>
                            <w:caps w:val="0"/>
                            <w:sz w:val="22"/>
                            <w:szCs w:val="22"/>
                          </w:rPr>
                          <w:t>, NRSA grant, not funded, 1999.</w:t>
                        </w:r>
                      </w:p>
                    </w:tc>
                  </w:tr>
                  <w:tr w:rsidR="004E7638" w:rsidRPr="003B5F55" w14:paraId="689A9B26" w14:textId="77777777" w:rsidTr="009D3A7B">
                    <w:trPr>
                      <w:gridAfter w:val="1"/>
                      <w:wAfter w:w="652" w:type="dxa"/>
                    </w:trPr>
                    <w:tc>
                      <w:tcPr>
                        <w:tcW w:w="11858" w:type="dxa"/>
                      </w:tcPr>
                      <w:p w14:paraId="7E77A0B6" w14:textId="77777777" w:rsidR="004E7638" w:rsidRDefault="004E7638" w:rsidP="00816AFA">
                        <w:pPr>
                          <w:pStyle w:val="Heading4"/>
                          <w:framePr w:hSpace="180" w:wrap="around" w:hAnchor="margin" w:xAlign="center" w:y="-879"/>
                          <w:spacing w:before="60" w:after="60"/>
                          <w:rPr>
                            <w:rFonts w:asciiTheme="minorHAnsi" w:hAnsiTheme="minorHAnsi"/>
                            <w:b/>
                            <w:i w:val="0"/>
                            <w:color w:val="0072C7" w:themeColor="accent2"/>
                            <w:u w:val="single"/>
                          </w:rPr>
                        </w:pPr>
                      </w:p>
                      <w:p w14:paraId="42D7B72A" w14:textId="0B4F5B8B" w:rsidR="004E7638" w:rsidRPr="006429A8" w:rsidRDefault="004E7638" w:rsidP="00816AFA">
                        <w:pPr>
                          <w:pStyle w:val="Heading4"/>
                          <w:framePr w:hSpace="180" w:wrap="around" w:hAnchor="margin" w:xAlign="center" w:y="-879"/>
                          <w:spacing w:before="60" w:after="60"/>
                          <w:rPr>
                            <w:rFonts w:asciiTheme="minorHAnsi" w:hAnsiTheme="minorHAnsi"/>
                            <w:b/>
                            <w:i w:val="0"/>
                            <w:color w:val="0072C7" w:themeColor="accent2"/>
                            <w:u w:val="single"/>
                          </w:rPr>
                        </w:pPr>
                        <w:r w:rsidRPr="006429A8">
                          <w:rPr>
                            <w:rFonts w:asciiTheme="minorHAnsi" w:hAnsiTheme="minorHAnsi"/>
                            <w:b/>
                            <w:i w:val="0"/>
                            <w:color w:val="0072C7" w:themeColor="accent2"/>
                            <w:u w:val="single"/>
                          </w:rPr>
                          <w:t xml:space="preserve">Publications: </w:t>
                        </w:r>
                      </w:p>
                    </w:tc>
                  </w:tr>
                  <w:tr w:rsidR="004E7638" w:rsidRPr="003B5F55" w14:paraId="753436B4" w14:textId="77777777" w:rsidTr="009D3A7B">
                    <w:trPr>
                      <w:gridAfter w:val="1"/>
                      <w:wAfter w:w="652" w:type="dxa"/>
                    </w:trPr>
                    <w:tc>
                      <w:tcPr>
                        <w:tcW w:w="11858" w:type="dxa"/>
                      </w:tcPr>
                      <w:p w14:paraId="0E3EF94B" w14:textId="6A3095EA" w:rsidR="004E7638" w:rsidRPr="006429A8" w:rsidRDefault="004E7638" w:rsidP="00816AFA">
                        <w:pPr>
                          <w:framePr w:hSpace="180" w:wrap="around" w:hAnchor="margin" w:xAlign="center" w:y="-879"/>
                          <w:rPr>
                            <w:iCs/>
                          </w:rPr>
                        </w:pPr>
                        <w:r w:rsidRPr="006429A8">
                          <w:t xml:space="preserve">-Hughes, L., (1989).  </w:t>
                        </w:r>
                        <w:r w:rsidRPr="006429A8">
                          <w:rPr>
                            <w:iCs/>
                          </w:rPr>
                          <w:t xml:space="preserve">The Response to Retirement Changes through Activity and Socialization in Order to Increase </w:t>
                        </w:r>
                      </w:p>
                      <w:p w14:paraId="20EE68B9" w14:textId="77777777" w:rsidR="004E7638" w:rsidRPr="006429A8" w:rsidRDefault="004E7638" w:rsidP="00816AFA">
                        <w:pPr>
                          <w:framePr w:hSpace="180" w:wrap="around" w:hAnchor="margin" w:xAlign="center" w:y="-879"/>
                          <w:rPr>
                            <w:iCs/>
                          </w:rPr>
                        </w:pPr>
                        <w:r w:rsidRPr="006429A8">
                          <w:rPr>
                            <w:iCs/>
                          </w:rPr>
                          <w:t xml:space="preserve">Life Satisfaction.  </w:t>
                        </w:r>
                        <w:r w:rsidRPr="006429A8">
                          <w:rPr>
                            <w:i/>
                          </w:rPr>
                          <w:t>Nurse in Action, 89</w:t>
                        </w:r>
                        <w:r w:rsidRPr="006429A8">
                          <w:rPr>
                            <w:iCs/>
                          </w:rPr>
                          <w:t xml:space="preserve"> (1), 13-16.</w:t>
                        </w:r>
                      </w:p>
                    </w:tc>
                  </w:tr>
                  <w:tr w:rsidR="004E7638" w:rsidRPr="003B5F55" w14:paraId="47C5BB4B" w14:textId="77777777" w:rsidTr="009D3A7B">
                    <w:trPr>
                      <w:gridAfter w:val="1"/>
                      <w:wAfter w:w="652" w:type="dxa"/>
                    </w:trPr>
                    <w:tc>
                      <w:tcPr>
                        <w:tcW w:w="11858" w:type="dxa"/>
                      </w:tcPr>
                      <w:p w14:paraId="62A75070" w14:textId="64F41F7A" w:rsidR="004E7638" w:rsidRPr="006429A8" w:rsidRDefault="004E7638" w:rsidP="00816AFA">
                        <w:pPr>
                          <w:framePr w:hSpace="180" w:wrap="around" w:hAnchor="margin" w:xAlign="center" w:y="-879"/>
                        </w:pPr>
                        <w:r w:rsidRPr="006429A8">
                          <w:t xml:space="preserve">-Hughes, L., (1995).  </w:t>
                        </w:r>
                        <w:r w:rsidRPr="006429A8">
                          <w:rPr>
                            <w:iCs/>
                          </w:rPr>
                          <w:t>Teaching Caring to Nursing Students</w:t>
                        </w:r>
                        <w:r w:rsidRPr="006429A8">
                          <w:rPr>
                            <w:i/>
                          </w:rPr>
                          <w:t>.  Nurse Educator, 20</w:t>
                        </w:r>
                        <w:r w:rsidRPr="006429A8">
                          <w:t xml:space="preserve"> (3), 3.</w:t>
                        </w:r>
                      </w:p>
                    </w:tc>
                  </w:tr>
                  <w:tr w:rsidR="004E7638" w:rsidRPr="003B5F55" w14:paraId="0771CE17" w14:textId="77777777" w:rsidTr="009D3A7B">
                    <w:trPr>
                      <w:gridAfter w:val="1"/>
                      <w:wAfter w:w="652" w:type="dxa"/>
                    </w:trPr>
                    <w:tc>
                      <w:tcPr>
                        <w:tcW w:w="11858" w:type="dxa"/>
                      </w:tcPr>
                      <w:p w14:paraId="2BA8D7F6" w14:textId="04688AA1" w:rsidR="004E7638" w:rsidRPr="006429A8" w:rsidRDefault="004E7638" w:rsidP="00816AFA">
                        <w:pPr>
                          <w:pStyle w:val="EnvelopeReturn"/>
                          <w:framePr w:hSpace="180" w:wrap="around" w:hAnchor="margin" w:xAlign="center" w:y="-879"/>
                          <w:rPr>
                            <w:rFonts w:asciiTheme="minorHAnsi" w:hAnsiTheme="minorHAnsi"/>
                            <w:caps w:val="0"/>
                            <w:sz w:val="22"/>
                            <w:szCs w:val="22"/>
                          </w:rPr>
                        </w:pPr>
                        <w:r w:rsidRPr="006429A8">
                          <w:rPr>
                            <w:rFonts w:asciiTheme="minorHAnsi" w:hAnsiTheme="minorHAnsi"/>
                            <w:caps w:val="0"/>
                            <w:sz w:val="22"/>
                            <w:szCs w:val="22"/>
                          </w:rPr>
                          <w:t>-Hughes, L. (2002).  Sociocultural, physiologic and psychological variables that influence pain in the fibromyalgia patient.  (May, 2002).  Unpublished dissertation, University of Nebraska Medical Center, Omaha, NE.</w:t>
                        </w:r>
                      </w:p>
                    </w:tc>
                  </w:tr>
                  <w:tr w:rsidR="004E7638" w:rsidRPr="00FB0EE6" w14:paraId="30056F4C" w14:textId="77777777" w:rsidTr="009D3A7B">
                    <w:trPr>
                      <w:gridAfter w:val="1"/>
                      <w:wAfter w:w="652" w:type="dxa"/>
                    </w:trPr>
                    <w:tc>
                      <w:tcPr>
                        <w:tcW w:w="11858" w:type="dxa"/>
                      </w:tcPr>
                      <w:p w14:paraId="63CDF980" w14:textId="331C8ABA" w:rsidR="004E7638" w:rsidRPr="006429A8" w:rsidRDefault="004E7638" w:rsidP="00816AFA">
                        <w:pPr>
                          <w:framePr w:hSpace="180" w:wrap="around" w:hAnchor="margin" w:xAlign="center" w:y="-879"/>
                          <w:rPr>
                            <w:i/>
                          </w:rPr>
                        </w:pPr>
                        <w:r w:rsidRPr="006429A8">
                          <w:t xml:space="preserve">-Baumhover, N. &amp; Hughes, L. (2009). Spirituality and the support for family presence during adult invasive procedures and resuscitations. </w:t>
                        </w:r>
                        <w:r w:rsidRPr="006429A8">
                          <w:rPr>
                            <w:i/>
                          </w:rPr>
                          <w:t>American Journal of Critical Care</w:t>
                        </w:r>
                        <w:r w:rsidRPr="006429A8">
                          <w:t xml:space="preserve">, </w:t>
                        </w:r>
                        <w:r w:rsidRPr="006429A8">
                          <w:rPr>
                            <w:i/>
                          </w:rPr>
                          <w:t>18</w:t>
                        </w:r>
                        <w:r w:rsidRPr="006429A8">
                          <w:t xml:space="preserve"> (4), 357-367</w:t>
                        </w:r>
                        <w:r w:rsidRPr="006429A8">
                          <w:rPr>
                            <w:i/>
                          </w:rPr>
                          <w:t xml:space="preserve"> .</w:t>
                        </w:r>
                      </w:p>
                      <w:p w14:paraId="6C65F9AC" w14:textId="2B42686E" w:rsidR="004E7638" w:rsidRPr="006429A8" w:rsidRDefault="004E7638" w:rsidP="00816AFA">
                        <w:pPr>
                          <w:framePr w:hSpace="180" w:wrap="around" w:hAnchor="margin" w:xAlign="center" w:y="-879"/>
                        </w:pPr>
                        <w:r w:rsidRPr="006429A8">
                          <w:t xml:space="preserve">-Hughes, L. (2011). Sleep in the Fibromyalgia Patient. </w:t>
                        </w:r>
                        <w:r w:rsidRPr="006429A8">
                          <w:rPr>
                            <w:i/>
                          </w:rPr>
                          <w:t>Journal of Nursing from imanagers publications.com</w:t>
                        </w:r>
                        <w:r w:rsidRPr="006429A8">
                          <w:t>.</w:t>
                        </w:r>
                      </w:p>
                      <w:p w14:paraId="60CF5700" w14:textId="1D438AC9" w:rsidR="004E7638" w:rsidRPr="006429A8" w:rsidRDefault="004E7638" w:rsidP="00816AFA">
                        <w:pPr>
                          <w:framePr w:hSpace="180" w:wrap="around" w:hAnchor="margin" w:xAlign="center" w:y="-879"/>
                        </w:pPr>
                        <w:r w:rsidRPr="006429A8">
                          <w:t xml:space="preserve">-Adair, J., Hughes, L., Davis, S., &amp; Wolcott-Breci, M. (2014). Comparing new BSN RN self skills assessment to actual skills demonstration.  </w:t>
                        </w:r>
                        <w:r w:rsidRPr="006429A8">
                          <w:rPr>
                            <w:i/>
                          </w:rPr>
                          <w:t>Journal of Professional Nursing. 30</w:t>
                        </w:r>
                        <w:r w:rsidRPr="006429A8">
                          <w:t>(2), 180-184.</w:t>
                        </w:r>
                      </w:p>
                      <w:p w14:paraId="57BABAC4" w14:textId="620D194B" w:rsidR="004E7638" w:rsidRPr="006429A8" w:rsidRDefault="004E7638" w:rsidP="00816AFA">
                        <w:pPr>
                          <w:framePr w:hSpace="180" w:wrap="around" w:hAnchor="margin" w:xAlign="center" w:y="-879"/>
                        </w:pPr>
                        <w:r w:rsidRPr="006429A8">
                          <w:t xml:space="preserve">-Feng, F., Schaich, M. &amp; Hughes, L. (2014).Current and future applications of genetic prostate cancer screening in the urologic clinic. </w:t>
                        </w:r>
                        <w:r w:rsidRPr="006429A8">
                          <w:rPr>
                            <w:i/>
                          </w:rPr>
                          <w:t>Urologic Nursing, 34</w:t>
                        </w:r>
                        <w:r w:rsidRPr="006429A8">
                          <w:t>(6), 281- 289.</w:t>
                        </w:r>
                      </w:p>
                      <w:p w14:paraId="41EB899B" w14:textId="58DD8CC9" w:rsidR="004E7638" w:rsidRPr="006429A8" w:rsidRDefault="004E7638" w:rsidP="00816AFA">
                        <w:pPr>
                          <w:framePr w:hSpace="180" w:wrap="around" w:hAnchor="margin" w:xAlign="center" w:y="-879"/>
                          <w:rPr>
                            <w:i/>
                          </w:rPr>
                        </w:pPr>
                        <w:r w:rsidRPr="006429A8">
                          <w:t xml:space="preserve">-Hughes, L., Adair, J., Feng, S., Sharma, H., &amp; Maciejewski, S. (2016). Assessment of provider awareness and therapeutic approaches for the management of Fibromyalgia. </w:t>
                        </w:r>
                        <w:r w:rsidRPr="006429A8">
                          <w:rPr>
                            <w:i/>
                          </w:rPr>
                          <w:t>Orthopaedic Nursing, 35</w:t>
                        </w:r>
                        <w:r w:rsidRPr="006429A8">
                          <w:t>(5), 317-324.</w:t>
                        </w:r>
                        <w:r w:rsidRPr="006429A8">
                          <w:rPr>
                            <w:i/>
                          </w:rPr>
                          <w:t>.</w:t>
                        </w:r>
                      </w:p>
                      <w:p w14:paraId="040ADE79" w14:textId="0B0A867B" w:rsidR="004E7638" w:rsidRPr="006429A8" w:rsidRDefault="004E7638" w:rsidP="00816AFA">
                        <w:pPr>
                          <w:framePr w:hSpace="180" w:wrap="around" w:hAnchor="margin" w:xAlign="center" w:y="-879"/>
                        </w:pPr>
                        <w:r w:rsidRPr="006429A8">
                          <w:t>-Contributor to</w:t>
                        </w:r>
                        <w:r w:rsidRPr="006429A8">
                          <w:rPr>
                            <w:color w:val="000000"/>
                          </w:rPr>
                          <w:t xml:space="preserve"> Ward, S. &amp; Hisley, S. (2016). </w:t>
                        </w:r>
                        <w:r w:rsidRPr="006429A8">
                          <w:rPr>
                            <w:i/>
                            <w:iCs/>
                            <w:color w:val="000000"/>
                          </w:rPr>
                          <w:t>Maternal Child Nursing Care: Optimizing Outcomes for Mothers, Children and Families</w:t>
                        </w:r>
                        <w:r w:rsidRPr="006429A8">
                          <w:rPr>
                            <w:color w:val="000000"/>
                          </w:rPr>
                          <w:t>, 2</w:t>
                        </w:r>
                        <w:r w:rsidRPr="006429A8">
                          <w:rPr>
                            <w:color w:val="000000"/>
                            <w:vertAlign w:val="superscript"/>
                          </w:rPr>
                          <w:t>nd</w:t>
                        </w:r>
                        <w:r w:rsidRPr="006429A8">
                          <w:rPr>
                            <w:color w:val="000000"/>
                          </w:rPr>
                          <w:t xml:space="preserve"> edition, FA Davis Publisher.</w:t>
                        </w:r>
                      </w:p>
                    </w:tc>
                  </w:tr>
                </w:tbl>
                <w:p w14:paraId="1B3B5F01" w14:textId="13454BFC" w:rsidR="004E7638" w:rsidRPr="00DD7878" w:rsidRDefault="004E7638" w:rsidP="00816AFA">
                  <w:pPr>
                    <w:framePr w:hSpace="180" w:wrap="around" w:hAnchor="margin" w:xAlign="center" w:y="-879"/>
                  </w:pPr>
                </w:p>
              </w:tc>
            </w:tr>
          </w:tbl>
          <w:p w14:paraId="08A28589" w14:textId="5D9C726E" w:rsidR="004E7638" w:rsidRDefault="004E7638" w:rsidP="00816AFA">
            <w:pPr>
              <w:pStyle w:val="Heading2"/>
              <w:rPr>
                <w:rFonts w:ascii="Calibri" w:hAnsi="Calibri" w:cs="Calibri"/>
                <w:color w:val="0072C7"/>
              </w:rPr>
            </w:pPr>
            <w:r>
              <w:rPr>
                <w:rFonts w:ascii="Calibri" w:hAnsi="Calibri" w:cs="Calibri"/>
                <w:color w:val="0072C7"/>
              </w:rPr>
              <w:t xml:space="preserve">Interests </w:t>
            </w:r>
          </w:p>
          <w:p w14:paraId="5DF65D48" w14:textId="23336D42" w:rsidR="004E7638" w:rsidRPr="006429A8" w:rsidRDefault="004E7638" w:rsidP="00816AFA">
            <w:r>
              <w:t>I am interested and active in professional nursing organizations such as STTI, Medical Reserve Board, Center for Nursing Foundation, and Nebraska Nurses Association. I also value service at St. Paul’s United Methodist church through diaper ministry, evangelism committee, connect group, choir, children’s sermons, membership care with home bound communion and serving on two Foster Care Boards. I love to hike (especially in Colorado), love to read fiction ( especially Louise Penny novels), and quilting/sewing for my grandchildren.</w:t>
            </w:r>
          </w:p>
          <w:p w14:paraId="581B4377" w14:textId="3BF55409" w:rsidR="004E7638" w:rsidRPr="006429A8" w:rsidRDefault="004E7638" w:rsidP="00816AFA">
            <w:pPr>
              <w:pStyle w:val="Heading2"/>
              <w:rPr>
                <w:rFonts w:ascii="Calibri" w:hAnsi="Calibri" w:cs="Calibri"/>
                <w:color w:val="0072C7"/>
              </w:rPr>
            </w:pPr>
            <w:r>
              <w:rPr>
                <w:rFonts w:ascii="Calibri" w:hAnsi="Calibri" w:cs="Calibri"/>
                <w:color w:val="0072C7"/>
              </w:rPr>
              <w:t>How Tau Tau Has Influenced My Professional Practice</w:t>
            </w:r>
          </w:p>
          <w:p w14:paraId="28F81701" w14:textId="46EE8E32" w:rsidR="004E7638" w:rsidRDefault="004E7638" w:rsidP="00816AFA">
            <w:r>
              <w:t>Tau Tau has brought together both practice and education leaders from the Methodist Health system and Nebraska Methodist College. This chapter has had a very positive influence on my professional practice by meeting and working with outstanding leaders in nursing. Its activities have been an influence on my career with the emphasis on scholarship, leadership and service to others. Tau Tau is a connection to leaders both locally and internationally.</w:t>
            </w:r>
          </w:p>
          <w:p w14:paraId="509754FC" w14:textId="77777777" w:rsidR="004E7638" w:rsidRDefault="004E7638" w:rsidP="00816AFA"/>
          <w:p w14:paraId="58A4164C" w14:textId="77777777" w:rsidR="004E7638" w:rsidRDefault="004E7638" w:rsidP="00816AFA"/>
          <w:p w14:paraId="29F837C7" w14:textId="77777777" w:rsidR="004E7638" w:rsidRDefault="004E7638" w:rsidP="00816AFA"/>
          <w:p w14:paraId="3280A2CA" w14:textId="77777777" w:rsidR="004E7638" w:rsidRDefault="004E7638" w:rsidP="00816AFA"/>
          <w:p w14:paraId="0BF1DC87" w14:textId="77777777" w:rsidR="004E7638" w:rsidRPr="00784D9E" w:rsidRDefault="004E7638" w:rsidP="00816AFA"/>
          <w:p w14:paraId="58A5E2E9" w14:textId="77777777" w:rsidR="004E7638" w:rsidRPr="0056708E" w:rsidRDefault="004E7638" w:rsidP="00816AFA">
            <w:pPr>
              <w:rPr>
                <w:rFonts w:ascii="Calibri" w:hAnsi="Calibri" w:cs="Calibri"/>
                <w:sz w:val="24"/>
                <w:szCs w:val="24"/>
              </w:rPr>
            </w:pPr>
          </w:p>
        </w:tc>
      </w:tr>
      <w:tr w:rsidR="004E7638" w14:paraId="750AD0BC" w14:textId="77777777" w:rsidTr="004E7638">
        <w:trPr>
          <w:gridBefore w:val="1"/>
          <w:wBefore w:w="90" w:type="dxa"/>
          <w:trHeight w:val="1164"/>
        </w:trPr>
        <w:tc>
          <w:tcPr>
            <w:tcW w:w="270" w:type="dxa"/>
          </w:tcPr>
          <w:p w14:paraId="436AA40E" w14:textId="77777777" w:rsidR="004E7638" w:rsidRPr="0056708E" w:rsidRDefault="004E7638" w:rsidP="00816AFA">
            <w:pPr>
              <w:pStyle w:val="BodyText"/>
              <w:kinsoku w:val="0"/>
              <w:overflowPunct w:val="0"/>
              <w:rPr>
                <w:rFonts w:ascii="Calibri" w:hAnsi="Calibri" w:cs="Calibri"/>
                <w:color w:val="0072C7" w:themeColor="accent2"/>
              </w:rPr>
            </w:pPr>
          </w:p>
        </w:tc>
        <w:tc>
          <w:tcPr>
            <w:tcW w:w="3870" w:type="dxa"/>
            <w:gridSpan w:val="2"/>
          </w:tcPr>
          <w:p w14:paraId="6D247EFB" w14:textId="77777777" w:rsidR="004E7638" w:rsidRPr="0056708E" w:rsidRDefault="004E7638" w:rsidP="00816AFA">
            <w:pPr>
              <w:pStyle w:val="BodyText"/>
              <w:kinsoku w:val="0"/>
              <w:overflowPunct w:val="0"/>
              <w:rPr>
                <w:rFonts w:ascii="Calibri" w:hAnsi="Calibri" w:cs="Calibri"/>
                <w:color w:val="0072C7" w:themeColor="accent2"/>
              </w:rPr>
            </w:pPr>
          </w:p>
        </w:tc>
        <w:tc>
          <w:tcPr>
            <w:tcW w:w="7380" w:type="dxa"/>
            <w:vMerge/>
          </w:tcPr>
          <w:p w14:paraId="21CA9D8C" w14:textId="77777777" w:rsidR="004E7638" w:rsidRPr="00590471" w:rsidRDefault="004E7638" w:rsidP="00816AFA"/>
        </w:tc>
      </w:tr>
      <w:tr w:rsidR="004E7638" w14:paraId="199E26D7" w14:textId="77777777" w:rsidTr="004E7638">
        <w:trPr>
          <w:trHeight w:val="543"/>
        </w:trPr>
        <w:tc>
          <w:tcPr>
            <w:tcW w:w="360" w:type="dxa"/>
            <w:gridSpan w:val="2"/>
          </w:tcPr>
          <w:p w14:paraId="3AF6A413" w14:textId="77777777" w:rsidR="004E7638" w:rsidRDefault="004E7638" w:rsidP="00816AFA">
            <w:pPr>
              <w:pStyle w:val="Information"/>
              <w:jc w:val="center"/>
              <w:rPr>
                <w:noProof/>
              </w:rPr>
            </w:pPr>
          </w:p>
        </w:tc>
        <w:tc>
          <w:tcPr>
            <w:tcW w:w="540" w:type="dxa"/>
            <w:tcMar>
              <w:left w:w="0" w:type="dxa"/>
              <w:right w:w="0" w:type="dxa"/>
            </w:tcMar>
            <w:vAlign w:val="center"/>
          </w:tcPr>
          <w:p w14:paraId="23013669" w14:textId="77777777" w:rsidR="004E7638" w:rsidRPr="00376291" w:rsidRDefault="004E7638" w:rsidP="00816AFA">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396D5A20" wp14:editId="3327549E">
                      <wp:extent cx="337820" cy="337185"/>
                      <wp:effectExtent l="0" t="0" r="5080" b="5715"/>
                      <wp:docPr id="32" name="Group 3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3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34" name="Picture 28" descr="Phone icon"/>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3C7E2EF" id="Group 3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">
                        <v:imagedata r:id="rId12" o:title="Phone icon"/>
                        <v:path arrowok="t"/>
                      </v:shape>
                      <w10:anchorlock/>
                    </v:group>
                  </w:pict>
                </mc:Fallback>
              </mc:AlternateContent>
            </w:r>
          </w:p>
        </w:tc>
        <w:tc>
          <w:tcPr>
            <w:tcW w:w="3330" w:type="dxa"/>
            <w:vAlign w:val="center"/>
          </w:tcPr>
          <w:p w14:paraId="009114E4" w14:textId="393A34A2" w:rsidR="004E7638" w:rsidRPr="00380FD1" w:rsidRDefault="004E7638" w:rsidP="00816AFA">
            <w:pPr>
              <w:pStyle w:val="Information"/>
            </w:pPr>
            <w:r w:rsidRPr="009D3A7B">
              <w:t>402-699-3029</w:t>
            </w:r>
          </w:p>
        </w:tc>
        <w:tc>
          <w:tcPr>
            <w:tcW w:w="7380" w:type="dxa"/>
            <w:vMerge/>
          </w:tcPr>
          <w:p w14:paraId="6C15C11B" w14:textId="77777777" w:rsidR="004E7638" w:rsidRDefault="004E7638" w:rsidP="00816AFA">
            <w:pPr>
              <w:pStyle w:val="Heading1"/>
            </w:pPr>
          </w:p>
        </w:tc>
      </w:tr>
      <w:tr w:rsidR="004E7638" w14:paraId="379C3B3C" w14:textId="77777777" w:rsidTr="004E7638">
        <w:trPr>
          <w:trHeight w:val="80"/>
        </w:trPr>
        <w:tc>
          <w:tcPr>
            <w:tcW w:w="360" w:type="dxa"/>
            <w:gridSpan w:val="2"/>
          </w:tcPr>
          <w:p w14:paraId="6344CDA9" w14:textId="77777777" w:rsidR="004E7638" w:rsidRPr="00376291" w:rsidRDefault="004E7638" w:rsidP="00816AFA">
            <w:pPr>
              <w:pStyle w:val="NoSpacing"/>
              <w:rPr>
                <w:rFonts w:ascii="Calibri" w:hAnsi="Calibri" w:cs="Calibri"/>
                <w:color w:val="666666"/>
              </w:rPr>
            </w:pPr>
          </w:p>
        </w:tc>
        <w:tc>
          <w:tcPr>
            <w:tcW w:w="3870" w:type="dxa"/>
            <w:gridSpan w:val="2"/>
            <w:vAlign w:val="center"/>
          </w:tcPr>
          <w:p w14:paraId="6192B824" w14:textId="77777777" w:rsidR="004E7638" w:rsidRPr="00376291" w:rsidRDefault="004E7638" w:rsidP="00816AFA">
            <w:pPr>
              <w:pStyle w:val="NoSpacing"/>
              <w:rPr>
                <w:rFonts w:ascii="Calibri" w:hAnsi="Calibri" w:cs="Calibri"/>
                <w:color w:val="666666"/>
              </w:rPr>
            </w:pPr>
          </w:p>
        </w:tc>
        <w:tc>
          <w:tcPr>
            <w:tcW w:w="7380" w:type="dxa"/>
            <w:vMerge/>
          </w:tcPr>
          <w:p w14:paraId="5D3439DA" w14:textId="77777777" w:rsidR="004E7638" w:rsidRDefault="004E7638" w:rsidP="00816AFA">
            <w:pPr>
              <w:pStyle w:val="Heading1"/>
            </w:pPr>
          </w:p>
        </w:tc>
      </w:tr>
      <w:tr w:rsidR="004E7638" w14:paraId="108155CD" w14:textId="77777777" w:rsidTr="004E7638">
        <w:trPr>
          <w:trHeight w:val="624"/>
        </w:trPr>
        <w:tc>
          <w:tcPr>
            <w:tcW w:w="360" w:type="dxa"/>
            <w:gridSpan w:val="2"/>
          </w:tcPr>
          <w:p w14:paraId="7F993ADE" w14:textId="77777777" w:rsidR="004E7638" w:rsidRDefault="004E7638" w:rsidP="00816AFA">
            <w:pPr>
              <w:pStyle w:val="Information"/>
              <w:jc w:val="center"/>
              <w:rPr>
                <w:noProof/>
              </w:rPr>
            </w:pPr>
          </w:p>
        </w:tc>
        <w:tc>
          <w:tcPr>
            <w:tcW w:w="540" w:type="dxa"/>
            <w:tcMar>
              <w:left w:w="0" w:type="dxa"/>
              <w:right w:w="0" w:type="dxa"/>
            </w:tcMar>
            <w:vAlign w:val="center"/>
          </w:tcPr>
          <w:p w14:paraId="34746131" w14:textId="77777777" w:rsidR="004E7638" w:rsidRPr="00376291" w:rsidRDefault="004E7638" w:rsidP="00816AFA">
            <w:pPr>
              <w:pStyle w:val="Information"/>
              <w:jc w:val="center"/>
              <w:rPr>
                <w:rFonts w:ascii="Calibri" w:hAnsi="Calibri" w:cs="Calibri"/>
                <w:color w:val="666666"/>
              </w:rPr>
            </w:pPr>
            <w:r>
              <w:rPr>
                <w:noProof/>
              </w:rPr>
              <mc:AlternateContent>
                <mc:Choice Requires="wpg">
                  <w:drawing>
                    <wp:inline distT="0" distB="0" distL="0" distR="0" wp14:anchorId="06E606D2" wp14:editId="41A05C76">
                      <wp:extent cx="338455" cy="346075"/>
                      <wp:effectExtent l="0" t="0" r="4445" b="0"/>
                      <wp:docPr id="8" name="Group 8"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11"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2" name="Picture 32" descr="Email ic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5C8E8B6" id="Group 8"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hSj4TMAAHH/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">
                        <v:imagedata r:id="rId14" o:title="Email icon"/>
                        <v:path arrowok="t"/>
                      </v:shape>
                      <w10:anchorlock/>
                    </v:group>
                  </w:pict>
                </mc:Fallback>
              </mc:AlternateContent>
            </w:r>
          </w:p>
        </w:tc>
        <w:tc>
          <w:tcPr>
            <w:tcW w:w="3330" w:type="dxa"/>
            <w:vAlign w:val="center"/>
          </w:tcPr>
          <w:p w14:paraId="6FC16918" w14:textId="512596E4" w:rsidR="004E7638" w:rsidRPr="00380FD1" w:rsidRDefault="004E7638" w:rsidP="00816AFA">
            <w:pPr>
              <w:pStyle w:val="Information"/>
            </w:pPr>
            <w:r w:rsidRPr="009D3A7B">
              <w:t>Linda.hughes@methodistcollege.edu</w:t>
            </w:r>
          </w:p>
        </w:tc>
        <w:tc>
          <w:tcPr>
            <w:tcW w:w="7380" w:type="dxa"/>
            <w:vMerge/>
          </w:tcPr>
          <w:p w14:paraId="4364E3BB" w14:textId="77777777" w:rsidR="004E7638" w:rsidRDefault="004E7638" w:rsidP="00816AFA">
            <w:pPr>
              <w:pStyle w:val="Heading1"/>
            </w:pPr>
          </w:p>
        </w:tc>
      </w:tr>
      <w:tr w:rsidR="004E7638" w14:paraId="34354C87" w14:textId="77777777" w:rsidTr="004E7638">
        <w:trPr>
          <w:trHeight w:val="183"/>
        </w:trPr>
        <w:tc>
          <w:tcPr>
            <w:tcW w:w="360" w:type="dxa"/>
            <w:gridSpan w:val="2"/>
          </w:tcPr>
          <w:p w14:paraId="4CC55D48" w14:textId="77777777" w:rsidR="004E7638" w:rsidRPr="00376291" w:rsidRDefault="004E7638" w:rsidP="00816AFA">
            <w:pPr>
              <w:pStyle w:val="NoSpacing"/>
              <w:rPr>
                <w:rFonts w:ascii="Calibri" w:hAnsi="Calibri" w:cs="Calibri"/>
                <w:color w:val="666666"/>
              </w:rPr>
            </w:pPr>
          </w:p>
        </w:tc>
        <w:tc>
          <w:tcPr>
            <w:tcW w:w="3870" w:type="dxa"/>
            <w:gridSpan w:val="2"/>
            <w:vAlign w:val="center"/>
          </w:tcPr>
          <w:p w14:paraId="4A987BC1" w14:textId="77777777" w:rsidR="004E7638" w:rsidRPr="00376291" w:rsidRDefault="004E7638" w:rsidP="00816AFA">
            <w:pPr>
              <w:pStyle w:val="NoSpacing"/>
              <w:rPr>
                <w:rFonts w:ascii="Calibri" w:hAnsi="Calibri" w:cs="Calibri"/>
                <w:color w:val="666666"/>
              </w:rPr>
            </w:pPr>
          </w:p>
        </w:tc>
        <w:tc>
          <w:tcPr>
            <w:tcW w:w="7380" w:type="dxa"/>
            <w:vMerge/>
          </w:tcPr>
          <w:p w14:paraId="196AE08D" w14:textId="77777777" w:rsidR="004E7638" w:rsidRDefault="004E7638" w:rsidP="00816AFA">
            <w:pPr>
              <w:pStyle w:val="Heading1"/>
            </w:pPr>
          </w:p>
        </w:tc>
      </w:tr>
      <w:tr w:rsidR="004E7638" w14:paraId="6BE89F0B" w14:textId="77777777" w:rsidTr="004E7638">
        <w:trPr>
          <w:trHeight w:val="633"/>
        </w:trPr>
        <w:tc>
          <w:tcPr>
            <w:tcW w:w="360" w:type="dxa"/>
            <w:gridSpan w:val="2"/>
          </w:tcPr>
          <w:p w14:paraId="7BC59F92" w14:textId="77777777" w:rsidR="004E7638" w:rsidRDefault="004E7638" w:rsidP="00816AFA">
            <w:pPr>
              <w:pStyle w:val="Information"/>
              <w:jc w:val="center"/>
              <w:rPr>
                <w:noProof/>
              </w:rPr>
            </w:pPr>
          </w:p>
        </w:tc>
        <w:tc>
          <w:tcPr>
            <w:tcW w:w="540" w:type="dxa"/>
            <w:tcMar>
              <w:left w:w="0" w:type="dxa"/>
              <w:right w:w="0" w:type="dxa"/>
            </w:tcMar>
          </w:tcPr>
          <w:p w14:paraId="67879DA5" w14:textId="77777777" w:rsidR="004E7638" w:rsidRPr="00376291" w:rsidRDefault="004E7638" w:rsidP="00816AFA">
            <w:pPr>
              <w:pStyle w:val="Information"/>
              <w:jc w:val="center"/>
              <w:rPr>
                <w:rFonts w:ascii="Calibri" w:hAnsi="Calibri" w:cs="Calibri"/>
                <w:color w:val="666666"/>
              </w:rPr>
            </w:pPr>
          </w:p>
        </w:tc>
        <w:tc>
          <w:tcPr>
            <w:tcW w:w="3330" w:type="dxa"/>
          </w:tcPr>
          <w:p w14:paraId="58B7BBA6" w14:textId="77777777" w:rsidR="004E7638" w:rsidRPr="00380FD1" w:rsidRDefault="004E7638" w:rsidP="00816AFA">
            <w:pPr>
              <w:pStyle w:val="Information"/>
            </w:pPr>
          </w:p>
        </w:tc>
        <w:tc>
          <w:tcPr>
            <w:tcW w:w="7380" w:type="dxa"/>
            <w:vMerge/>
          </w:tcPr>
          <w:p w14:paraId="6748B8DB" w14:textId="77777777" w:rsidR="004E7638" w:rsidRDefault="004E7638" w:rsidP="00816AFA">
            <w:pPr>
              <w:pStyle w:val="Heading1"/>
            </w:pPr>
          </w:p>
        </w:tc>
      </w:tr>
      <w:tr w:rsidR="004E7638" w14:paraId="18234331" w14:textId="77777777" w:rsidTr="004E7638">
        <w:trPr>
          <w:trHeight w:val="174"/>
        </w:trPr>
        <w:tc>
          <w:tcPr>
            <w:tcW w:w="360" w:type="dxa"/>
            <w:gridSpan w:val="2"/>
          </w:tcPr>
          <w:p w14:paraId="562A6201" w14:textId="77777777" w:rsidR="004E7638" w:rsidRPr="00376291" w:rsidRDefault="004E7638" w:rsidP="00816AFA">
            <w:pPr>
              <w:pStyle w:val="NoSpacing"/>
              <w:rPr>
                <w:rFonts w:ascii="Calibri" w:hAnsi="Calibri" w:cs="Calibri"/>
                <w:color w:val="666666"/>
              </w:rPr>
            </w:pPr>
          </w:p>
        </w:tc>
        <w:tc>
          <w:tcPr>
            <w:tcW w:w="3870" w:type="dxa"/>
            <w:gridSpan w:val="2"/>
          </w:tcPr>
          <w:p w14:paraId="32FEA7B1" w14:textId="77777777" w:rsidR="004E7638" w:rsidRPr="00376291" w:rsidRDefault="004E7638" w:rsidP="00816AFA">
            <w:pPr>
              <w:pStyle w:val="NoSpacing"/>
              <w:rPr>
                <w:rFonts w:ascii="Calibri" w:hAnsi="Calibri" w:cs="Calibri"/>
                <w:color w:val="666666"/>
              </w:rPr>
            </w:pPr>
          </w:p>
        </w:tc>
        <w:tc>
          <w:tcPr>
            <w:tcW w:w="7380" w:type="dxa"/>
            <w:vMerge/>
          </w:tcPr>
          <w:p w14:paraId="71E27805" w14:textId="77777777" w:rsidR="004E7638" w:rsidRDefault="004E7638" w:rsidP="00816AFA">
            <w:pPr>
              <w:pStyle w:val="Heading1"/>
            </w:pPr>
          </w:p>
        </w:tc>
      </w:tr>
      <w:tr w:rsidR="004E7638" w14:paraId="154148B4" w14:textId="77777777" w:rsidTr="004E7638">
        <w:trPr>
          <w:trHeight w:val="633"/>
        </w:trPr>
        <w:tc>
          <w:tcPr>
            <w:tcW w:w="360" w:type="dxa"/>
            <w:gridSpan w:val="2"/>
          </w:tcPr>
          <w:p w14:paraId="1BD56D85" w14:textId="77777777" w:rsidR="004E7638" w:rsidRDefault="004E7638" w:rsidP="00816AFA">
            <w:pPr>
              <w:pStyle w:val="Information"/>
              <w:jc w:val="center"/>
              <w:rPr>
                <w:noProof/>
              </w:rPr>
            </w:pPr>
          </w:p>
        </w:tc>
        <w:tc>
          <w:tcPr>
            <w:tcW w:w="540" w:type="dxa"/>
            <w:tcMar>
              <w:left w:w="0" w:type="dxa"/>
              <w:right w:w="0" w:type="dxa"/>
            </w:tcMar>
          </w:tcPr>
          <w:p w14:paraId="65D73C10" w14:textId="77777777" w:rsidR="004E7638" w:rsidRPr="00376291" w:rsidRDefault="004E7638" w:rsidP="00816AFA">
            <w:pPr>
              <w:pStyle w:val="Information"/>
              <w:jc w:val="center"/>
              <w:rPr>
                <w:rFonts w:ascii="Calibri" w:hAnsi="Calibri" w:cs="Calibri"/>
                <w:color w:val="666666"/>
              </w:rPr>
            </w:pPr>
          </w:p>
        </w:tc>
        <w:tc>
          <w:tcPr>
            <w:tcW w:w="3330" w:type="dxa"/>
          </w:tcPr>
          <w:p w14:paraId="0D282D39" w14:textId="77777777" w:rsidR="004E7638" w:rsidRPr="00380FD1" w:rsidRDefault="004E7638" w:rsidP="00816AFA">
            <w:pPr>
              <w:pStyle w:val="Information"/>
            </w:pPr>
          </w:p>
        </w:tc>
        <w:tc>
          <w:tcPr>
            <w:tcW w:w="7380" w:type="dxa"/>
            <w:vMerge/>
          </w:tcPr>
          <w:p w14:paraId="2AB24D03" w14:textId="77777777" w:rsidR="004E7638" w:rsidRDefault="004E7638" w:rsidP="00816AFA">
            <w:pPr>
              <w:pStyle w:val="Heading1"/>
            </w:pPr>
          </w:p>
        </w:tc>
      </w:tr>
      <w:tr w:rsidR="004E7638" w14:paraId="66B305BF" w14:textId="77777777" w:rsidTr="004E7638">
        <w:trPr>
          <w:trHeight w:val="4105"/>
        </w:trPr>
        <w:tc>
          <w:tcPr>
            <w:tcW w:w="360" w:type="dxa"/>
            <w:gridSpan w:val="2"/>
          </w:tcPr>
          <w:p w14:paraId="048EE85A" w14:textId="77777777" w:rsidR="004E7638" w:rsidRPr="0056708E" w:rsidRDefault="004E7638" w:rsidP="00816AFA">
            <w:pPr>
              <w:rPr>
                <w:rFonts w:ascii="Calibri" w:hAnsi="Calibri" w:cs="Calibri"/>
                <w:color w:val="0072C7" w:themeColor="accent2"/>
              </w:rPr>
            </w:pPr>
          </w:p>
        </w:tc>
        <w:tc>
          <w:tcPr>
            <w:tcW w:w="3870" w:type="dxa"/>
            <w:gridSpan w:val="2"/>
          </w:tcPr>
          <w:p w14:paraId="797478B1" w14:textId="77777777" w:rsidR="004E7638" w:rsidRPr="0056708E" w:rsidRDefault="004E7638" w:rsidP="00816AFA">
            <w:pPr>
              <w:rPr>
                <w:rFonts w:ascii="Calibri" w:hAnsi="Calibri" w:cs="Calibri"/>
                <w:color w:val="0072C7" w:themeColor="accent2"/>
              </w:rPr>
            </w:pPr>
          </w:p>
        </w:tc>
        <w:tc>
          <w:tcPr>
            <w:tcW w:w="7380" w:type="dxa"/>
            <w:vMerge/>
          </w:tcPr>
          <w:p w14:paraId="37C048BB" w14:textId="77777777" w:rsidR="004E7638" w:rsidRDefault="004E7638" w:rsidP="00816AFA"/>
        </w:tc>
      </w:tr>
    </w:tbl>
    <w:p w14:paraId="7CF06C17" w14:textId="77777777" w:rsidR="007F5B63" w:rsidRPr="00CE1E3D" w:rsidRDefault="007F5B63" w:rsidP="006D79A8">
      <w:pPr>
        <w:pStyle w:val="BodyText"/>
      </w:pPr>
    </w:p>
    <w:sectPr w:rsidR="007F5B63" w:rsidRPr="00CE1E3D" w:rsidSect="004E7638">
      <w:headerReference w:type="default" r:id="rId15"/>
      <w:type w:val="continuous"/>
      <w:pgSz w:w="12240" w:h="15840" w:code="1"/>
      <w:pgMar w:top="2304" w:right="1138" w:bottom="1138" w:left="1138"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546817" w14:textId="77777777" w:rsidR="00B869D7" w:rsidRDefault="00B869D7" w:rsidP="00590471">
      <w:r>
        <w:separator/>
      </w:r>
    </w:p>
  </w:endnote>
  <w:endnote w:type="continuationSeparator" w:id="0">
    <w:p w14:paraId="0BFF57B8" w14:textId="77777777" w:rsidR="00B869D7" w:rsidRDefault="00B869D7"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080138" w14:textId="77777777" w:rsidR="00B869D7" w:rsidRDefault="00B869D7" w:rsidP="00590471">
      <w:r>
        <w:separator/>
      </w:r>
    </w:p>
  </w:footnote>
  <w:footnote w:type="continuationSeparator" w:id="0">
    <w:p w14:paraId="07B763BB" w14:textId="77777777" w:rsidR="00B869D7" w:rsidRDefault="00B869D7"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B4A7E"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30E31C7F" wp14:editId="13C8FFE4">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5210CE9"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C6D7F"/>
    <w:multiLevelType w:val="hybridMultilevel"/>
    <w:tmpl w:val="5FF469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embedSystemFonts/>
  <w:bordersDoNotSurroundHeader/>
  <w:bordersDoNotSurroundFooter/>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8193"/>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9D7"/>
    <w:rsid w:val="00060042"/>
    <w:rsid w:val="0008685D"/>
    <w:rsid w:val="00090860"/>
    <w:rsid w:val="00112FD7"/>
    <w:rsid w:val="00150ABD"/>
    <w:rsid w:val="001946FC"/>
    <w:rsid w:val="00222466"/>
    <w:rsid w:val="00231EB4"/>
    <w:rsid w:val="0024753C"/>
    <w:rsid w:val="00273FB2"/>
    <w:rsid w:val="00276026"/>
    <w:rsid w:val="002B4549"/>
    <w:rsid w:val="00310F17"/>
    <w:rsid w:val="003144D8"/>
    <w:rsid w:val="00322A46"/>
    <w:rsid w:val="003326CB"/>
    <w:rsid w:val="00353B60"/>
    <w:rsid w:val="00376291"/>
    <w:rsid w:val="00380FD1"/>
    <w:rsid w:val="00383D02"/>
    <w:rsid w:val="00385DE7"/>
    <w:rsid w:val="003D1B71"/>
    <w:rsid w:val="00415679"/>
    <w:rsid w:val="004E158A"/>
    <w:rsid w:val="004E7638"/>
    <w:rsid w:val="00565C77"/>
    <w:rsid w:val="0056708E"/>
    <w:rsid w:val="005801E5"/>
    <w:rsid w:val="00590471"/>
    <w:rsid w:val="005D01FA"/>
    <w:rsid w:val="006429A8"/>
    <w:rsid w:val="00653E17"/>
    <w:rsid w:val="006A08E8"/>
    <w:rsid w:val="006D79A8"/>
    <w:rsid w:val="0072353B"/>
    <w:rsid w:val="007575B6"/>
    <w:rsid w:val="00784D9E"/>
    <w:rsid w:val="007B3C81"/>
    <w:rsid w:val="007D67CA"/>
    <w:rsid w:val="007E668F"/>
    <w:rsid w:val="007F5B63"/>
    <w:rsid w:val="00803A0A"/>
    <w:rsid w:val="00816AFA"/>
    <w:rsid w:val="00846CB9"/>
    <w:rsid w:val="008566AA"/>
    <w:rsid w:val="008A1E6E"/>
    <w:rsid w:val="008C024F"/>
    <w:rsid w:val="008C2CFC"/>
    <w:rsid w:val="00912DC8"/>
    <w:rsid w:val="009475DC"/>
    <w:rsid w:val="00967B93"/>
    <w:rsid w:val="009D090F"/>
    <w:rsid w:val="009D3A7B"/>
    <w:rsid w:val="00A31464"/>
    <w:rsid w:val="00A31B16"/>
    <w:rsid w:val="00A33613"/>
    <w:rsid w:val="00A47A8D"/>
    <w:rsid w:val="00AC6C7E"/>
    <w:rsid w:val="00B4158A"/>
    <w:rsid w:val="00B6466C"/>
    <w:rsid w:val="00B869D7"/>
    <w:rsid w:val="00BB1B5D"/>
    <w:rsid w:val="00BC22C7"/>
    <w:rsid w:val="00BD195A"/>
    <w:rsid w:val="00C07240"/>
    <w:rsid w:val="00C14078"/>
    <w:rsid w:val="00CE1E3D"/>
    <w:rsid w:val="00D053FA"/>
    <w:rsid w:val="00D73E6F"/>
    <w:rsid w:val="00D978C6"/>
    <w:rsid w:val="00DC3F0A"/>
    <w:rsid w:val="00E26AED"/>
    <w:rsid w:val="00E73AB8"/>
    <w:rsid w:val="00E90A60"/>
    <w:rsid w:val="00ED47F7"/>
    <w:rsid w:val="00EE7E09"/>
    <w:rsid w:val="00F0223C"/>
    <w:rsid w:val="00F3235D"/>
    <w:rsid w:val="00F32393"/>
    <w:rsid w:val="00F8647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23945B0B"/>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4">
    <w:name w:val="heading 4"/>
    <w:basedOn w:val="Normal"/>
    <w:next w:val="Normal"/>
    <w:link w:val="Heading4Char"/>
    <w:uiPriority w:val="9"/>
    <w:unhideWhenUsed/>
    <w:qFormat/>
    <w:rsid w:val="00D978C6"/>
    <w:pPr>
      <w:keepNext/>
      <w:keepLines/>
      <w:spacing w:before="40"/>
      <w:outlineLvl w:val="3"/>
    </w:pPr>
    <w:rPr>
      <w:rFonts w:asciiTheme="majorHAnsi" w:eastAsiaTheme="majorEastAsia" w:hAnsiTheme="majorHAnsi" w:cstheme="majorBidi"/>
      <w:i/>
      <w:iCs/>
      <w:color w:val="2140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customStyle="1" w:styleId="Heading4Char">
    <w:name w:val="Heading 4 Char"/>
    <w:basedOn w:val="DefaultParagraphFont"/>
    <w:link w:val="Heading4"/>
    <w:uiPriority w:val="9"/>
    <w:rsid w:val="00D978C6"/>
    <w:rPr>
      <w:rFonts w:asciiTheme="majorHAnsi" w:eastAsiaTheme="majorEastAsia" w:hAnsiTheme="majorHAnsi" w:cstheme="majorBidi"/>
      <w:i/>
      <w:iCs/>
      <w:color w:val="21405B" w:themeColor="accent1" w:themeShade="BF"/>
    </w:rPr>
  </w:style>
  <w:style w:type="paragraph" w:styleId="EnvelopeReturn">
    <w:name w:val="envelope return"/>
    <w:basedOn w:val="Normal"/>
    <w:rsid w:val="00D978C6"/>
    <w:pPr>
      <w:widowControl/>
      <w:autoSpaceDE/>
      <w:autoSpaceDN/>
      <w:adjustRightInd/>
    </w:pPr>
    <w:rPr>
      <w:rFonts w:ascii="Times New Roman" w:hAnsi="Times New Roman"/>
      <w:caps/>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promes\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documentManagement/types"/>
    <ds:schemaRef ds:uri="http://purl.org/dc/terms/"/>
    <ds:schemaRef ds:uri="71af3243-3dd4-4a8d-8c0d-dd76da1f02a5"/>
    <ds:schemaRef ds:uri="http://purl.org/dc/dcmitype/"/>
    <ds:schemaRef ds:uri="16c05727-aa75-4e4a-9b5f-8a80a116589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1362</Words>
  <Characters>8170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2020-10-21T20:17:00Z</dcterms:created>
  <dcterms:modified xsi:type="dcterms:W3CDTF">2020-10-22T15:08:00Z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