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4B3E62" w:rsidRDefault="00B2622A" w:rsidP="005D2091">
      <w:pPr>
        <w:ind w:right="-360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3" type="#_x0000_t202" style="position:absolute;margin-left:160.1pt;margin-top:600pt;width:356pt;height:104.75pt;z-index:251672576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202C02" w:rsidRPr="00784236" w:rsidRDefault="00B2622A" w:rsidP="00202C02">
                  <w:pPr>
                    <w:rPr>
                      <w:b/>
                      <w:sz w:val="28"/>
                    </w:rPr>
                  </w:pPr>
                  <w:r w:rsidRPr="00784236">
                    <w:rPr>
                      <w:b/>
                      <w:sz w:val="28"/>
                    </w:rPr>
                    <w:t>Tobacco Smoke</w:t>
                  </w:r>
                  <w:r>
                    <w:rPr>
                      <w:b/>
                      <w:sz w:val="28"/>
                    </w:rPr>
                    <w:t xml:space="preserve"> and Other Triggers</w:t>
                  </w:r>
                  <w:r w:rsidRPr="00784236">
                    <w:rPr>
                      <w:b/>
                      <w:sz w:val="28"/>
                    </w:rPr>
                    <w:t xml:space="preserve"> </w:t>
                  </w:r>
                </w:p>
                <w:p w:rsidR="00202C02" w:rsidRDefault="00B2622A" w:rsidP="00202C02">
                  <w:r>
                    <w:tab/>
                  </w:r>
                  <w:r>
                    <w:sym w:font="Symbol" w:char="F0B7"/>
                  </w:r>
                  <w:r>
                    <w:t>If you smoke, STOP!</w:t>
                  </w:r>
                </w:p>
                <w:p w:rsidR="00210D6B" w:rsidRDefault="00B2622A" w:rsidP="00202C02">
                  <w:r>
                    <w:tab/>
                  </w:r>
                  <w:r>
                    <w:sym w:font="Symbol" w:char="F0B7"/>
                  </w:r>
                  <w:r>
                    <w:t>Do not allow smoking your house or car.</w:t>
                  </w:r>
                </w:p>
                <w:p w:rsidR="00210D6B" w:rsidRDefault="00B2622A" w:rsidP="00202C02">
                  <w:r>
                    <w:tab/>
                  </w:r>
                  <w:r>
                    <w:sym w:font="Symbol" w:char="F0B7"/>
                  </w:r>
                  <w:r>
                    <w:t xml:space="preserve">Other triggers may include: weather changes, strong </w:t>
                  </w:r>
                </w:p>
                <w:p w:rsidR="00202C02" w:rsidRDefault="00B2622A" w:rsidP="00210D6B">
                  <w:pPr>
                    <w:ind w:firstLine="720"/>
                  </w:pPr>
                  <w:r>
                    <w:t xml:space="preserve">  </w:t>
                  </w:r>
                  <w:proofErr w:type="gramStart"/>
                  <w:r>
                    <w:t>odors</w:t>
                  </w:r>
                  <w:proofErr w:type="gramEnd"/>
                  <w:r>
                    <w:t xml:space="preserve">, and high ozone. </w:t>
                  </w:r>
                </w:p>
                <w:p w:rsidR="00202C02" w:rsidRDefault="00B2622A" w:rsidP="00202C02">
                  <w:r>
                    <w:tab/>
                  </w:r>
                </w:p>
                <w:p w:rsidR="00202C02" w:rsidRDefault="00B2622A" w:rsidP="00202C02">
                  <w:r>
                    <w:t xml:space="preserve"> </w:t>
                  </w:r>
                </w:p>
                <w:p w:rsidR="00202C02" w:rsidRDefault="00B2622A" w:rsidP="00202C02"/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40" type="#_x0000_t202" style="position:absolute;margin-left:159.5pt;margin-top:313.75pt;width:393.5pt;height:105.25pt;z-index:251669504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127" inset=",7.2pt,,7.2pt">
              <w:txbxContent>
                <w:p w:rsidR="00202C02" w:rsidRDefault="00B2622A" w:rsidP="00202C02">
                  <w:r w:rsidRPr="00E85B2B">
                    <w:rPr>
                      <w:b/>
                      <w:sz w:val="28"/>
                    </w:rPr>
                    <w:t>Dust Mites</w:t>
                  </w:r>
                  <w:r>
                    <w:t>:</w:t>
                  </w:r>
                </w:p>
                <w:p w:rsidR="00202C02" w:rsidRDefault="00B2622A" w:rsidP="00202C02">
                  <w:r>
                    <w:t xml:space="preserve">Dust mites are tiny bugs that are found in every home. </w:t>
                  </w:r>
                </w:p>
                <w:p w:rsidR="00202C02" w:rsidRDefault="00B2622A" w:rsidP="00202C02">
                  <w:r>
                    <w:tab/>
                  </w:r>
                  <w:r>
                    <w:sym w:font="Symbol" w:char="F0B7"/>
                  </w:r>
                  <w:r>
                    <w:t>Put your pillow and mattress in a s</w:t>
                  </w:r>
                  <w:r>
                    <w:t xml:space="preserve">pecial dust-proof cover. </w:t>
                  </w:r>
                </w:p>
                <w:p w:rsidR="00210D6B" w:rsidRDefault="00B2622A" w:rsidP="00210D6B">
                  <w:pPr>
                    <w:ind w:left="720"/>
                  </w:pPr>
                  <w:r>
                    <w:sym w:font="Symbol" w:char="F0B7"/>
                  </w:r>
                  <w:r>
                    <w:t xml:space="preserve">Wash the sheets, </w:t>
                  </w:r>
                  <w:r>
                    <w:t>blankets</w:t>
                  </w:r>
                  <w:r>
                    <w:t>, and stuffed animals</w:t>
                  </w:r>
                  <w:r>
                    <w:t xml:space="preserve"> weekly</w:t>
                  </w:r>
                  <w:r>
                    <w:t xml:space="preserve"> in </w:t>
                  </w:r>
                  <w:r>
                    <w:t xml:space="preserve">hot </w:t>
                  </w:r>
                  <w:r>
                    <w:t xml:space="preserve"> </w:t>
                  </w:r>
                </w:p>
                <w:p w:rsidR="00202C02" w:rsidRDefault="00B2622A" w:rsidP="00210D6B">
                  <w:pPr>
                    <w:ind w:left="720"/>
                  </w:pPr>
                  <w:r>
                    <w:t xml:space="preserve">  </w:t>
                  </w:r>
                  <w:proofErr w:type="gramStart"/>
                  <w:r>
                    <w:t>water</w:t>
                  </w:r>
                  <w:proofErr w:type="gramEnd"/>
                  <w:r>
                    <w:t xml:space="preserve"> </w:t>
                  </w:r>
                  <w:r>
                    <w:t>(&gt;130</w:t>
                  </w:r>
                  <w:r>
                    <w:sym w:font="Symbol" w:char="F0B0"/>
                  </w:r>
                  <w:r>
                    <w:t>)</w:t>
                  </w:r>
                  <w:r>
                    <w:t xml:space="preserve">. </w:t>
                  </w:r>
                </w:p>
                <w:p w:rsidR="00202C02" w:rsidRDefault="00B2622A" w:rsidP="00202C02">
                  <w:r>
                    <w:tab/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127" type="#_x0000_t202" style="position:absolute;margin-left:569.5pt;margin-top:366.4pt;width:1in;height:1in;z-index:251683840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/>
            </v:textbox>
            <w10:wrap type="tight"/>
          </v:shape>
        </w:pict>
      </w:r>
      <w:r>
        <w:rPr>
          <w:noProof/>
        </w:rPr>
        <w:pict>
          <v:shape id="_x0000_s1037" type="#_x0000_t202" style="position:absolute;margin-left:81pt;margin-top:42pt;width:407.15pt;height:89pt;z-index:251666432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A954B2" w:rsidRDefault="00B2622A" w:rsidP="00202C02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 xml:space="preserve">KNOW YOUR </w:t>
                  </w:r>
                </w:p>
                <w:p w:rsidR="00202C02" w:rsidRPr="005D40EF" w:rsidRDefault="00B2622A" w:rsidP="00202C02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 xml:space="preserve">ASTHMA TRIGGERS 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group id="_x0000_s1128" style="position:absolute;margin-left:159pt;margin-top:502.75pt;width:388pt;height:106pt;z-index:251671552;mso-position-horizontal-relative:page;mso-position-vertical-relative:page" coordsize="20000,20000" wrapcoords="0 0 21600 0 21600 21600 0 21600 0 0" mv:complextextbox="1">
            <o:lock v:ext="edit" ungrouping="t"/>
            <v:shape id="_x0000_s1129" type="#_x0000_t202" style="position:absolute;width:20000;height:20000;mso-wrap-edited:f;mso-position-horizontal-relative:page;mso-position-vertical-relative:page" wrapcoords="0 0 21600 0 21600 21600 0 21600 0 0" o:regroupid="4" mv:complextextbox="1" filled="f" stroked="f">
              <v:fill o:detectmouseclick="t"/>
              <v:textbox style="mso-next-textbox:#_x0000_s1126" inset=",7.2pt,,7.2pt"/>
            </v:shape>
            <v:shape id="_x0000_s1130" type="#_x0000_t202" style="position:absolute;left:371;top:1358;width:19255;height:3104" filled="f" stroked="f">
              <v:textbox style="mso-next-textbox:#_x0000_s1131" inset="0,0,0,0">
                <w:txbxContent>
                  <w:p w:rsidR="00202C02" w:rsidRPr="00784236" w:rsidRDefault="00B2622A" w:rsidP="00202C02">
                    <w:pPr>
                      <w:rPr>
                        <w:b/>
                        <w:sz w:val="28"/>
                      </w:rPr>
                    </w:pPr>
                    <w:r w:rsidRPr="00784236">
                      <w:rPr>
                        <w:b/>
                        <w:sz w:val="28"/>
                      </w:rPr>
                      <w:t>Pollen and Outdoor Mold</w:t>
                    </w:r>
                  </w:p>
                  <w:p w:rsidR="00202C02" w:rsidRDefault="00B2622A" w:rsidP="00202C02">
                    <w:r>
                      <w:tab/>
                    </w:r>
                    <w:r>
                      <w:sym w:font="Symbol" w:char="F0B7"/>
                    </w:r>
                    <w:r>
                      <w:t>Keep windows closed; use air-conditioning when possible.</w:t>
                    </w:r>
                  </w:p>
                  <w:p w:rsidR="00202C02" w:rsidRDefault="00B2622A" w:rsidP="00202C02">
                    <w:pPr>
                      <w:ind w:left="720"/>
                    </w:pPr>
                    <w:r>
                      <w:sym w:font="Symbol" w:char="F0B7"/>
                    </w:r>
                    <w:r>
                      <w:t xml:space="preserve">Stay indoors from late morning to afternoon. Pollen and mold  </w:t>
                    </w:r>
                  </w:p>
                  <w:p w:rsidR="00202C02" w:rsidRDefault="00B2622A" w:rsidP="00202C02">
                    <w:r>
                      <w:t xml:space="preserve">                </w:t>
                    </w:r>
                    <w:proofErr w:type="gramStart"/>
                    <w:r>
                      <w:t>spores</w:t>
                    </w:r>
                    <w:proofErr w:type="gramEnd"/>
                    <w:r>
                      <w:t xml:space="preserve"> are highest at that time. </w:t>
                    </w:r>
                  </w:p>
                  <w:p w:rsidR="00202C02" w:rsidRDefault="00B2622A" w:rsidP="00202C02">
                    <w:pPr>
                      <w:ind w:left="720"/>
                    </w:pPr>
                    <w:r>
                      <w:sym w:font="Symbol" w:char="F0B7"/>
                    </w:r>
                    <w:r>
                      <w:t xml:space="preserve">If you must be outdoors during high-pollen times, shower after </w:t>
                    </w:r>
                  </w:p>
                  <w:p w:rsidR="00202C02" w:rsidRDefault="00B2622A" w:rsidP="00202C02">
                    <w:pPr>
                      <w:ind w:left="720"/>
                    </w:pPr>
                    <w:r>
                      <w:t xml:space="preserve">  </w:t>
                    </w:r>
                    <w:proofErr w:type="spellStart"/>
                    <w:proofErr w:type="gramStart"/>
                    <w:r>
                      <w:t>exposer</w:t>
                    </w:r>
                    <w:proofErr w:type="spellEnd"/>
                    <w:proofErr w:type="gramEnd"/>
                    <w:r>
                      <w:t xml:space="preserve">. </w:t>
                    </w:r>
                  </w:p>
                </w:txbxContent>
              </v:textbox>
            </v:shape>
            <v:shape id="_x0000_s1131" type="#_x0000_t202" style="position:absolute;left:371;top:4453;width:19255;height:2839" filled="f" stroked="f">
              <v:textbox style="mso-next-textbox:#_x0000_s1132" inset="0,0,0,0">
                <w:txbxContent/>
              </v:textbox>
            </v:shape>
            <v:shape id="_x0000_s1132" type="#_x0000_t202" style="position:absolute;left:371;top:7283;width:19255;height:2840" filled="f" stroked="f">
              <v:textbox style="mso-next-textbox:#_x0000_s1133" inset="0,0,0,0">
                <w:txbxContent/>
              </v:textbox>
            </v:shape>
            <v:shape id="_x0000_s1133" type="#_x0000_t202" style="position:absolute;left:371;top:10113;width:19255;height:2661" filled="f" stroked="f">
              <v:textbox style="mso-next-textbox:#_x0000_s1134" inset="0,0,0,0">
                <w:txbxContent/>
              </v:textbox>
            </v:shape>
            <v:shape id="_x0000_s1134" type="#_x0000_t202" style="position:absolute;left:371;top:12764;width:19255;height:2840" filled="f" stroked="f">
              <v:textbox style="mso-next-textbox:#_x0000_s1135" inset="0,0,0,0">
                <w:txbxContent/>
              </v:textbox>
            </v:shape>
            <v:shape id="_x0000_s1135" type="#_x0000_t202" style="position:absolute;left:371;top:15594;width:19255;height:2661" filled="f" stroked="f">
              <v:textbox style="mso-next-textbox:#_x0000_s1135" inset="0,0,0,0">
                <w:txbxContent/>
              </v:textbox>
            </v:shape>
            <w10:wrap type="tight" anchorx="page" anchory="page"/>
          </v:group>
        </w:pic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7445375</wp:posOffset>
            </wp:positionV>
            <wp:extent cx="1182370" cy="1206500"/>
            <wp:effectExtent l="25400" t="0" r="11430" b="0"/>
            <wp:wrapTight wrapText="bothSides">
              <wp:wrapPolygon edited="0">
                <wp:start x="-464" y="0"/>
                <wp:lineTo x="-464" y="21373"/>
                <wp:lineTo x="21809" y="21373"/>
                <wp:lineTo x="21809" y="0"/>
                <wp:lineTo x="-464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6203950</wp:posOffset>
            </wp:positionV>
            <wp:extent cx="1160145" cy="1079500"/>
            <wp:effectExtent l="25400" t="0" r="8255" b="0"/>
            <wp:wrapTight wrapText="bothSides">
              <wp:wrapPolygon edited="0">
                <wp:start x="-473" y="0"/>
                <wp:lineTo x="-473" y="21346"/>
                <wp:lineTo x="21754" y="21346"/>
                <wp:lineTo x="21754" y="0"/>
                <wp:lineTo x="-473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2628265</wp:posOffset>
            </wp:positionV>
            <wp:extent cx="1181100" cy="1355725"/>
            <wp:effectExtent l="25400" t="0" r="0" b="0"/>
            <wp:wrapTight wrapText="bothSides">
              <wp:wrapPolygon edited="0">
                <wp:start x="-465" y="0"/>
                <wp:lineTo x="-465" y="21448"/>
                <wp:lineTo x="21368" y="21448"/>
                <wp:lineTo x="21368" y="0"/>
                <wp:lineTo x="-465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5035550</wp:posOffset>
            </wp:positionV>
            <wp:extent cx="1193800" cy="1063625"/>
            <wp:effectExtent l="25400" t="0" r="0" b="0"/>
            <wp:wrapTight wrapText="bothSides">
              <wp:wrapPolygon edited="0">
                <wp:start x="-460" y="0"/>
                <wp:lineTo x="-460" y="21149"/>
                <wp:lineTo x="21600" y="21149"/>
                <wp:lineTo x="21600" y="0"/>
                <wp:lineTo x="-46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1" type="#_x0000_t202" style="position:absolute;margin-left:159.5pt;margin-top:412.75pt;width:386pt;height:90pt;z-index:251670528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202C02" w:rsidRPr="00784236" w:rsidRDefault="00B2622A" w:rsidP="00202C02">
                  <w:pPr>
                    <w:rPr>
                      <w:b/>
                      <w:sz w:val="28"/>
                    </w:rPr>
                  </w:pPr>
                  <w:proofErr w:type="gramStart"/>
                  <w:r w:rsidRPr="00784236">
                    <w:rPr>
                      <w:b/>
                      <w:sz w:val="28"/>
                    </w:rPr>
                    <w:t>Indoor</w:t>
                  </w:r>
                  <w:proofErr w:type="gramEnd"/>
                  <w:r w:rsidRPr="00784236">
                    <w:rPr>
                      <w:b/>
                      <w:sz w:val="28"/>
                    </w:rPr>
                    <w:t xml:space="preserve"> Mold</w:t>
                  </w:r>
                </w:p>
                <w:p w:rsidR="00202C02" w:rsidRDefault="00B2622A" w:rsidP="00210D6B">
                  <w:r>
                    <w:tab/>
                  </w:r>
                  <w:r>
                    <w:sym w:font="Symbol" w:char="F0B7"/>
                  </w:r>
                  <w:r>
                    <w:t xml:space="preserve"> Fix leaky faucets, pipes, or </w:t>
                  </w:r>
                  <w:r>
                    <w:t>other sources of water</w:t>
                  </w:r>
                  <w:r>
                    <w:t>.</w:t>
                  </w:r>
                </w:p>
                <w:p w:rsidR="00202C02" w:rsidRDefault="00B2622A" w:rsidP="00202C02">
                  <w:r>
                    <w:tab/>
                  </w:r>
                  <w:r>
                    <w:sym w:font="Symbol" w:char="F0B7"/>
                  </w:r>
                  <w:r>
                    <w:t xml:space="preserve"> Clean moldy surfaces with a cleaner that has bleach in it. </w:t>
                  </w:r>
                </w:p>
                <w:p w:rsidR="00202C02" w:rsidRDefault="00B2622A" w:rsidP="00202C02"/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39" type="#_x0000_t202" style="position:absolute;margin-left:158pt;margin-top:204.25pt;width:395pt;height:109.5pt;z-index:251668480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202C02" w:rsidRDefault="00B2622A" w:rsidP="00202C02">
                  <w:r w:rsidRPr="00797975">
                    <w:rPr>
                      <w:b/>
                      <w:sz w:val="28"/>
                    </w:rPr>
                    <w:t>Animal Dander</w:t>
                  </w:r>
                  <w:r>
                    <w:t xml:space="preserve">: </w:t>
                  </w:r>
                </w:p>
                <w:p w:rsidR="00202C02" w:rsidRDefault="00B2622A" w:rsidP="00202C02">
                  <w:r>
                    <w:t xml:space="preserve">Dander is flakes of skin or dried saliva from animals with fur or feather. </w:t>
                  </w:r>
                </w:p>
                <w:p w:rsidR="00210D6B" w:rsidRDefault="00B2622A" w:rsidP="00202C02">
                  <w:r>
                    <w:tab/>
                  </w:r>
                  <w:r>
                    <w:sym w:font="Symbol" w:char="F0B7"/>
                  </w:r>
                  <w:r>
                    <w:t xml:space="preserve"> </w:t>
                  </w:r>
                  <w:r>
                    <w:t>Removal of pets is the best option.</w:t>
                  </w:r>
                </w:p>
                <w:p w:rsidR="00210D6B" w:rsidRDefault="00B2622A" w:rsidP="00210D6B">
                  <w:pPr>
                    <w:ind w:firstLine="720"/>
                  </w:pPr>
                  <w:r>
                    <w:sym w:font="Symbol" w:char="F0B7"/>
                  </w:r>
                  <w:r>
                    <w:t xml:space="preserve"> </w:t>
                  </w:r>
                  <w:r>
                    <w:t xml:space="preserve">Wash pets weekly, if possible. </w:t>
                  </w:r>
                </w:p>
                <w:p w:rsidR="00202C02" w:rsidRDefault="00B2622A" w:rsidP="00210D6B">
                  <w:pPr>
                    <w:ind w:firstLine="720"/>
                  </w:pPr>
                  <w:r>
                    <w:sym w:font="Symbol" w:char="F0B7"/>
                  </w:r>
                  <w:r>
                    <w:t xml:space="preserve"> Keeps pets out of your bedroom or at least keep the door closed. </w:t>
                  </w:r>
                </w:p>
                <w:p w:rsidR="00202C02" w:rsidRDefault="00B2622A" w:rsidP="00202C02">
                  <w:r>
                    <w:tab/>
                  </w:r>
                  <w:r>
                    <w:sym w:font="Symbol" w:char="F0B7"/>
                  </w:r>
                  <w:r>
                    <w:t xml:space="preserve"> HEPA filters may reduce airborne allergens from cats and dogs. 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38" type="#_x0000_t202" style="position:absolute;margin-left:70.25pt;margin-top:147pt;width:487.75pt;height:59.25pt;z-index:251667456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38" inset=",7.2pt,,7.2pt">
              <w:txbxContent>
                <w:p w:rsidR="00202C02" w:rsidRPr="004B3E62" w:rsidRDefault="00B2622A" w:rsidP="00202C02">
                  <w:r>
                    <w:t xml:space="preserve">Not everyone reacts the same way to the same asthma triggers. Although it may be heard to always avoid them, here are some ways to help manage common asthma triggers. 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608580" cy="923925"/>
            <wp:effectExtent l="0" t="0" r="0" b="0"/>
            <wp:wrapSquare wrapText="bothSides"/>
            <wp:docPr id="3" name="AASIGlogo_cmyk.jpg" descr="/Users/karen/Downloads/AASIG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ASIGlogo_cmyk.jpg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769" cy="923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2C02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4064000</wp:posOffset>
            </wp:positionV>
            <wp:extent cx="1206500" cy="1181100"/>
            <wp:effectExtent l="25400" t="0" r="0" b="0"/>
            <wp:wrapTight wrapText="bothSides">
              <wp:wrapPolygon edited="0">
                <wp:start x="-456" y="0"/>
                <wp:lineTo x="-456" y="21425"/>
                <wp:lineTo x="21429" y="21425"/>
                <wp:lineTo x="21429" y="0"/>
                <wp:lineTo x="-456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B3E62" w:rsidSect="005D2091">
      <w:pgSz w:w="12240" w:h="15840"/>
      <w:pgMar w:top="450" w:right="1080" w:bottom="1080" w:left="108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/>
  <w:docVars>
    <w:docVar w:name="OpenInPublishingView" w:val="0"/>
  </w:docVars>
  <w:rsids>
    <w:rsidRoot w:val="00202C02"/>
    <w:rsid w:val="00B2622A"/>
  </w:rsids>
  <m:mathPr>
    <m:mathFont m:val="Abadi MT Condensed Ligh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F3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file://localhost/Users/karen/Downloads/AASIGlogo_cmyk.jpg" TargetMode="External"/><Relationship Id="rId10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karen:Library:Application%20Support:Microsoft:Office:User%20Templates:My%20Templates:AASI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AASIG.dotx</Template>
  <TotalTime>6</TotalTime>
  <Pages>1</Pages>
  <Words>1</Words>
  <Characters>11</Characters>
  <Application>Microsoft Macintosh Word</Application>
  <DocSecurity>0</DocSecurity>
  <Lines>1</Lines>
  <Paragraphs>1</Paragraphs>
  <ScaleCrop>false</ScaleCrop>
  <Company>UVA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Rance</dc:creator>
  <cp:lastModifiedBy>Karen Rance</cp:lastModifiedBy>
  <cp:revision>3</cp:revision>
  <dcterms:created xsi:type="dcterms:W3CDTF">2010-10-18T00:56:00Z</dcterms:created>
  <dcterms:modified xsi:type="dcterms:W3CDTF">2011-01-05T18:36:00Z</dcterms:modified>
</cp:coreProperties>
</file>