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B8ABC2" w14:textId="77777777" w:rsidR="00030358" w:rsidRPr="008B6D6C" w:rsidRDefault="00030358" w:rsidP="00D53571">
      <w:pPr>
        <w:pStyle w:val="Heading1"/>
        <w:rPr>
          <w:rFonts w:ascii="Arial Narrow" w:hAnsi="Arial Narrow"/>
          <w:sz w:val="24"/>
          <w:szCs w:val="24"/>
        </w:rPr>
      </w:pPr>
      <w:r w:rsidRPr="008B6D6C">
        <w:rPr>
          <w:rFonts w:ascii="Arial Narrow" w:hAnsi="Arial Narrow"/>
          <w:sz w:val="24"/>
          <w:szCs w:val="24"/>
        </w:rPr>
        <w:t>KY Chapter of NAPNAP</w:t>
      </w:r>
    </w:p>
    <w:p w14:paraId="176A6696" w14:textId="3ABC1C8E" w:rsidR="00275260" w:rsidRPr="008B6D6C" w:rsidRDefault="00421063" w:rsidP="00D53571">
      <w:pPr>
        <w:pStyle w:val="Heading1"/>
        <w:rPr>
          <w:rFonts w:ascii="Arial Narrow" w:hAnsi="Arial Narrow"/>
          <w:sz w:val="24"/>
          <w:szCs w:val="24"/>
          <w:lang w:val="en-GB"/>
        </w:rPr>
      </w:pPr>
      <w:r>
        <w:rPr>
          <w:rFonts w:ascii="Arial Narrow" w:hAnsi="Arial Narrow"/>
          <w:sz w:val="24"/>
          <w:szCs w:val="24"/>
        </w:rPr>
        <w:t>Board Member</w:t>
      </w:r>
      <w:r w:rsidR="00030358" w:rsidRPr="008B6D6C">
        <w:rPr>
          <w:rFonts w:ascii="Arial Narrow" w:hAnsi="Arial Narrow"/>
          <w:sz w:val="24"/>
          <w:szCs w:val="24"/>
        </w:rPr>
        <w:t xml:space="preserve"> Meeting</w:t>
      </w:r>
    </w:p>
    <w:p w14:paraId="77BF5107" w14:textId="77777777" w:rsidR="004C3A4B" w:rsidRPr="008B6D6C" w:rsidRDefault="004C3A4B" w:rsidP="00FE3951">
      <w:pPr>
        <w:pStyle w:val="ListNumber"/>
        <w:rPr>
          <w:rFonts w:ascii="Arial Narrow" w:hAnsi="Arial Narrow"/>
        </w:rPr>
      </w:pPr>
      <w:r w:rsidRPr="008B6D6C">
        <w:rPr>
          <w:rFonts w:ascii="Arial Narrow" w:hAnsi="Arial Narrow"/>
        </w:rPr>
        <w:t>CHAPTER BYLAWS:</w:t>
      </w:r>
    </w:p>
    <w:p w14:paraId="1E151DB8" w14:textId="2A0F05E7" w:rsidR="00A90144" w:rsidRDefault="00030358" w:rsidP="00A90144">
      <w:pPr>
        <w:pStyle w:val="ListNumber"/>
        <w:numPr>
          <w:ilvl w:val="0"/>
          <w:numId w:val="0"/>
        </w:numPr>
        <w:ind w:left="173"/>
        <w:rPr>
          <w:rFonts w:ascii="Arial Narrow" w:hAnsi="Arial Narrow"/>
        </w:rPr>
      </w:pPr>
      <w:r w:rsidRPr="008B6D6C">
        <w:rPr>
          <w:rFonts w:ascii="Arial Narrow" w:hAnsi="Arial Narrow"/>
        </w:rPr>
        <w:t>Discussion related to officer succession planning: Officers discussed distributing a Chapter vote to determine if changing our by-laws in 2019 to have our President and Pres. Elect serve a 2</w:t>
      </w:r>
      <w:r w:rsidR="00874A29" w:rsidRPr="008B6D6C">
        <w:rPr>
          <w:rFonts w:ascii="Arial Narrow" w:hAnsi="Arial Narrow"/>
        </w:rPr>
        <w:t>-</w:t>
      </w:r>
      <w:r w:rsidRPr="008B6D6C">
        <w:rPr>
          <w:rFonts w:ascii="Arial Narrow" w:hAnsi="Arial Narrow"/>
        </w:rPr>
        <w:t xml:space="preserve">year term. </w:t>
      </w:r>
    </w:p>
    <w:p w14:paraId="1D623EDE" w14:textId="4617E0F5" w:rsidR="006663F2" w:rsidRPr="008B6D6C" w:rsidRDefault="006663F2" w:rsidP="00A90144">
      <w:pPr>
        <w:pStyle w:val="ListNumber"/>
        <w:numPr>
          <w:ilvl w:val="0"/>
          <w:numId w:val="0"/>
        </w:numPr>
        <w:ind w:left="173"/>
        <w:rPr>
          <w:rFonts w:ascii="Arial Narrow" w:hAnsi="Arial Narrow"/>
        </w:rPr>
      </w:pPr>
      <w:r>
        <w:rPr>
          <w:rFonts w:ascii="Arial Narrow" w:hAnsi="Arial Narrow"/>
        </w:rPr>
        <w:t xml:space="preserve">-This subject was tabled until after the National Conference. Emily and Debbie will report back what other chapters have found to be best practice then we can vote as a chapter. </w:t>
      </w:r>
    </w:p>
    <w:p w14:paraId="5EAE557E" w14:textId="77F8F18B" w:rsidR="004C3A4B" w:rsidRDefault="004C3A4B" w:rsidP="00FE3951">
      <w:pPr>
        <w:pStyle w:val="ListNumber"/>
        <w:rPr>
          <w:rFonts w:ascii="Arial Narrow" w:hAnsi="Arial Narrow"/>
        </w:rPr>
      </w:pPr>
      <w:r w:rsidRPr="008B6D6C">
        <w:rPr>
          <w:rFonts w:ascii="Arial Narrow" w:hAnsi="Arial Narrow"/>
        </w:rPr>
        <w:t>IMPROVING PARTICIPATION / MEMBER BENEFITS</w:t>
      </w:r>
    </w:p>
    <w:p w14:paraId="245753C4" w14:textId="3C1BD79C" w:rsidR="00122826" w:rsidRDefault="00122826" w:rsidP="00122826">
      <w:pPr>
        <w:pStyle w:val="ListNumber"/>
        <w:numPr>
          <w:ilvl w:val="0"/>
          <w:numId w:val="0"/>
        </w:numPr>
        <w:ind w:left="173"/>
        <w:rPr>
          <w:rFonts w:ascii="Arial Narrow" w:hAnsi="Arial Narrow"/>
        </w:rPr>
      </w:pPr>
      <w:r>
        <w:rPr>
          <w:rFonts w:ascii="Arial Narrow" w:hAnsi="Arial Narrow"/>
        </w:rPr>
        <w:t xml:space="preserve">-Discussed phone vs video access </w:t>
      </w:r>
    </w:p>
    <w:p w14:paraId="132B46AE" w14:textId="5FFD9F97" w:rsidR="00122826" w:rsidRPr="008B6D6C" w:rsidRDefault="00122826" w:rsidP="00122826">
      <w:pPr>
        <w:pStyle w:val="ListNumber"/>
        <w:numPr>
          <w:ilvl w:val="0"/>
          <w:numId w:val="0"/>
        </w:numPr>
        <w:ind w:left="173"/>
        <w:rPr>
          <w:rFonts w:ascii="Arial Narrow" w:hAnsi="Arial Narrow"/>
        </w:rPr>
      </w:pPr>
      <w:r>
        <w:rPr>
          <w:rFonts w:ascii="Arial Narrow" w:hAnsi="Arial Narrow"/>
        </w:rPr>
        <w:t>-The group would like</w:t>
      </w:r>
    </w:p>
    <w:p w14:paraId="7434A482" w14:textId="781E3E0A" w:rsidR="00FE3951" w:rsidRPr="008B6D6C" w:rsidRDefault="00956C50" w:rsidP="00FE3951">
      <w:pPr>
        <w:pStyle w:val="ListNumber"/>
        <w:rPr>
          <w:rFonts w:ascii="Arial Narrow" w:hAnsi="Arial Narrow"/>
        </w:rPr>
      </w:pPr>
      <w:r>
        <w:rPr>
          <w:rFonts w:ascii="Arial Narrow" w:hAnsi="Arial Narrow"/>
        </w:rPr>
        <w:t xml:space="preserve">STRATEGIC PLANNING / </w:t>
      </w:r>
      <w:r w:rsidR="004C3A4B" w:rsidRPr="008B6D6C">
        <w:rPr>
          <w:rFonts w:ascii="Arial Narrow" w:hAnsi="Arial Narrow"/>
        </w:rPr>
        <w:t>WEBSITE / CHAPTER CHALLENGES:</w:t>
      </w:r>
    </w:p>
    <w:p w14:paraId="79816601" w14:textId="2164B67D" w:rsidR="004C3A4B" w:rsidRDefault="006663F2" w:rsidP="006663F2">
      <w:pPr>
        <w:pStyle w:val="ListNumber"/>
        <w:numPr>
          <w:ilvl w:val="0"/>
          <w:numId w:val="0"/>
        </w:numPr>
        <w:ind w:left="173"/>
        <w:rPr>
          <w:rFonts w:ascii="Arial Narrow" w:hAnsi="Arial Narrow"/>
        </w:rPr>
      </w:pPr>
      <w:r>
        <w:rPr>
          <w:rFonts w:ascii="Arial Narrow" w:hAnsi="Arial Narrow"/>
        </w:rPr>
        <w:t>-</w:t>
      </w:r>
      <w:r w:rsidR="004C3A4B" w:rsidRPr="008B6D6C">
        <w:rPr>
          <w:rFonts w:ascii="Arial Narrow" w:hAnsi="Arial Narrow"/>
        </w:rPr>
        <w:t>Brief discussion related to logistical challenges. Emily McRae and Debbie Farrell will be attending the National Conference Chapter meeting. Challenges our chapter faces have been emailed to the session planner upon requ</w:t>
      </w:r>
      <w:r>
        <w:rPr>
          <w:rFonts w:ascii="Arial Narrow" w:hAnsi="Arial Narrow"/>
        </w:rPr>
        <w:t>est.  Emily and Debbie will report back to the group on the April 25</w:t>
      </w:r>
      <w:r w:rsidRPr="006663F2">
        <w:rPr>
          <w:rFonts w:ascii="Arial Narrow" w:hAnsi="Arial Narrow"/>
          <w:vertAlign w:val="superscript"/>
        </w:rPr>
        <w:t>th</w:t>
      </w:r>
      <w:r>
        <w:rPr>
          <w:rFonts w:ascii="Arial Narrow" w:hAnsi="Arial Narrow"/>
        </w:rPr>
        <w:t xml:space="preserve"> board member call</w:t>
      </w:r>
      <w:r w:rsidR="004C3A4B" w:rsidRPr="008B6D6C">
        <w:rPr>
          <w:rFonts w:ascii="Arial Narrow" w:hAnsi="Arial Narrow"/>
        </w:rPr>
        <w:t>.</w:t>
      </w:r>
    </w:p>
    <w:p w14:paraId="2FB9ABD5" w14:textId="14A86AAC" w:rsidR="00CA4D54" w:rsidRDefault="00CA4D54" w:rsidP="006663F2">
      <w:pPr>
        <w:pStyle w:val="ListNumber"/>
        <w:numPr>
          <w:ilvl w:val="0"/>
          <w:numId w:val="0"/>
        </w:numPr>
        <w:ind w:left="173"/>
        <w:rPr>
          <w:rFonts w:ascii="Arial Narrow" w:hAnsi="Arial Narrow"/>
        </w:rPr>
      </w:pPr>
      <w:r>
        <w:rPr>
          <w:rFonts w:ascii="Arial Narrow" w:hAnsi="Arial Narrow"/>
        </w:rPr>
        <w:t xml:space="preserve">-Tracy </w:t>
      </w:r>
      <w:proofErr w:type="spellStart"/>
      <w:r>
        <w:rPr>
          <w:rFonts w:ascii="Arial Narrow" w:hAnsi="Arial Narrow"/>
        </w:rPr>
        <w:t>Gaslin</w:t>
      </w:r>
      <w:proofErr w:type="spellEnd"/>
      <w:r>
        <w:rPr>
          <w:rFonts w:ascii="Arial Narrow" w:hAnsi="Arial Narrow"/>
        </w:rPr>
        <w:t xml:space="preserve"> led discussing related to 2019 goal and strategic planning for growth.</w:t>
      </w:r>
    </w:p>
    <w:p w14:paraId="1C10FA77" w14:textId="3B3EFD72" w:rsidR="00B86DD0" w:rsidRDefault="00B86DD0" w:rsidP="006663F2">
      <w:pPr>
        <w:pStyle w:val="ListNumber"/>
        <w:numPr>
          <w:ilvl w:val="0"/>
          <w:numId w:val="0"/>
        </w:numPr>
        <w:ind w:left="173"/>
        <w:rPr>
          <w:rFonts w:ascii="Arial Narrow" w:hAnsi="Arial Narrow"/>
        </w:rPr>
      </w:pPr>
      <w:r>
        <w:rPr>
          <w:rFonts w:ascii="Arial Narrow" w:hAnsi="Arial Narrow"/>
        </w:rPr>
        <w:t>-</w:t>
      </w:r>
      <w:r w:rsidR="00956C50">
        <w:rPr>
          <w:rFonts w:ascii="Arial Narrow" w:hAnsi="Arial Narrow"/>
        </w:rPr>
        <w:t>Tracy’s notes related to this discussion: (Thank you Tracy for sharing)</w:t>
      </w:r>
    </w:p>
    <w:p w14:paraId="7373A531" w14:textId="25CDC48D" w:rsidR="00956C50" w:rsidRPr="00956C50" w:rsidRDefault="00956C50" w:rsidP="00956C50">
      <w:pPr>
        <w:spacing w:after="100" w:afterAutospacing="1" w:line="240" w:lineRule="auto"/>
        <w:ind w:left="0" w:firstLine="720"/>
        <w:rPr>
          <w:rFonts w:ascii="Arial Narrow" w:hAnsi="Arial Narrow"/>
          <w:color w:val="000000"/>
        </w:rPr>
      </w:pPr>
      <w:r>
        <w:rPr>
          <w:rFonts w:ascii="Arial Narrow" w:hAnsi="Arial Narrow"/>
          <w:color w:val="000000"/>
        </w:rPr>
        <w:t>-</w:t>
      </w:r>
      <w:r w:rsidRPr="00956C50">
        <w:rPr>
          <w:rFonts w:ascii="Arial Narrow" w:hAnsi="Arial Narrow"/>
          <w:color w:val="000000"/>
        </w:rPr>
        <w:t>How many members? ~100</w:t>
      </w:r>
    </w:p>
    <w:p w14:paraId="36952F14" w14:textId="61FA17FB" w:rsidR="00956C50" w:rsidRPr="00956C50" w:rsidRDefault="00956C50" w:rsidP="00956C50">
      <w:pPr>
        <w:spacing w:after="100" w:afterAutospacing="1" w:line="240" w:lineRule="auto"/>
        <w:ind w:left="0" w:firstLine="720"/>
        <w:rPr>
          <w:rFonts w:ascii="Arial Narrow" w:hAnsi="Arial Narrow"/>
          <w:color w:val="000000"/>
        </w:rPr>
      </w:pPr>
      <w:r>
        <w:rPr>
          <w:rFonts w:ascii="Arial Narrow" w:hAnsi="Arial Narrow"/>
          <w:color w:val="000000"/>
        </w:rPr>
        <w:t>-</w:t>
      </w:r>
      <w:r w:rsidRPr="00956C50">
        <w:rPr>
          <w:rFonts w:ascii="Arial Narrow" w:hAnsi="Arial Narrow"/>
          <w:color w:val="000000"/>
        </w:rPr>
        <w:t>What makes members want to be members?</w:t>
      </w:r>
    </w:p>
    <w:p w14:paraId="143BE9DC" w14:textId="1FDCF1C2" w:rsidR="00956C50" w:rsidRPr="00956C50" w:rsidRDefault="00956C50" w:rsidP="00956C50">
      <w:pPr>
        <w:pStyle w:val="ListParagraph"/>
        <w:numPr>
          <w:ilvl w:val="0"/>
          <w:numId w:val="46"/>
        </w:numPr>
        <w:spacing w:after="100" w:afterAutospacing="1" w:line="240" w:lineRule="auto"/>
        <w:rPr>
          <w:rFonts w:ascii="Arial Narrow" w:hAnsi="Arial Narrow"/>
          <w:color w:val="000000"/>
        </w:rPr>
      </w:pPr>
      <w:r w:rsidRPr="00956C50">
        <w:rPr>
          <w:rFonts w:ascii="Arial Narrow" w:hAnsi="Arial Narrow"/>
          <w:color w:val="000000"/>
        </w:rPr>
        <w:t>Resources</w:t>
      </w:r>
    </w:p>
    <w:p w14:paraId="59875D5C" w14:textId="77777777" w:rsidR="00956C50" w:rsidRPr="00956C50" w:rsidRDefault="00956C50" w:rsidP="00956C50">
      <w:pPr>
        <w:pStyle w:val="ListParagraph"/>
        <w:numPr>
          <w:ilvl w:val="0"/>
          <w:numId w:val="46"/>
        </w:numPr>
        <w:spacing w:after="100" w:afterAutospacing="1" w:line="240" w:lineRule="auto"/>
        <w:rPr>
          <w:rFonts w:ascii="Arial Narrow" w:hAnsi="Arial Narrow"/>
          <w:color w:val="000000"/>
        </w:rPr>
      </w:pPr>
      <w:r w:rsidRPr="00956C50">
        <w:rPr>
          <w:rFonts w:ascii="Arial Narrow" w:hAnsi="Arial Narrow"/>
          <w:color w:val="000000"/>
        </w:rPr>
        <w:t>Education</w:t>
      </w:r>
    </w:p>
    <w:p w14:paraId="3915745B" w14:textId="77777777" w:rsidR="00956C50" w:rsidRPr="00956C50" w:rsidRDefault="00956C50" w:rsidP="00956C50">
      <w:pPr>
        <w:pStyle w:val="ListParagraph"/>
        <w:numPr>
          <w:ilvl w:val="0"/>
          <w:numId w:val="46"/>
        </w:numPr>
        <w:spacing w:after="100" w:afterAutospacing="1" w:line="240" w:lineRule="auto"/>
        <w:rPr>
          <w:rFonts w:ascii="Arial Narrow" w:hAnsi="Arial Narrow"/>
          <w:color w:val="000000"/>
        </w:rPr>
      </w:pPr>
      <w:r w:rsidRPr="00956C50">
        <w:rPr>
          <w:rFonts w:ascii="Arial Narrow" w:hAnsi="Arial Narrow"/>
          <w:color w:val="000000"/>
        </w:rPr>
        <w:t>Networking</w:t>
      </w:r>
    </w:p>
    <w:p w14:paraId="071D8A0C" w14:textId="2A626F1E" w:rsidR="00956C50" w:rsidRPr="00956C50" w:rsidRDefault="00956C50" w:rsidP="00956C50">
      <w:pPr>
        <w:pStyle w:val="ListParagraph"/>
        <w:numPr>
          <w:ilvl w:val="0"/>
          <w:numId w:val="46"/>
        </w:numPr>
        <w:spacing w:after="100" w:afterAutospacing="1" w:line="240" w:lineRule="auto"/>
        <w:rPr>
          <w:rFonts w:ascii="Arial Narrow" w:hAnsi="Arial Narrow"/>
          <w:color w:val="000000"/>
          <w:highlight w:val="yellow"/>
        </w:rPr>
      </w:pPr>
      <w:r w:rsidRPr="00956C50">
        <w:rPr>
          <w:rFonts w:ascii="Arial Narrow" w:hAnsi="Arial Narrow"/>
          <w:color w:val="000000"/>
          <w:highlight w:val="yellow"/>
        </w:rPr>
        <w:t>Communication – Goal for 2019</w:t>
      </w:r>
      <w:r>
        <w:rPr>
          <w:rFonts w:ascii="Arial Narrow" w:hAnsi="Arial Narrow"/>
          <w:color w:val="000000"/>
          <w:highlight w:val="yellow"/>
        </w:rPr>
        <w:t xml:space="preserve"> (Voted by Board)</w:t>
      </w:r>
    </w:p>
    <w:p w14:paraId="739786CE" w14:textId="47342876" w:rsidR="00956C50" w:rsidRPr="00956C50" w:rsidRDefault="00956C50" w:rsidP="00956C50">
      <w:pPr>
        <w:spacing w:after="100" w:afterAutospacing="1" w:line="240" w:lineRule="auto"/>
        <w:ind w:left="0" w:firstLine="720"/>
        <w:rPr>
          <w:rFonts w:ascii="Arial Narrow" w:hAnsi="Arial Narrow"/>
          <w:color w:val="000000"/>
        </w:rPr>
      </w:pPr>
      <w:r>
        <w:rPr>
          <w:rFonts w:ascii="Arial Narrow" w:hAnsi="Arial Narrow"/>
          <w:color w:val="000000"/>
        </w:rPr>
        <w:t>-</w:t>
      </w:r>
      <w:r w:rsidRPr="00956C50">
        <w:rPr>
          <w:rFonts w:ascii="Arial Narrow" w:hAnsi="Arial Narrow"/>
          <w:color w:val="000000"/>
        </w:rPr>
        <w:t>What have been your largest challenges?</w:t>
      </w:r>
    </w:p>
    <w:p w14:paraId="171B8240" w14:textId="77777777" w:rsidR="00956C50" w:rsidRPr="00956C50" w:rsidRDefault="00956C50" w:rsidP="00956C50">
      <w:pPr>
        <w:pStyle w:val="ListParagraph"/>
        <w:numPr>
          <w:ilvl w:val="0"/>
          <w:numId w:val="47"/>
        </w:numPr>
        <w:spacing w:after="100" w:afterAutospacing="1" w:line="240" w:lineRule="auto"/>
        <w:rPr>
          <w:rFonts w:ascii="Arial Narrow" w:hAnsi="Arial Narrow"/>
          <w:color w:val="000000"/>
        </w:rPr>
      </w:pPr>
      <w:r w:rsidRPr="00956C50">
        <w:rPr>
          <w:rFonts w:ascii="Arial Narrow" w:hAnsi="Arial Narrow"/>
          <w:color w:val="000000"/>
        </w:rPr>
        <w:t>Growing membership/involvement</w:t>
      </w:r>
    </w:p>
    <w:p w14:paraId="15609D01" w14:textId="77777777" w:rsidR="00956C50" w:rsidRPr="00956C50" w:rsidRDefault="00956C50" w:rsidP="00956C50">
      <w:pPr>
        <w:pStyle w:val="ListParagraph"/>
        <w:numPr>
          <w:ilvl w:val="0"/>
          <w:numId w:val="47"/>
        </w:numPr>
        <w:spacing w:after="100" w:afterAutospacing="1" w:line="240" w:lineRule="auto"/>
        <w:rPr>
          <w:rFonts w:ascii="Arial Narrow" w:hAnsi="Arial Narrow"/>
          <w:color w:val="000000"/>
        </w:rPr>
      </w:pPr>
      <w:r w:rsidRPr="00956C50">
        <w:rPr>
          <w:rFonts w:ascii="Arial Narrow" w:hAnsi="Arial Narrow"/>
          <w:color w:val="000000"/>
        </w:rPr>
        <w:t>How to get people involved?</w:t>
      </w:r>
    </w:p>
    <w:p w14:paraId="29925D2F" w14:textId="79C203EF" w:rsidR="00CA4D54" w:rsidRPr="00956C50" w:rsidRDefault="00956C50" w:rsidP="00956C50">
      <w:pPr>
        <w:pStyle w:val="ListParagraph"/>
        <w:numPr>
          <w:ilvl w:val="0"/>
          <w:numId w:val="47"/>
        </w:numPr>
        <w:spacing w:after="100" w:afterAutospacing="1" w:line="240" w:lineRule="auto"/>
        <w:rPr>
          <w:rFonts w:ascii="Arial Narrow" w:hAnsi="Arial Narrow"/>
          <w:color w:val="000000"/>
        </w:rPr>
      </w:pPr>
      <w:r w:rsidRPr="00956C50">
        <w:rPr>
          <w:rFonts w:ascii="Arial Narrow" w:hAnsi="Arial Narrow"/>
          <w:color w:val="000000"/>
        </w:rPr>
        <w:t>Knowing your members?</w:t>
      </w:r>
    </w:p>
    <w:p w14:paraId="6FFBFCAA" w14:textId="1EFB89D9" w:rsidR="00FE3951" w:rsidRPr="008B6D6C" w:rsidRDefault="0075573F" w:rsidP="004C3A4B">
      <w:pPr>
        <w:pStyle w:val="ListNumber"/>
        <w:rPr>
          <w:rFonts w:ascii="Arial Narrow" w:hAnsi="Arial Narrow"/>
        </w:rPr>
      </w:pPr>
      <w:r w:rsidRPr="008B6D6C">
        <w:rPr>
          <w:rFonts w:ascii="Arial Narrow" w:hAnsi="Arial Narrow"/>
        </w:rPr>
        <w:lastRenderedPageBreak/>
        <w:t>CHAPTER CONFERENCE: 1/25/2019</w:t>
      </w:r>
    </w:p>
    <w:p w14:paraId="32E417F2" w14:textId="60A41E74" w:rsidR="0075573F" w:rsidRDefault="006663F2" w:rsidP="006663F2">
      <w:pPr>
        <w:pStyle w:val="ListNumber"/>
        <w:numPr>
          <w:ilvl w:val="0"/>
          <w:numId w:val="0"/>
        </w:numPr>
        <w:ind w:left="173"/>
        <w:rPr>
          <w:rFonts w:ascii="Arial Narrow" w:hAnsi="Arial Narrow"/>
        </w:rPr>
      </w:pPr>
      <w:r>
        <w:rPr>
          <w:rFonts w:ascii="Arial Narrow" w:hAnsi="Arial Narrow"/>
        </w:rPr>
        <w:t>-</w:t>
      </w:r>
      <w:proofErr w:type="spellStart"/>
      <w:r w:rsidR="0075573F" w:rsidRPr="008B6D6C">
        <w:rPr>
          <w:rFonts w:ascii="Arial Narrow" w:hAnsi="Arial Narrow"/>
        </w:rPr>
        <w:t>Cynethia</w:t>
      </w:r>
      <w:proofErr w:type="spellEnd"/>
      <w:r w:rsidR="0075573F" w:rsidRPr="008B6D6C">
        <w:rPr>
          <w:rFonts w:ascii="Arial Narrow" w:hAnsi="Arial Narrow"/>
        </w:rPr>
        <w:t xml:space="preserve"> Beth</w:t>
      </w:r>
      <w:r w:rsidR="00874A29" w:rsidRPr="008B6D6C">
        <w:rPr>
          <w:rFonts w:ascii="Arial Narrow" w:hAnsi="Arial Narrow"/>
        </w:rPr>
        <w:t>e</w:t>
      </w:r>
      <w:r w:rsidR="0075573F" w:rsidRPr="008B6D6C">
        <w:rPr>
          <w:rFonts w:ascii="Arial Narrow" w:hAnsi="Arial Narrow"/>
        </w:rPr>
        <w:t>l-Ja</w:t>
      </w:r>
      <w:r w:rsidR="00874A29" w:rsidRPr="008B6D6C">
        <w:rPr>
          <w:rFonts w:ascii="Arial Narrow" w:hAnsi="Arial Narrow"/>
        </w:rPr>
        <w:t>ite</w:t>
      </w:r>
      <w:r w:rsidR="0075573F" w:rsidRPr="008B6D6C">
        <w:rPr>
          <w:rFonts w:ascii="Arial Narrow" w:hAnsi="Arial Narrow"/>
        </w:rPr>
        <w:t xml:space="preserve">h (Conference Planning Chair) updated the board on final details related to the conference. </w:t>
      </w:r>
    </w:p>
    <w:p w14:paraId="13312D5F" w14:textId="181EC1B0" w:rsidR="006663F2" w:rsidRDefault="006663F2" w:rsidP="006663F2">
      <w:pPr>
        <w:pStyle w:val="ListNumber"/>
        <w:numPr>
          <w:ilvl w:val="0"/>
          <w:numId w:val="0"/>
        </w:numPr>
        <w:ind w:left="173"/>
        <w:rPr>
          <w:rFonts w:ascii="Arial Narrow" w:hAnsi="Arial Narrow"/>
        </w:rPr>
      </w:pPr>
      <w:r>
        <w:rPr>
          <w:rFonts w:ascii="Arial Narrow" w:hAnsi="Arial Narrow"/>
        </w:rPr>
        <w:t xml:space="preserve">-Nancy submitted financial details via email reflecting a </w:t>
      </w:r>
      <w:r w:rsidR="00CA4D54">
        <w:rPr>
          <w:rFonts w:ascii="Arial Narrow" w:hAnsi="Arial Narrow"/>
        </w:rPr>
        <w:t xml:space="preserve">deficit of $82.22 after all expenses covered. The group discussion concluded with the thoughts that even though we had a deficit for the first time since we have hosted a </w:t>
      </w:r>
      <w:r w:rsidR="00956C50">
        <w:rPr>
          <w:rFonts w:ascii="Arial Narrow" w:hAnsi="Arial Narrow"/>
        </w:rPr>
        <w:t>conference,</w:t>
      </w:r>
      <w:r w:rsidR="00CA4D54">
        <w:rPr>
          <w:rFonts w:ascii="Arial Narrow" w:hAnsi="Arial Narrow"/>
        </w:rPr>
        <w:t xml:space="preserve"> </w:t>
      </w:r>
      <w:r w:rsidR="00956C50">
        <w:rPr>
          <w:rFonts w:ascii="Arial Narrow" w:hAnsi="Arial Narrow"/>
        </w:rPr>
        <w:t>Board members</w:t>
      </w:r>
      <w:r w:rsidR="00CA4D54">
        <w:rPr>
          <w:rFonts w:ascii="Arial Narrow" w:hAnsi="Arial Narrow"/>
        </w:rPr>
        <w:t xml:space="preserve"> collectively felt this was still successful as this was the first </w:t>
      </w:r>
      <w:proofErr w:type="gramStart"/>
      <w:r w:rsidR="00CA4D54">
        <w:rPr>
          <w:rFonts w:ascii="Arial Narrow" w:hAnsi="Arial Narrow"/>
        </w:rPr>
        <w:t>year</w:t>
      </w:r>
      <w:proofErr w:type="gramEnd"/>
      <w:r w:rsidR="00CA4D54">
        <w:rPr>
          <w:rFonts w:ascii="Arial Narrow" w:hAnsi="Arial Narrow"/>
        </w:rPr>
        <w:t xml:space="preserve"> we have attempted a conference at this scale.</w:t>
      </w:r>
      <w:r w:rsidR="00956C50">
        <w:rPr>
          <w:rFonts w:ascii="Arial Narrow" w:hAnsi="Arial Narrow"/>
        </w:rPr>
        <w:t xml:space="preserve"> </w:t>
      </w:r>
    </w:p>
    <w:p w14:paraId="2A9F222B" w14:textId="1AC245EB" w:rsidR="00C5115C" w:rsidRDefault="00CA4D54" w:rsidP="00C5115C">
      <w:pPr>
        <w:pStyle w:val="ListNumber"/>
        <w:numPr>
          <w:ilvl w:val="0"/>
          <w:numId w:val="0"/>
        </w:numPr>
        <w:ind w:left="173"/>
        <w:rPr>
          <w:rFonts w:ascii="Arial Narrow" w:hAnsi="Arial Narrow"/>
        </w:rPr>
      </w:pPr>
      <w:r>
        <w:rPr>
          <w:rFonts w:ascii="Arial Narrow" w:hAnsi="Arial Narrow"/>
        </w:rPr>
        <w:t xml:space="preserve">-THANK YOU to </w:t>
      </w:r>
      <w:proofErr w:type="spellStart"/>
      <w:r>
        <w:rPr>
          <w:rFonts w:ascii="Arial Narrow" w:hAnsi="Arial Narrow"/>
        </w:rPr>
        <w:t>Cynethia</w:t>
      </w:r>
      <w:proofErr w:type="spellEnd"/>
      <w:r>
        <w:rPr>
          <w:rFonts w:ascii="Arial Narrow" w:hAnsi="Arial Narrow"/>
        </w:rPr>
        <w:t xml:space="preserve"> for doing a wonderful job in her new role (Conference Chair) created last year under the leadership of Britt </w:t>
      </w:r>
      <w:proofErr w:type="spellStart"/>
      <w:r>
        <w:rPr>
          <w:rFonts w:ascii="Arial Narrow" w:hAnsi="Arial Narrow"/>
        </w:rPr>
        <w:t>Schloemer</w:t>
      </w:r>
      <w:proofErr w:type="spellEnd"/>
      <w:r>
        <w:rPr>
          <w:rFonts w:ascii="Arial Narrow" w:hAnsi="Arial Narrow"/>
        </w:rPr>
        <w:t>.</w:t>
      </w:r>
    </w:p>
    <w:p w14:paraId="2A010ECE" w14:textId="26EA36C5" w:rsidR="00C5115C" w:rsidRDefault="00C5115C" w:rsidP="00C5115C">
      <w:pPr>
        <w:pStyle w:val="ListNumber"/>
        <w:rPr>
          <w:rFonts w:ascii="Arial Narrow" w:hAnsi="Arial Narrow"/>
        </w:rPr>
      </w:pPr>
      <w:r w:rsidRPr="00C5115C">
        <w:rPr>
          <w:rFonts w:ascii="Arial Narrow" w:hAnsi="Arial Narrow"/>
        </w:rPr>
        <w:t>2019 MEETINGS:</w:t>
      </w:r>
      <w:r>
        <w:rPr>
          <w:rFonts w:ascii="Arial Narrow" w:hAnsi="Arial Narrow"/>
        </w:rPr>
        <w:t xml:space="preserve"> The Board Members voted to meet every other month via phone conference. This will occur on the 4</w:t>
      </w:r>
      <w:r w:rsidRPr="00C5115C">
        <w:rPr>
          <w:rFonts w:ascii="Arial Narrow" w:hAnsi="Arial Narrow"/>
          <w:vertAlign w:val="superscript"/>
        </w:rPr>
        <w:t>th</w:t>
      </w:r>
      <w:r>
        <w:rPr>
          <w:rFonts w:ascii="Arial Narrow" w:hAnsi="Arial Narrow"/>
        </w:rPr>
        <w:t xml:space="preserve"> Thursday of the even months.</w:t>
      </w:r>
    </w:p>
    <w:p w14:paraId="1F54F84E" w14:textId="1A7773C0" w:rsidR="00C5115C" w:rsidRDefault="00C5115C" w:rsidP="00C5115C">
      <w:pPr>
        <w:pStyle w:val="ListNumber"/>
        <w:numPr>
          <w:ilvl w:val="0"/>
          <w:numId w:val="0"/>
        </w:numPr>
        <w:ind w:left="173"/>
        <w:rPr>
          <w:rFonts w:ascii="Arial Narrow" w:hAnsi="Arial Narrow"/>
        </w:rPr>
      </w:pPr>
      <w:r>
        <w:rPr>
          <w:rFonts w:ascii="Arial Narrow" w:hAnsi="Arial Narrow"/>
        </w:rPr>
        <w:t>-April 25</w:t>
      </w:r>
      <w:r w:rsidRPr="00C5115C">
        <w:rPr>
          <w:rFonts w:ascii="Arial Narrow" w:hAnsi="Arial Narrow"/>
          <w:vertAlign w:val="superscript"/>
        </w:rPr>
        <w:t>th</w:t>
      </w:r>
      <w:r>
        <w:rPr>
          <w:rFonts w:ascii="Arial Narrow" w:hAnsi="Arial Narrow"/>
          <w:vertAlign w:val="superscript"/>
        </w:rPr>
        <w:t>,</w:t>
      </w:r>
      <w:r>
        <w:rPr>
          <w:rFonts w:ascii="Arial Narrow" w:hAnsi="Arial Narrow"/>
        </w:rPr>
        <w:t xml:space="preserve"> 2019: 6:30 PM</w:t>
      </w:r>
    </w:p>
    <w:p w14:paraId="5240EFA0" w14:textId="1DD209F1" w:rsidR="00C5115C" w:rsidRPr="00C5115C" w:rsidRDefault="00C5115C" w:rsidP="00C5115C">
      <w:pPr>
        <w:pStyle w:val="ListNumber"/>
        <w:numPr>
          <w:ilvl w:val="0"/>
          <w:numId w:val="0"/>
        </w:numPr>
        <w:ind w:left="173"/>
        <w:rPr>
          <w:rFonts w:ascii="Arial Narrow" w:hAnsi="Arial Narrow"/>
        </w:rPr>
      </w:pPr>
      <w:r>
        <w:rPr>
          <w:rFonts w:ascii="Arial Narrow" w:hAnsi="Arial Narrow"/>
        </w:rPr>
        <w:t>-</w:t>
      </w:r>
      <w:r w:rsidRPr="00C5115C">
        <w:rPr>
          <w:rFonts w:ascii="Arial Narrow" w:hAnsi="Arial Narrow"/>
        </w:rPr>
        <w:t>June 27, 2019</w:t>
      </w:r>
      <w:r>
        <w:rPr>
          <w:rFonts w:ascii="Arial Narrow" w:hAnsi="Arial Narrow"/>
        </w:rPr>
        <w:t>: 6:30 PM</w:t>
      </w:r>
    </w:p>
    <w:p w14:paraId="2035AFA8" w14:textId="4F392DD3" w:rsidR="00C5115C" w:rsidRDefault="00C5115C" w:rsidP="00C5115C">
      <w:pPr>
        <w:pStyle w:val="ListNumber"/>
        <w:numPr>
          <w:ilvl w:val="0"/>
          <w:numId w:val="0"/>
        </w:numPr>
        <w:ind w:left="173"/>
        <w:rPr>
          <w:rFonts w:ascii="Arial Narrow" w:hAnsi="Arial Narrow"/>
        </w:rPr>
      </w:pPr>
      <w:r>
        <w:rPr>
          <w:rFonts w:ascii="Arial Narrow" w:hAnsi="Arial Narrow"/>
        </w:rPr>
        <w:t>-</w:t>
      </w:r>
      <w:r w:rsidRPr="00C5115C">
        <w:rPr>
          <w:rFonts w:ascii="Arial Narrow" w:hAnsi="Arial Narrow"/>
        </w:rPr>
        <w:t>August 29, 2019</w:t>
      </w:r>
      <w:r>
        <w:rPr>
          <w:rFonts w:ascii="Arial Narrow" w:hAnsi="Arial Narrow"/>
        </w:rPr>
        <w:t>: 6:30 PM</w:t>
      </w:r>
    </w:p>
    <w:p w14:paraId="5F9FDDB4" w14:textId="6991259B" w:rsidR="00C5115C" w:rsidRPr="00C5115C" w:rsidRDefault="00C5115C" w:rsidP="00C5115C">
      <w:pPr>
        <w:pStyle w:val="ListNumber"/>
        <w:numPr>
          <w:ilvl w:val="0"/>
          <w:numId w:val="0"/>
        </w:numPr>
        <w:ind w:left="173"/>
        <w:rPr>
          <w:rFonts w:ascii="Arial Narrow" w:hAnsi="Arial Narrow"/>
        </w:rPr>
      </w:pPr>
      <w:r>
        <w:rPr>
          <w:rFonts w:ascii="Arial Narrow" w:hAnsi="Arial Narrow"/>
        </w:rPr>
        <w:t xml:space="preserve">* CALL IN INFORMATION WILL BE ATTACHED TO CALENDAR INVITES. </w:t>
      </w:r>
      <w:bookmarkStart w:id="0" w:name="_GoBack"/>
      <w:bookmarkEnd w:id="0"/>
    </w:p>
    <w:p w14:paraId="04889A07" w14:textId="0789AFA1" w:rsidR="00C5115C" w:rsidRPr="00C5115C" w:rsidRDefault="00C5115C" w:rsidP="00C5115C">
      <w:pPr>
        <w:pStyle w:val="ListNumber"/>
        <w:numPr>
          <w:ilvl w:val="0"/>
          <w:numId w:val="0"/>
        </w:numPr>
        <w:ind w:left="173"/>
        <w:rPr>
          <w:rFonts w:ascii="Arial Narrow" w:hAnsi="Arial Narrow"/>
        </w:rPr>
      </w:pPr>
    </w:p>
    <w:tbl>
      <w:tblPr>
        <w:tblW w:w="5000" w:type="pct"/>
        <w:tblCellMar>
          <w:left w:w="0" w:type="dxa"/>
          <w:right w:w="0" w:type="dxa"/>
        </w:tblCellMar>
        <w:tblLook w:val="0600" w:firstRow="0" w:lastRow="0" w:firstColumn="0" w:lastColumn="0" w:noHBand="1" w:noVBand="1"/>
      </w:tblPr>
      <w:tblGrid>
        <w:gridCol w:w="1998"/>
        <w:gridCol w:w="1619"/>
        <w:gridCol w:w="1387"/>
        <w:gridCol w:w="5076"/>
      </w:tblGrid>
      <w:tr w:rsidR="00FE3951" w:rsidRPr="00FE3951" w14:paraId="510A763E" w14:textId="77777777" w:rsidTr="00FE3951">
        <w:trPr>
          <w:trHeight w:val="459"/>
        </w:trPr>
        <w:tc>
          <w:tcPr>
            <w:tcW w:w="991" w:type="pct"/>
            <w:tcBorders>
              <w:top w:val="single" w:sz="18" w:space="0" w:color="44546A" w:themeColor="text2"/>
            </w:tcBorders>
            <w:vAlign w:val="center"/>
          </w:tcPr>
          <w:p w14:paraId="3118FC85" w14:textId="77777777" w:rsidR="00FE3951" w:rsidRPr="00FE3951" w:rsidRDefault="00FE3951" w:rsidP="00FE3951">
            <w:pPr>
              <w:pStyle w:val="Heading2"/>
              <w:spacing w:before="60"/>
              <w:jc w:val="center"/>
              <w:rPr>
                <w:color w:val="2C567A" w:themeColor="accent1"/>
              </w:rPr>
            </w:pPr>
            <w:r w:rsidRPr="00FE3951">
              <w:rPr>
                <w:color w:val="2C567A" w:themeColor="accent1"/>
              </w:rPr>
              <w:t>Action Items</w:t>
            </w:r>
          </w:p>
        </w:tc>
        <w:tc>
          <w:tcPr>
            <w:tcW w:w="803" w:type="pct"/>
            <w:tcBorders>
              <w:top w:val="single" w:sz="18" w:space="0" w:color="44546A" w:themeColor="text2"/>
            </w:tcBorders>
            <w:vAlign w:val="center"/>
          </w:tcPr>
          <w:p w14:paraId="269C5069" w14:textId="77777777" w:rsidR="00FE3951" w:rsidRPr="00FE3951" w:rsidRDefault="00FE3951" w:rsidP="00FE3951">
            <w:pPr>
              <w:pStyle w:val="Heading2"/>
              <w:spacing w:before="60"/>
              <w:jc w:val="center"/>
              <w:rPr>
                <w:color w:val="2C567A" w:themeColor="accent1"/>
              </w:rPr>
            </w:pPr>
            <w:r w:rsidRPr="00FE3951">
              <w:rPr>
                <w:color w:val="2C567A" w:themeColor="accent1"/>
              </w:rPr>
              <w:t>Owner(s)</w:t>
            </w:r>
          </w:p>
        </w:tc>
        <w:tc>
          <w:tcPr>
            <w:tcW w:w="688" w:type="pct"/>
            <w:tcBorders>
              <w:top w:val="single" w:sz="18" w:space="0" w:color="44546A" w:themeColor="text2"/>
            </w:tcBorders>
            <w:vAlign w:val="center"/>
          </w:tcPr>
          <w:p w14:paraId="55C59AAB" w14:textId="77777777" w:rsidR="00FE3951" w:rsidRPr="00FE3951" w:rsidRDefault="00FE3951" w:rsidP="00FE3951">
            <w:pPr>
              <w:pStyle w:val="Heading2"/>
              <w:spacing w:before="60"/>
              <w:jc w:val="center"/>
              <w:rPr>
                <w:color w:val="2C567A" w:themeColor="accent1"/>
              </w:rPr>
            </w:pPr>
            <w:r w:rsidRPr="00FE3951">
              <w:rPr>
                <w:color w:val="2C567A" w:themeColor="accent1"/>
              </w:rPr>
              <w:t>Deadline</w:t>
            </w:r>
          </w:p>
        </w:tc>
        <w:tc>
          <w:tcPr>
            <w:tcW w:w="2518" w:type="pct"/>
            <w:tcBorders>
              <w:top w:val="single" w:sz="18" w:space="0" w:color="44546A" w:themeColor="text2"/>
            </w:tcBorders>
            <w:vAlign w:val="center"/>
          </w:tcPr>
          <w:p w14:paraId="18CB79C0" w14:textId="77777777" w:rsidR="00FE3951" w:rsidRPr="00FE3951" w:rsidRDefault="00FE3951" w:rsidP="00FE3951">
            <w:pPr>
              <w:pStyle w:val="Heading2"/>
              <w:spacing w:before="60"/>
              <w:jc w:val="center"/>
              <w:rPr>
                <w:color w:val="2C567A" w:themeColor="accent1"/>
              </w:rPr>
            </w:pPr>
            <w:r w:rsidRPr="00FE3951">
              <w:rPr>
                <w:color w:val="2C567A" w:themeColor="accent1"/>
              </w:rPr>
              <w:t>Status</w:t>
            </w:r>
          </w:p>
        </w:tc>
      </w:tr>
      <w:tr w:rsidR="00FE3951" w:rsidRPr="00FE3951" w14:paraId="75208FB0" w14:textId="77777777" w:rsidTr="00FE3951">
        <w:trPr>
          <w:trHeight w:val="288"/>
        </w:trPr>
        <w:tc>
          <w:tcPr>
            <w:tcW w:w="991" w:type="pct"/>
          </w:tcPr>
          <w:p w14:paraId="19670AE8" w14:textId="55C0B8C2" w:rsidR="00FE3951" w:rsidRPr="008B6D6C" w:rsidRDefault="00030358" w:rsidP="00FE3951">
            <w:pPr>
              <w:pStyle w:val="ItemDescription"/>
              <w:rPr>
                <w:rFonts w:ascii="Arial Narrow" w:hAnsi="Arial Narrow"/>
                <w:szCs w:val="24"/>
              </w:rPr>
            </w:pPr>
            <w:r w:rsidRPr="008B6D6C">
              <w:rPr>
                <w:rFonts w:ascii="Arial Narrow" w:hAnsi="Arial Narrow"/>
                <w:szCs w:val="24"/>
              </w:rPr>
              <w:t>Chapter Survey</w:t>
            </w:r>
          </w:p>
        </w:tc>
        <w:tc>
          <w:tcPr>
            <w:tcW w:w="803" w:type="pct"/>
          </w:tcPr>
          <w:p w14:paraId="211A2CB7" w14:textId="15D0C0B1" w:rsidR="00FE3951" w:rsidRPr="008B6D6C" w:rsidRDefault="006663F2" w:rsidP="00FE3951">
            <w:pPr>
              <w:pStyle w:val="ItemDescription"/>
              <w:rPr>
                <w:rFonts w:ascii="Arial Narrow" w:hAnsi="Arial Narrow"/>
                <w:szCs w:val="24"/>
              </w:rPr>
            </w:pPr>
            <w:r>
              <w:rPr>
                <w:rFonts w:ascii="Arial Narrow" w:hAnsi="Arial Narrow"/>
                <w:szCs w:val="24"/>
              </w:rPr>
              <w:t>Board Members</w:t>
            </w:r>
          </w:p>
        </w:tc>
        <w:tc>
          <w:tcPr>
            <w:tcW w:w="688" w:type="pct"/>
          </w:tcPr>
          <w:p w14:paraId="0432386F" w14:textId="7DB371A9" w:rsidR="00FE3951" w:rsidRPr="008B6D6C" w:rsidRDefault="006663F2" w:rsidP="00FE3951">
            <w:pPr>
              <w:pStyle w:val="ItemDescription"/>
              <w:rPr>
                <w:rFonts w:ascii="Arial Narrow" w:hAnsi="Arial Narrow"/>
                <w:szCs w:val="24"/>
              </w:rPr>
            </w:pPr>
            <w:r>
              <w:rPr>
                <w:rFonts w:ascii="Arial Narrow" w:hAnsi="Arial Narrow"/>
                <w:szCs w:val="24"/>
              </w:rPr>
              <w:t>3</w:t>
            </w:r>
            <w:r w:rsidR="00030358" w:rsidRPr="008B6D6C">
              <w:rPr>
                <w:rFonts w:ascii="Arial Narrow" w:hAnsi="Arial Narrow"/>
                <w:szCs w:val="24"/>
              </w:rPr>
              <w:t>/</w:t>
            </w:r>
            <w:r>
              <w:rPr>
                <w:rFonts w:ascii="Arial Narrow" w:hAnsi="Arial Narrow"/>
                <w:szCs w:val="24"/>
              </w:rPr>
              <w:t>1</w:t>
            </w:r>
            <w:r w:rsidR="004C3A4B" w:rsidRPr="008B6D6C">
              <w:rPr>
                <w:rFonts w:ascii="Arial Narrow" w:hAnsi="Arial Narrow"/>
                <w:szCs w:val="24"/>
              </w:rPr>
              <w:t>5</w:t>
            </w:r>
            <w:r w:rsidR="00030358" w:rsidRPr="008B6D6C">
              <w:rPr>
                <w:rFonts w:ascii="Arial Narrow" w:hAnsi="Arial Narrow"/>
                <w:szCs w:val="24"/>
              </w:rPr>
              <w:t>/2019</w:t>
            </w:r>
          </w:p>
        </w:tc>
        <w:tc>
          <w:tcPr>
            <w:tcW w:w="2518" w:type="pct"/>
          </w:tcPr>
          <w:p w14:paraId="1C2ADC62" w14:textId="4D7A90F7" w:rsidR="0075573F" w:rsidRDefault="00030358" w:rsidP="006663F2">
            <w:pPr>
              <w:pStyle w:val="ItemDescription"/>
              <w:rPr>
                <w:rFonts w:ascii="Arial Narrow" w:hAnsi="Arial Narrow"/>
                <w:szCs w:val="24"/>
              </w:rPr>
            </w:pPr>
            <w:r w:rsidRPr="008B6D6C">
              <w:rPr>
                <w:rFonts w:ascii="Arial Narrow" w:hAnsi="Arial Narrow"/>
                <w:szCs w:val="24"/>
              </w:rPr>
              <w:t>In Progress</w:t>
            </w:r>
            <w:r w:rsidR="004C3A4B" w:rsidRPr="008B6D6C">
              <w:rPr>
                <w:rFonts w:ascii="Arial Narrow" w:hAnsi="Arial Narrow"/>
                <w:szCs w:val="24"/>
              </w:rPr>
              <w:t>:</w:t>
            </w:r>
            <w:r w:rsidR="006663F2">
              <w:rPr>
                <w:rFonts w:ascii="Arial Narrow" w:hAnsi="Arial Narrow"/>
                <w:szCs w:val="24"/>
              </w:rPr>
              <w:t xml:space="preserve"> </w:t>
            </w:r>
            <w:r w:rsidR="006663F2">
              <w:rPr>
                <w:rFonts w:ascii="Arial Narrow" w:hAnsi="Arial Narrow"/>
                <w:szCs w:val="24"/>
                <w:highlight w:val="yellow"/>
              </w:rPr>
              <w:t>All b</w:t>
            </w:r>
            <w:r w:rsidR="006663F2" w:rsidRPr="006663F2">
              <w:rPr>
                <w:rFonts w:ascii="Arial Narrow" w:hAnsi="Arial Narrow"/>
                <w:szCs w:val="24"/>
                <w:highlight w:val="yellow"/>
              </w:rPr>
              <w:t>oard members</w:t>
            </w:r>
            <w:r w:rsidR="006663F2">
              <w:rPr>
                <w:rFonts w:ascii="Arial Narrow" w:hAnsi="Arial Narrow"/>
                <w:szCs w:val="24"/>
              </w:rPr>
              <w:t xml:space="preserve"> were asked to email Emily McRae (</w:t>
            </w:r>
            <w:hyperlink r:id="rId12" w:history="1">
              <w:r w:rsidR="006663F2" w:rsidRPr="001B4681">
                <w:rPr>
                  <w:rStyle w:val="Hyperlink"/>
                  <w:rFonts w:ascii="Arial Narrow" w:hAnsi="Arial Narrow" w:cstheme="minorBidi"/>
                  <w:szCs w:val="24"/>
                </w:rPr>
                <w:t>emily.mcrae@louisville.edu</w:t>
              </w:r>
            </w:hyperlink>
            <w:r w:rsidR="006663F2">
              <w:rPr>
                <w:rFonts w:ascii="Arial Narrow" w:hAnsi="Arial Narrow"/>
                <w:szCs w:val="24"/>
              </w:rPr>
              <w:t xml:space="preserve">) with 2-3 questions that they would like included in our chapter survey.  (some thoughts were expressed on the call including: asking the likelihood that members would attend chapter meetings via phone conference, best time for chapter meetings, frequency of meetings.) </w:t>
            </w:r>
          </w:p>
          <w:p w14:paraId="0C712F8B" w14:textId="77777777" w:rsidR="006663F2" w:rsidRDefault="006663F2" w:rsidP="006663F2">
            <w:pPr>
              <w:pStyle w:val="ItemDescription"/>
              <w:rPr>
                <w:rFonts w:ascii="Arial Narrow" w:hAnsi="Arial Narrow"/>
                <w:szCs w:val="24"/>
              </w:rPr>
            </w:pPr>
            <w:r>
              <w:rPr>
                <w:rFonts w:ascii="Arial Narrow" w:hAnsi="Arial Narrow"/>
                <w:szCs w:val="24"/>
              </w:rPr>
              <w:t xml:space="preserve">*Emily will build the survey in Survey Monkey and send a draft to the board to view. </w:t>
            </w:r>
          </w:p>
          <w:p w14:paraId="15ABA689" w14:textId="6D39A203" w:rsidR="006663F2" w:rsidRPr="008B6D6C" w:rsidRDefault="006663F2" w:rsidP="006663F2">
            <w:pPr>
              <w:pStyle w:val="ItemDescription"/>
              <w:rPr>
                <w:rFonts w:ascii="Arial Narrow" w:hAnsi="Arial Narrow"/>
                <w:szCs w:val="24"/>
              </w:rPr>
            </w:pPr>
            <w:r>
              <w:rPr>
                <w:rFonts w:ascii="Arial Narrow" w:hAnsi="Arial Narrow"/>
                <w:szCs w:val="24"/>
              </w:rPr>
              <w:t>*GOAL: distribute to board by 3/15/19</w:t>
            </w:r>
          </w:p>
        </w:tc>
      </w:tr>
      <w:tr w:rsidR="00FE3951" w:rsidRPr="00FE3951" w14:paraId="39BB0C0B" w14:textId="77777777" w:rsidTr="00FE3951">
        <w:trPr>
          <w:trHeight w:val="288"/>
        </w:trPr>
        <w:tc>
          <w:tcPr>
            <w:tcW w:w="991" w:type="pct"/>
          </w:tcPr>
          <w:p w14:paraId="7D353C6F" w14:textId="5BAA7FE8" w:rsidR="00FE3951" w:rsidRPr="008B6D6C" w:rsidRDefault="0075573F" w:rsidP="00FE3951">
            <w:pPr>
              <w:pStyle w:val="ItemDescription"/>
              <w:rPr>
                <w:rFonts w:ascii="Arial Narrow" w:hAnsi="Arial Narrow"/>
                <w:szCs w:val="24"/>
              </w:rPr>
            </w:pPr>
            <w:r w:rsidRPr="008B6D6C">
              <w:rPr>
                <w:rFonts w:ascii="Arial Narrow" w:hAnsi="Arial Narrow"/>
                <w:szCs w:val="24"/>
              </w:rPr>
              <w:t>Conference Follow Up</w:t>
            </w:r>
          </w:p>
        </w:tc>
        <w:tc>
          <w:tcPr>
            <w:tcW w:w="803" w:type="pct"/>
          </w:tcPr>
          <w:p w14:paraId="7E5C64EF" w14:textId="0576C94B" w:rsidR="00FE3951" w:rsidRPr="008B6D6C" w:rsidRDefault="006663F2" w:rsidP="00FE3951">
            <w:pPr>
              <w:pStyle w:val="ItemDescription"/>
              <w:rPr>
                <w:rFonts w:ascii="Arial Narrow" w:hAnsi="Arial Narrow"/>
                <w:szCs w:val="24"/>
              </w:rPr>
            </w:pPr>
            <w:r>
              <w:rPr>
                <w:rFonts w:ascii="Arial Narrow" w:hAnsi="Arial Narrow"/>
                <w:szCs w:val="24"/>
              </w:rPr>
              <w:t>Emily McRae</w:t>
            </w:r>
          </w:p>
        </w:tc>
        <w:tc>
          <w:tcPr>
            <w:tcW w:w="688" w:type="pct"/>
          </w:tcPr>
          <w:p w14:paraId="39991358" w14:textId="752B13EF" w:rsidR="00FE3951" w:rsidRPr="008B6D6C" w:rsidRDefault="006663F2" w:rsidP="00FE3951">
            <w:pPr>
              <w:pStyle w:val="ItemDescription"/>
              <w:rPr>
                <w:rFonts w:ascii="Arial Narrow" w:hAnsi="Arial Narrow"/>
                <w:szCs w:val="24"/>
              </w:rPr>
            </w:pPr>
            <w:r>
              <w:rPr>
                <w:rFonts w:ascii="Arial Narrow" w:hAnsi="Arial Narrow"/>
                <w:szCs w:val="24"/>
              </w:rPr>
              <w:t>4/2</w:t>
            </w:r>
            <w:r w:rsidR="0075573F" w:rsidRPr="008B6D6C">
              <w:rPr>
                <w:rFonts w:ascii="Arial Narrow" w:hAnsi="Arial Narrow"/>
                <w:szCs w:val="24"/>
              </w:rPr>
              <w:t>5/19</w:t>
            </w:r>
          </w:p>
        </w:tc>
        <w:tc>
          <w:tcPr>
            <w:tcW w:w="2518" w:type="pct"/>
          </w:tcPr>
          <w:p w14:paraId="4087EDD0" w14:textId="3EBFD6E6" w:rsidR="00FE3951" w:rsidRPr="008B6D6C" w:rsidRDefault="006663F2" w:rsidP="00FE3951">
            <w:pPr>
              <w:pStyle w:val="ItemDescription"/>
              <w:rPr>
                <w:rFonts w:ascii="Arial Narrow" w:hAnsi="Arial Narrow"/>
                <w:szCs w:val="24"/>
              </w:rPr>
            </w:pPr>
            <w:r>
              <w:rPr>
                <w:rFonts w:ascii="Arial Narrow" w:hAnsi="Arial Narrow"/>
                <w:szCs w:val="24"/>
              </w:rPr>
              <w:t xml:space="preserve">Emily will generate a report via survey monkey inclusive of all comments from the conference and present on our next call. </w:t>
            </w:r>
          </w:p>
        </w:tc>
      </w:tr>
      <w:tr w:rsidR="00FE3951" w:rsidRPr="00FE3951" w14:paraId="41119627" w14:textId="77777777" w:rsidTr="00FE3951">
        <w:trPr>
          <w:trHeight w:val="288"/>
        </w:trPr>
        <w:tc>
          <w:tcPr>
            <w:tcW w:w="991" w:type="pct"/>
          </w:tcPr>
          <w:p w14:paraId="57C9E6C6" w14:textId="31607672" w:rsidR="00FE3951" w:rsidRPr="00FE3951" w:rsidRDefault="00FE3951" w:rsidP="00FE3951">
            <w:pPr>
              <w:pStyle w:val="ItemDescription"/>
            </w:pPr>
          </w:p>
        </w:tc>
        <w:tc>
          <w:tcPr>
            <w:tcW w:w="803" w:type="pct"/>
          </w:tcPr>
          <w:p w14:paraId="77A71F88" w14:textId="7CC09A16" w:rsidR="00FE3951" w:rsidRPr="00FE3951" w:rsidRDefault="00FE3951" w:rsidP="00FE3951">
            <w:pPr>
              <w:pStyle w:val="ItemDescription"/>
            </w:pPr>
          </w:p>
        </w:tc>
        <w:tc>
          <w:tcPr>
            <w:tcW w:w="688" w:type="pct"/>
          </w:tcPr>
          <w:p w14:paraId="617189EF" w14:textId="79258116" w:rsidR="00FE3951" w:rsidRPr="00FE3951" w:rsidRDefault="00FE3951" w:rsidP="00FE3951">
            <w:pPr>
              <w:pStyle w:val="ItemDescription"/>
            </w:pPr>
          </w:p>
        </w:tc>
        <w:tc>
          <w:tcPr>
            <w:tcW w:w="2518" w:type="pct"/>
          </w:tcPr>
          <w:p w14:paraId="5BC57475" w14:textId="01F1FFA5" w:rsidR="00FE3951" w:rsidRPr="00FE3951" w:rsidRDefault="00FE3951" w:rsidP="00FE3951">
            <w:pPr>
              <w:pStyle w:val="ItemDescription"/>
            </w:pPr>
          </w:p>
        </w:tc>
      </w:tr>
      <w:tr w:rsidR="00FE3951" w:rsidRPr="00FE3951" w14:paraId="4D5719BB" w14:textId="77777777" w:rsidTr="00FE3951">
        <w:trPr>
          <w:trHeight w:val="288"/>
        </w:trPr>
        <w:tc>
          <w:tcPr>
            <w:tcW w:w="991" w:type="pct"/>
          </w:tcPr>
          <w:p w14:paraId="5ABA345A" w14:textId="2DC6856E" w:rsidR="00FE3951" w:rsidRPr="00956C50" w:rsidRDefault="00956C50" w:rsidP="00956C50">
            <w:pPr>
              <w:ind w:left="0"/>
              <w:rPr>
                <w:rFonts w:ascii="Arial Narrow" w:hAnsi="Arial Narrow"/>
              </w:rPr>
            </w:pPr>
            <w:r w:rsidRPr="00956C50">
              <w:rPr>
                <w:rFonts w:ascii="Arial Narrow" w:hAnsi="Arial Narrow"/>
              </w:rPr>
              <w:t>National Conference Chapter Meeting</w:t>
            </w:r>
          </w:p>
        </w:tc>
        <w:tc>
          <w:tcPr>
            <w:tcW w:w="803" w:type="pct"/>
          </w:tcPr>
          <w:p w14:paraId="347746E6" w14:textId="1DD9FFB1" w:rsidR="00FE3951" w:rsidRPr="00956C50" w:rsidRDefault="00956C50" w:rsidP="00FE3951">
            <w:pPr>
              <w:pStyle w:val="ItemDescription"/>
              <w:rPr>
                <w:rFonts w:ascii="Arial Narrow" w:hAnsi="Arial Narrow"/>
              </w:rPr>
            </w:pPr>
            <w:r w:rsidRPr="00956C50">
              <w:rPr>
                <w:rFonts w:ascii="Arial Narrow" w:hAnsi="Arial Narrow"/>
              </w:rPr>
              <w:t>Debbie Farrell &amp; Emily McRae</w:t>
            </w:r>
          </w:p>
        </w:tc>
        <w:tc>
          <w:tcPr>
            <w:tcW w:w="688" w:type="pct"/>
          </w:tcPr>
          <w:p w14:paraId="5EE7B61A" w14:textId="10C73AD7" w:rsidR="00FE3951" w:rsidRPr="00956C50" w:rsidRDefault="00956C50" w:rsidP="00FE3951">
            <w:pPr>
              <w:pStyle w:val="ItemDescription"/>
              <w:rPr>
                <w:rFonts w:ascii="Arial Narrow" w:hAnsi="Arial Narrow"/>
              </w:rPr>
            </w:pPr>
            <w:r w:rsidRPr="00956C50">
              <w:rPr>
                <w:rFonts w:ascii="Arial Narrow" w:hAnsi="Arial Narrow"/>
              </w:rPr>
              <w:t>4/25/19</w:t>
            </w:r>
          </w:p>
        </w:tc>
        <w:tc>
          <w:tcPr>
            <w:tcW w:w="2518" w:type="pct"/>
          </w:tcPr>
          <w:p w14:paraId="7A41E765" w14:textId="3A96B7DF" w:rsidR="00FE3951" w:rsidRPr="00956C50" w:rsidRDefault="00956C50" w:rsidP="00FE3951">
            <w:pPr>
              <w:pStyle w:val="ItemDescription"/>
              <w:rPr>
                <w:rFonts w:ascii="Arial Narrow" w:hAnsi="Arial Narrow"/>
              </w:rPr>
            </w:pPr>
            <w:r w:rsidRPr="00956C50">
              <w:rPr>
                <w:rFonts w:ascii="Arial Narrow" w:hAnsi="Arial Narrow"/>
              </w:rPr>
              <w:t>Debbie and Emily will attend. Ask questions previously collected from the board and report back to the group in April</w:t>
            </w:r>
            <w:r>
              <w:rPr>
                <w:rFonts w:ascii="Arial Narrow" w:hAnsi="Arial Narrow"/>
              </w:rPr>
              <w:t>: Goal, understand best practices and success of other state chapters</w:t>
            </w:r>
            <w:r w:rsidR="00421063">
              <w:rPr>
                <w:rFonts w:ascii="Arial Narrow" w:hAnsi="Arial Narrow"/>
              </w:rPr>
              <w:t xml:space="preserve"> and gain ideas, support for further growth. </w:t>
            </w:r>
          </w:p>
        </w:tc>
      </w:tr>
      <w:tr w:rsidR="00FE3951" w:rsidRPr="00FE3951" w14:paraId="318C2099" w14:textId="77777777" w:rsidTr="00FE3951">
        <w:trPr>
          <w:trHeight w:val="288"/>
        </w:trPr>
        <w:tc>
          <w:tcPr>
            <w:tcW w:w="991" w:type="pct"/>
          </w:tcPr>
          <w:p w14:paraId="21830782" w14:textId="25817FD1" w:rsidR="00122826" w:rsidRPr="00FE3951" w:rsidRDefault="00122826" w:rsidP="00122826"/>
        </w:tc>
        <w:tc>
          <w:tcPr>
            <w:tcW w:w="803" w:type="pct"/>
          </w:tcPr>
          <w:p w14:paraId="3AC3C145" w14:textId="542E3A42" w:rsidR="00FE3951" w:rsidRPr="00FE3951" w:rsidRDefault="00FE3951" w:rsidP="00122826"/>
        </w:tc>
        <w:tc>
          <w:tcPr>
            <w:tcW w:w="688" w:type="pct"/>
          </w:tcPr>
          <w:p w14:paraId="02DA5301" w14:textId="1117D4B3" w:rsidR="00FE3951" w:rsidRPr="00FE3951" w:rsidRDefault="00FE3951" w:rsidP="00FE3951">
            <w:pPr>
              <w:pStyle w:val="ItemDescription"/>
            </w:pPr>
          </w:p>
        </w:tc>
        <w:tc>
          <w:tcPr>
            <w:tcW w:w="2518" w:type="pct"/>
          </w:tcPr>
          <w:p w14:paraId="0CAF062A" w14:textId="6E954B94" w:rsidR="00FE3951" w:rsidRPr="00FE3951" w:rsidRDefault="00FE3951" w:rsidP="00FE3951">
            <w:pPr>
              <w:pStyle w:val="ItemDescription"/>
            </w:pPr>
          </w:p>
        </w:tc>
      </w:tr>
      <w:tr w:rsidR="004C3A4B" w:rsidRPr="00FE3951" w14:paraId="1B173A4C" w14:textId="77777777" w:rsidTr="00FE3951">
        <w:trPr>
          <w:trHeight w:val="288"/>
        </w:trPr>
        <w:tc>
          <w:tcPr>
            <w:tcW w:w="991" w:type="pct"/>
          </w:tcPr>
          <w:p w14:paraId="1C4138E3" w14:textId="77777777" w:rsidR="004C3A4B" w:rsidRDefault="004C3A4B" w:rsidP="00FE3951">
            <w:pPr>
              <w:pStyle w:val="ItemDescription"/>
            </w:pPr>
          </w:p>
        </w:tc>
        <w:tc>
          <w:tcPr>
            <w:tcW w:w="803" w:type="pct"/>
          </w:tcPr>
          <w:p w14:paraId="0D303017" w14:textId="77777777" w:rsidR="004C3A4B" w:rsidRDefault="004C3A4B" w:rsidP="00FE3951">
            <w:pPr>
              <w:pStyle w:val="ItemDescription"/>
            </w:pPr>
          </w:p>
        </w:tc>
        <w:tc>
          <w:tcPr>
            <w:tcW w:w="688" w:type="pct"/>
          </w:tcPr>
          <w:p w14:paraId="0CB18ABF" w14:textId="77777777" w:rsidR="004C3A4B" w:rsidRPr="00FE3951" w:rsidRDefault="004C3A4B" w:rsidP="00FE3951">
            <w:pPr>
              <w:pStyle w:val="ItemDescription"/>
            </w:pPr>
          </w:p>
        </w:tc>
        <w:tc>
          <w:tcPr>
            <w:tcW w:w="2518" w:type="pct"/>
          </w:tcPr>
          <w:p w14:paraId="12247132" w14:textId="77777777" w:rsidR="004C3A4B" w:rsidRPr="00FE3951" w:rsidRDefault="004C3A4B" w:rsidP="00FE3951">
            <w:pPr>
              <w:pStyle w:val="ItemDescription"/>
            </w:pPr>
          </w:p>
        </w:tc>
      </w:tr>
    </w:tbl>
    <w:p w14:paraId="67CB65E9" w14:textId="77777777" w:rsidR="00FE3951" w:rsidRPr="00FE3951" w:rsidRDefault="00FE3951" w:rsidP="00FE3951">
      <w:pPr>
        <w:pStyle w:val="ListNumber"/>
        <w:numPr>
          <w:ilvl w:val="0"/>
          <w:numId w:val="0"/>
        </w:numPr>
        <w:ind w:left="173" w:hanging="173"/>
      </w:pPr>
    </w:p>
    <w:sectPr w:rsidR="00FE3951" w:rsidRPr="00FE3951" w:rsidSect="00015440">
      <w:headerReference w:type="default" r:id="rId13"/>
      <w:pgSz w:w="12240" w:h="15840" w:code="1"/>
      <w:pgMar w:top="360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2F80AB" w14:textId="77777777" w:rsidR="00F77858" w:rsidRDefault="00F77858" w:rsidP="001E7D29">
      <w:pPr>
        <w:spacing w:after="0" w:line="240" w:lineRule="auto"/>
      </w:pPr>
      <w:r>
        <w:separator/>
      </w:r>
    </w:p>
  </w:endnote>
  <w:endnote w:type="continuationSeparator" w:id="0">
    <w:p w14:paraId="7BC655BE" w14:textId="77777777" w:rsidR="00F77858" w:rsidRDefault="00F77858"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119286" w14:textId="77777777" w:rsidR="00F77858" w:rsidRDefault="00F77858" w:rsidP="001E7D29">
      <w:pPr>
        <w:spacing w:after="0" w:line="240" w:lineRule="auto"/>
      </w:pPr>
      <w:r>
        <w:separator/>
      </w:r>
    </w:p>
  </w:footnote>
  <w:footnote w:type="continuationSeparator" w:id="0">
    <w:p w14:paraId="0F610FCE" w14:textId="77777777" w:rsidR="00F77858" w:rsidRDefault="00F77858"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5DDCC" w14:textId="0875B5C5" w:rsidR="00066754" w:rsidRDefault="00030358" w:rsidP="00015440">
    <w:pPr>
      <w:pStyle w:val="Header"/>
      <w:rPr>
        <w:noProof/>
      </w:rPr>
    </w:pPr>
    <w:r w:rsidRPr="004C3A4B">
      <w:rPr>
        <w:noProof/>
        <w:color w:val="2D587C" w:themeColor="accent5" w:themeShade="BF"/>
        <w:lang w:val="en-US"/>
      </w:rPr>
      <w:drawing>
        <wp:anchor distT="0" distB="0" distL="114300" distR="114300" simplePos="0" relativeHeight="251662336" behindDoc="0" locked="0" layoutInCell="1" allowOverlap="1" wp14:anchorId="19227C83" wp14:editId="7B681548">
          <wp:simplePos x="0" y="0"/>
          <wp:positionH relativeFrom="column">
            <wp:posOffset>192983</wp:posOffset>
          </wp:positionH>
          <wp:positionV relativeFrom="paragraph">
            <wp:posOffset>-307420</wp:posOffset>
          </wp:positionV>
          <wp:extent cx="1648460" cy="1373505"/>
          <wp:effectExtent l="0" t="0" r="8890" b="0"/>
          <wp:wrapSquare wrapText="bothSides"/>
          <wp:docPr id="7" name="Picture 7"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YNAPNAP-LOGO.jpg"/>
                  <pic:cNvPicPr/>
                </pic:nvPicPr>
                <pic:blipFill>
                  <a:blip r:embed="rId1"/>
                  <a:stretch>
                    <a:fillRect/>
                  </a:stretch>
                </pic:blipFill>
                <pic:spPr>
                  <a:xfrm>
                    <a:off x="0" y="0"/>
                    <a:ext cx="1648460" cy="1373505"/>
                  </a:xfrm>
                  <a:prstGeom prst="rect">
                    <a:avLst/>
                  </a:prstGeom>
                </pic:spPr>
              </pic:pic>
            </a:graphicData>
          </a:graphic>
          <wp14:sizeRelH relativeFrom="margin">
            <wp14:pctWidth>0</wp14:pctWidth>
          </wp14:sizeRelH>
          <wp14:sizeRelV relativeFrom="margin">
            <wp14:pctHeight>0</wp14:pctHeight>
          </wp14:sizeRelV>
        </wp:anchor>
      </w:drawing>
    </w:r>
    <w:r w:rsidR="00FE3951" w:rsidRPr="00030358">
      <w:rPr>
        <w:noProof/>
        <w:color w:val="FFFFFF" w:themeColor="background1"/>
        <w:lang w:val="en-US"/>
      </w:rPr>
      <mc:AlternateContent>
        <mc:Choice Requires="wpg">
          <w:drawing>
            <wp:anchor distT="0" distB="0" distL="114300" distR="114300" simplePos="0" relativeHeight="251661312" behindDoc="1" locked="0" layoutInCell="1" allowOverlap="1" wp14:anchorId="5794BEFC" wp14:editId="2562AF2B">
              <wp:simplePos x="0" y="0"/>
              <mc:AlternateContent>
                <mc:Choice Requires="wp14">
                  <wp:positionH relativeFrom="page">
                    <wp14:pctPosHOffset>-3200</wp14:pctPosHOffset>
                  </wp:positionH>
                </mc:Choice>
                <mc:Fallback>
                  <wp:positionH relativeFrom="page">
                    <wp:posOffset>-248285</wp:posOffset>
                  </wp:positionH>
                </mc:Fallback>
              </mc:AlternateContent>
              <mc:AlternateContent>
                <mc:Choice Requires="wp14">
                  <wp:positionV relativeFrom="page">
                    <wp14:pctPosVOffset>-13200</wp14:pctPosVOffset>
                  </wp:positionV>
                </mc:Choice>
                <mc:Fallback>
                  <wp:positionV relativeFrom="page">
                    <wp:posOffset>-1327150</wp:posOffset>
                  </wp:positionV>
                </mc:Fallback>
              </mc:AlternateContent>
              <wp:extent cx="8132725" cy="12165650"/>
              <wp:effectExtent l="0" t="0" r="4445" b="2540"/>
              <wp:wrapNone/>
              <wp:docPr id="3" name="Group 3" descr="decorative element"/>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 name="Freeform: Shape 10">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1970" y="443140"/>
                          <a:ext cx="3386412" cy="30227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Rectangle 2"/>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Freeform: Shape 10">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4" name="Freeform: Shape 10">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5" name="Freeform: Shape 10">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1" name="Freeform: Shape 10">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2" name="Freeform: Shape 10">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w:pict>
            <v:group w14:anchorId="61070206" id="Group 3" o:spid="_x0000_s1026" alt="decorative element" style="position:absolute;margin-left:0;margin-top:0;width:640.35pt;height:957.95pt;z-index:-251655168;mso-width-percent:1046;mso-height-percent:1210;mso-left-percent:-32;mso-top-percent:-132;mso-position-horizontal-relative:page;mso-position-vertical-relative:page;mso-width-percent:1046;mso-height-percent:1210;mso-left-percent:-32;mso-top-percent:-132"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">
              <v:shape id="Freeform: Shape 10" o:spid="_x0000_s1027"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2919;top:4431;width:33864;height:3022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41099,3006377;1825273,3014085;1826220,3014453;1972691,2928126;1921521,2939147;1844766,2947963;1841112,2939147;1894718,2934738;1972691,2928126;2105793,2916590;2102670,2917388;2104271,2917106;1150925,2900024;1205141,2912698;1228290,2913799;1292861,2942453;1322101,2947963;1323930,2948515;1330630,2942453;1356214,2949065;1381800,2954575;1432211,2965180;1432970,2964494;1491450,2973310;1519471,2977719;1547493,2979923;1604754,2982127;1682727,2981024;1686112,2981024;1693693,2977167;1710749,2972208;1728110,2971932;1739989,2973309;1743187,2981024;1770447,2981024;1761919,2992045;1757046,2997555;1741207,3004168;1711967,3004168;1674199,3001964;1592570,2999759;1531654,2995351;1478047,2988739;1424441,2981024;1342813,2970004;1279460,2951270;1280193,2950788;1242910,2940249;1210014,2927025;1172247,2916004;1133260,2903881;1150925,2900024;1868098,2876397;1849484,2878966;1720749,2884846;1763137,2889554;1774103,2887350;1849639,2879636;1862069,2877449;1983762,2860429;1920537,2869157;1942232,2869717;1973452,2864483;2214557,2857880;2016256,2905648;2116607,2885422;943200,2835555;1083308,2889554;1133260,2903881;1171028,2916003;1208797,2927023;1241691,2940248;1234381,2945759;1214888,2942452;1145443,2919310;1111330,2907187;1077217,2893962;1032138,2879636;993151,2864208;962693,2849881;943200,2835555;1000462,2808004;1067470,2838861;1058942,2843269;980969,2809106;1000462,2808004;753140,2733065;835987,2774943;853044,2792575;814057,2773840;784817,2757310;753140,2733065;898415,2704787;898427,2705100;902542,2709605;902995,2707718;2677656,2632446;2673232,2632779;2600132,2680167;2528250,2715432;2477080,2742983;2449059,2754003;2419819,2765024;2384486,2781555;2357683,2795881;2318696,2810208;2278492,2823433;2267526,2833350;2250470,2838861;2207829,2845473;2153003,2860902;2103052,2875228;2048227,2889555;1980000,2904984;1883753,2919310;1881316,2922616;1835038,2933082;1836238,2933637;1887629,2922015;1888626,2919310;1984875,2904984;2053101,2889555;2107926,2875228;2157878,2860902;2212702,2845473;2255344,2838861;2226478,2854528;2227322,2854290;2257781,2837759;2274838,2832249;2275974,2831964;2283365,2824534;2323571,2811310;2362558,2796984;2389361,2782656;2424692,2766126;2453932,2755106;2473983,2747221;2484391,2740779;2535561,2713228;2607442,2677963;588458,2617206;593083,2620795;594661,2621522;2685832,2588437;2685415,2588697;2685415,2589012;2687352,2589262;2687852,2588697;2712153,2571986;2704961,2576481;2703689,2577677;2708622,2574821;488979,2516477;534990,2565480;498508,2525880;2798416,2516445;2798307,2516479;2797502,2521473;2778008,2541310;2754859,2564452;2756255,2564161;2778008,2542411;2797502,2522574;2798416,2516445;608061,2491629;610473,2494285;610595,2493921;427846,2466370;459523,2485105;461078,2486762;475513,2489651;508255,2517064;553334,2550125;572827,2574370;583791,2586493;630088,2621758;616687,2631676;573572,2588342;571609,2588697;571609,2588697;612411,2629705;616687,2631676;630089,2621758;745830,2704411;722683,2711023;731210,2716534;697097,2717635;675167,2704411;654456,2690085;603286,2651513;555770,2612942;511911,2574370;491200,2555636;471706,2535799;479016,2526983;503383,2546819;530186,2565554;563080,2597513;565877,2599683;530186,2565554;504601,2546819;480234,2526983;453431,2497227;427846,2466370;3111831,2291146;3111213,2291385;3097906,2320273;3099040,2153082;3066754,2195267;3050915,2221716;3035077,2245961;2997308,2291146;2964414,2336329;2935174,2372697;2932735,2374045;2930739,2376718;2933955,2374901;2963195,2338534;2996090,2293350;3033858,2248167;3049697,2223922;3065535,2197473;3098430,2154492;3196353,2149257;3186150,2169921;3164220,2209594;3186150,2169921;3196353,2149257;3225137,2137962;3209298,2180941;3181277,2227227;3153255,2274616;3127670,2304370;3144727,2273513;3159347,2242656;3170311,2226126;3184931,2204085;3198333,2182044;3225137,2137962;3146277,2043496;3116705,2090574;3116161,2091705;3145945,2044288;3162496,1936868;3126953,2024709;3052185,2162952;3041237,2178608;3041168,2178737;3015582,2218411;2989998,2261391;2960758,2294452;2936391,2331922;2792628,2478493;2745113,2514861;2740554,2517995;2738587,2519797;2718719,2534448;2702472,2551228;2642773,2592004;2633419,2597348;2608011,2616084;2604341,2618240;2598913,2622861;2551399,2651514;2503883,2677963;2498446,2680456;2466273,2699358;2456298,2703909;2446622,2709922;2413726,2726453;2382992,2737355;2314488,2768611;2153776,2822830;2041784,2848877;2132292,2833350;2149349,2830044;2204173,2812411;2238287,2802493;2293112,2777146;2355246,2757309;2395055,2743188;2412509,2734167;2428345,2729760;2450276,2718738;2456039,2715115;2470989,2702208;2503883,2684575;2541306,2667982;2555053,2660329;2602568,2631676;2623279,2614043;2646428,2600819;2706126,2560044;2748768,2523676;2796283,2487309;2940046,2340737;2959831,2310314;2960758,2307676;2992435,2263594;3002181,2250369;3015141,2234110;3019238,2227227;3044822,2187554;3094775,2093879;3143508,1993594;3157823,1952818;3295799,1839308;3292144,1841512;3292144,1841512;3307307,1773994;3306869,1775944;3310419,1779798;3321384,1790818;3328694,1786410;3328879,1785564;3323821,1788614;3311638,1778695;3296447,1648806;3295597,1648849;3294055,1648926;3294581,1654165;3293363,1681717;3288490,1698247;3259250,1740124;3251940,1776492;3244630,1788614;3232447,1841512;3219045,1883390;3204425,1924166;3195897,1956125;3186150,1989186;3193923,1978249;3200770,1955022;3206861,1921961;3221481,1881186;3234883,1839308;3247067,1786410;3254377,1774287;3261687,1737920;3290927,1696043;3271433,1780899;3256813,1851430;3223918,1941798;3217410,1950954;3214628,1964666;3205643,1988085;3171530,2055309;3155691,2090574;3145945,2109309;3133761,2129146;3100867,2182044;3065535,2233839;3020457,2303269;2970505,2371595;2937610,2410166;2902278,2447636;2890095,2463064;2876694,2478493;2855982,2493921;2822107,2527847;2823086,2531391;2787755,2564452;2749986,2588697;2719528,2610738;2690675,2629811;2695162,2629473;2726838,2608534;2757297,2586493;2795065,2562248;2830397,2529187;2829178,2524779;2863292,2490616;2884004,2475187;2897405,2459759;2909588,2444330;2944920,2406861;2977815,2368289;3027767,2299962;3072845,2230534;3108177,2178737;3141071,2125839;3153255,2106002;3163001,2087268;3178840,2052003;3212953,1984778;3226354,1939595;3259250,1849227;3273870,1778696;3293363,1693839;3297758,1678933;3294581,1678410;3295799,1650860;3322602,1625512;3308414,1678983;3308416,1678983;3322603,1625513;3333568,1614492;3326258,1628819;3326258,1628819;3324582,1658849;3323821,1687226;3311638,1721137;3311638,1725010;3326258,1687226;3328694,1628818;3334375,1617686;3281179,1567103;3273195,1584174;3270214,1608982;3266371,1597392;3264965,1599028;3268997,1611186;3266560,1628819;3271433,1643145;3275211,1642955;3272651,1635430;3275088,1617797;3281179,1567103;3383520,1537349;3385957,1538450;3384738,1584736;3385957,1616696;3382301,1675103;3378647,1708165;3367681,1756654;3364027,1797431;3345751,1872369;3328694,1937389;3298237,1949512;3300673,1942900;3305547,1896614;3323821,1848125;3338441,1840411;3338441,1840410;3354280,1756654;3362808,1716981;3370118,1676206;3376210,1637634;3378647,1601267;3379864,1570410;3382301,1553879;3383520,1537349;171591,1026369;172197,1026643;172255,1026489;245096,868409;218293,913593;196363,930124;196311,931179;194190,973368;194250,973267;196363,931225;218293,914694;245096,869511;246010,870062;246466,869236;259715,772531;242659,783552;217074,832041;222927,836277;223118,835533;218293,832041;243877,783552;258981,773793;353527,709715;351989,710830;345456,733547;341344,744981;229257,930124;213419,975307;198799,1021593;167122,1118572;146411,1184695;136664,1234287;131791,1259634;128135,1284981;117171,1353308;113515,1395186;119608,1439267;122463,1415248;122044,1407308;126918,1361022;137882,1292695;146578,1283255;159207,1206810;158594,1193511;170630,1162300;177792,1136094;175651,1140613;168341,1138409;150065,1185798;151284,1212247;142755,1262941;141538,1271757;129354,1284981;133009,1259634;137882,1234287;147629,1184695;168341,1118572;200018,1021593;214638,975307;230475,930124;342562,744981;353527,709715;375459,599511;375457,599511;381548,603919;381548,603918;594992,442610;594758,442779;594049,443505;584096,452939;581580,456250;579938,457929;572827,467266;498510,546613;477797,568654;457086,591796;365541,683321;458304,590695;479015,567551;499727,545510;574045,466163;581580,456250;594049,443505;625920,366617;615404,369931;607584,372557;605723,374693;592320,385714;558207,405550;535059,428694;513130,451836;498510,463959;498012,463397;484194,478424;460741,504735;422973,542205;429064,548816;429180,548723;424191,543306;461958,505837;499727,463959;514347,451837;536277,428694;559425,405552;593538,385715;606940,374694;621560,369736;626175,368440;2390579,167510;2452713,192857;2479516,212694;2419819,186245;2390579,167510;2188336,87061;2237069,96979;2305295,127836;2188336,87061;1454901,79760;1429315,82653;1374490,89265;1320883,100285;1297735,106898;1270932,113510;1212281,123932;1201487,127837;1127169,150979;1054069,177428;1002899,198368;968786,210490;884720,245755;844516,268898;805529,292041;743394,333918;684914,375796;628945,419961;633744,425388;645623,418018;655733,411201;692224,382408;750704,340531;812838,298653;851825,275509;892030,252367;976094,217102;1008990,201673;1060160,180734;1133260,154285;1207578,131142;1238796,125596;1253877,120934;1459140,80879;1890605,56066;1916647,58408;1951979,69428;1925176,66123;1869133,56204;1890605,56066;2032389,47387;2082340,50693;2143257,72734;2067720,60612;2032389,47387;1624857,47112;1484140,53999;1386673,66121;1340376,77142;1300171,90366;1244128,96979;1032138,170816;955383,201673;932234,209387;911523,219306;872537,238040;811620,266693;765324,299754;631307,394530;603300,416559;575901,439189;576482,439714;365711,663428;323068,716326;303575,748286;284082,778041;247532,839755;207774,896425;207328,898164;193925,931225;184179,946654;181742,948858;170930,981368;168341,1000655;165904,1028205;148848,1073389;133009,1118572;115952,1184695;106205,1245308;100114,1305920;108642,1264042;109432,1260586;111079,1244205;120825,1183594;123877,1184515;124142,1183491;120827,1182491;137883,1116368;153721,1071184;170700,1026208;169560,1026001;171997,998450;185398,946654;195144,931225;195472,930420;208546,898164;248751,840858;285301,779143;304794,749389;324287,717429;366930,664531;577700,440817;633744,394531;767760,299756;814057,266694;874974,238041;913960,219306;934672,209388;957820,201673;1034576,170816;1246565,96980;1302609,90367;1342813,77143;1389110,66123;1486576,53999;1627294,47525;1740399,50958;1796033,0;1853294,3306;1911774,8816;1950760,17633;1976346,28653;2008022,23142;2055537,33061;2084777,40775;2083559,41878;2082340,49591;2032389,46286;2015332,41878;1998276,38571;1965380,31959;1932486,25346;1898372,20938;1860605,20938;1830146,20938;1782632,20938;1780400,20294;1759483,29755;1766793,40775;1839893,53999;1807363,54513;1807911,54551;1842329,53999;1871569,57306;1927612,67224;1954416,70531;1999495,79347;2045791,88163;2090869,98081;2135948,110204;2157878,115714;2179808,122326;2180091,122560;2195817,125013;2233927,137823;2239251,145119;2240724,145470;2274838,157591;2304078,168612;2333318,180735;2355248,191755;2369868,198368;2385705,206081;2439312,233633;2507539,273307;2542871,295347;2543893,296008;2561950,305930;3249503,1475634;3248988,1484857;3262904,1486655;3276305,1495471;3282398,1525226;3305545,1560491;3315293,1561293;3315293,1552777;3325197,1527891;3325039,1523023;3334785,1493267;3348188,1493267;3368899,1481145;3371335,1529635;3365244,1552777;3357934,1574818;3354279,1611186;3353061,1629920;3350624,1648655;3345429,1651789;3345751,1653062;3350728,1650061;3353061,1632124;3354279,1613390;3357934,1577022;3365244,1554981;3371335,1531839;3381082,1538451;3379864,1554981;3377428,1571512;3376209,1602370;3373772,1638736;3367681,1677309;3360371,1718084;3351842,1757757;3336004,1841512;3321384,1849227;3303109,1897717;3298235,1944003;3295799,1950615;3275088,2001309;3268995,2005717;3243411,2059717;3270214,2005717;3276305,2001309;3237319,2101594;3216608,2111513;3212313,2119285;3212953,2120328;3217827,2111512;3238538,2101594;3223918,2139064;3197115,2183145;3183714,2205186;3169094,2227227;3158128,2243757;3142290,2275717;3125234,2306574;3098430,2339635;3071627,2370493;3072744,2368412;3042386,2405758;2976596,2470779;2963642,2488805;2976596,2471881;3042386,2406859;2992435,2475186;2966697,2499569;2946035,2513308;2944919,2514861;2932002,2523850;2931518,2526983;2874256,2579881;2813339,2630575;2810521,2632424;2790192,2655921;2741458,2688982;2695910,2719882;2695748,2720062;2741458,2690085;2790192,2657024;2749986,2693390;2717244,2712677;2694594,2721330;2693943,2722045;2669576,2736371;2660394,2740220;2637292,2757172;2614752,2771636;2580638,2791473;2569674,2792575;2557486,2797475;2555591,2798776;2570892,2793677;2581857,2792575;2537997,2822330;2509975,2835556;2481954,2847678;2462162,2850363;2458805,2852086;2366212,2888453;2361491,2889423;2333318,2906085;2349155,2910493;2290675,2933637;2295549,2918208;2276055,2924821;2257781,2930330;2220012,2941351;2214966,2935872;2196863,2939147;2174933,2943555;2129856,2953474;2128369,2954098;2171279,2944656;2193209,2940248;2211483,2936942;2218793,2942452;2256562,2931432;2274836,2925922;2294330,2919310;2289456,2934738;2238287,2956779;2235778,2956144;2200519,2968901;2171279,2976616;2127419,2986534;2109297,2985157;2071392,2991828;2070157,2994249;1969036,3011881;1945887,3006371;1926393,3006371;1892280,3016289;1861823,3018494;1831364,3019595;1828055,3018313;1800297,3022764;1766793,3017391;1768012,3016289;1774103,3008575;1746082,3005269;1759483,2998657;1799688,2997554;1838675,2996453;1894717,2997554;1933703,2994249;2006803,2979922;2055537,2970004;2092087,2968901;2094629,2967833;2059192,2968902;2010459,2978820;1937359,2993147;1898372,2996453;1842329,2995351;1803343,2996453;1763137,2997555;1764356,2993147;1772884,2982127;2148130,2925922;2402762,2838861;2469770,2806901;2507539,2789269;2546525,2770535;2619625,2730861;2678105,2690085;2787755,2612942;2818213,2590901;2847453,2567759;2891313,2531391;2909588,2503840;2935839,2482074;2936050,2480706;2910807,2501636;2892531,2529187;2848672,2565555;2819432,2588697;2788974,2610738;2679324,2687881;2620844,2728657;2547744,2768331;2508758,2787065;2470989,2804697;2403981,2836657;2149349,2923718;1774103,2979923;1746082,2979923;1742426,2971106;1713186,2970004;1686383,2979923;1608409,2981024;1551148,2978820;1523126,2976616;1495105,2972208;1511984,2955922;1508506,2956779;1445616,2946245;1442716,2946861;1322102,2927025;1274586,2918208;1233163,2911596;1183212,2890657;1121077,2869718;1056506,2846575;1067470,2838861;1112549,2846575;1132042,2862004;1199050,2879636;1331849,2910493;1364743,2916004;1400075,2921514;1439062,2929229;1482025,2937632;1485357,2936942;1525563,2942453;1526781,2940249;1585260,2942453;1595007,2943555;1685164,2943555;1750954,2945759;1828927,2940249;1838674,2940249;1842329,2949065;1919083,2940249;1970253,2929229;1999493,2924821;2017769,2922616;2057973,2913800;2090869,2907188;2123763,2899473;2184102,2890027;2191991,2887351;2128638,2897269;2095742,2904984;2062848,2911596;2022642,2920412;2004368,2922616;1975128,2927025;1895936,2933637;1842329,2938045;1832583,2938045;1754609,2943555;1688819,2941351;1598663,2941351;1588916,2940249;1551148,2925922;1530436,2938045;1530384,2938140;1547493,2928126;1585262,2942452;1526782,2940248;1527242,2939978;1489013,2934738;1443935,2925922;1404949,2918208;1369616,2912698;1336722,2907188;1203923,2876331;1136916,2858698;1117422,2843269;1072343,2835555;1005336,2804697;985842,2805800;916397,2773840;904213,2754003;906650,2752902;949292,2773840;991933,2794780;1004117,2788167;954166,2758412;912742,2741882;855480,2712126;806747,2683473;729993,2653718;700753,2631677;706844,2629473;736084,2637187;675167,2579881;641054,2554534;609377,2529187;569173,2499432;510693,2441023;506680,2429680;494854,2418983;454650,2379309;449776,2359472;433937,2339635;432051,2336959;413225,2325308;376675,2277921;355964,2233839;353527,2233839;325506,2185350;298703,2136860;270681,2080656;245096,2023350;270681,2061921;296266,2110411;304794,2136860;308318,2141535;303981,2121133;292666,2102559;274249,2065098;252405,2032165;225602,1966042;202641,1898265;195098,1878500;162256,1759922;147732,1673840;147629,1676206;148848,1693839;154939,1734615;162249,1776492;150065,1740124;141538,1693839;131791,1693839;125699,1651961;117171,1625512;109861,1600166;89149,1580329;83058,1580329;76965,1552777;74529,1517512;79402,1467920;81839,1450288;85988,1438194;83971,1410614;86712,1369838;91585,1361574;91585,1356614;81839,1373145;73311,1362124;57472,1342288;54579,1326584;53818,1327961;48944,1372042;45289,1416124;41634,1450288;41634,1520817;42852,1557185;45289,1593552;34324,1627716;31888,1627716;24578,1561594;24578,1493267;30669,1440369;41629,1450282;31888,1439267;29451,1399594;31888,1338981;33105,1322451;36761,1294899;51381,1245308;58665,1212364;56254,1204532;47725,1248613;33105,1298206;29451,1325756;28232,1342288;25795,1402899;28232,1442573;22141,1495471;22141,1563798;29451,1629920;31888,1629920;47725,1692737;56254,1744533;74529,1797431;103312,1911182;105824,1932982;111080,1932982;137883,1991390;147630,2021146;129354,1995798;109861,1956125;108643,1967145;98043,1937424;90368,1938492;81839,1913146;52599,1852533;34324,1798533;33105,1753349;24578,1700451;18485,1647553;5084,1608982;13612,1404002;22141,1351104;14831,1322451;29451,1243104;33105,1224369;42852,1160450;68438,1114164;62345,1176981;68435,1166214;72092,1140476;73311,1111960;84275,1075592;101332,1020490;122044,964287;123596,962707;133010,918001;146411,886041;162250,859592;193926,804490;219511,754898;256061,690980;282864,663428;304794,624857;323070,600613;342563,591796;347436,585184;366930,549919;404697,510245;405726,526827;402971,533797;442465,497021;461958,473878;487544,451837;489748,454053;488763,452939;520440,424286;552116,397837;586229,364775;633744,332816;684914,298653;715508,279346;736084,262285;772634,242448;811620,223714;816781,221313;830048,209526;851826,195061;875736,184041;892651,180519;895685,178530;1227071,57305;1239365,54887;1273367,44081;1296821,39810;1309050,39716;1313573,38571;1591353,5510;1670239,5234;1754609,6611;1756180,7677;1797252,3306;1835019,8815;1872788,15427;1892274,19434;1871569,14326;1833800,7714;1796033,2204;179603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Freeform: Shape 10" o:spid="_x0000_s1030"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066754">
      <w:rPr>
        <w:noProof/>
      </w:rPr>
      <w:t xml:space="preserve"> </w:t>
    </w:r>
  </w:p>
  <w:tbl>
    <w:tblPr>
      <w:tblW w:w="0" w:type="auto"/>
      <w:jc w:val="right"/>
      <w:tblLook w:val="0600" w:firstRow="0" w:lastRow="0" w:firstColumn="0" w:lastColumn="0" w:noHBand="1" w:noVBand="1"/>
    </w:tblPr>
    <w:tblGrid>
      <w:gridCol w:w="432"/>
      <w:gridCol w:w="3680"/>
    </w:tblGrid>
    <w:tr w:rsidR="00066754" w14:paraId="56D3D661" w14:textId="77777777" w:rsidTr="00015440">
      <w:trPr>
        <w:jc w:val="right"/>
      </w:trPr>
      <w:tc>
        <w:tcPr>
          <w:tcW w:w="432" w:type="dxa"/>
          <w:vAlign w:val="bottom"/>
        </w:tcPr>
        <w:p w14:paraId="756AB6D2" w14:textId="77777777" w:rsidR="00066754" w:rsidRDefault="00066754" w:rsidP="00015440">
          <w:pPr>
            <w:pStyle w:val="Header"/>
            <w:jc w:val="center"/>
          </w:pPr>
          <w:r w:rsidRPr="00B63E8A">
            <w:rPr>
              <w:noProof/>
              <w:lang w:val="en-US"/>
            </w:rPr>
            <w:drawing>
              <wp:inline distT="0" distB="0" distL="0" distR="0" wp14:anchorId="21304BF7" wp14:editId="54DEF681">
                <wp:extent cx="137160" cy="137160"/>
                <wp:effectExtent l="0" t="0" r="0" b="0"/>
                <wp:docPr id="10" name="Graphic 1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2">
                          <a:extLst>
                            <a:ext uri="{96DAC541-7B7A-43D3-8B79-37D633B846F1}">
                              <asvg:svgBlip xmlns:asvg="http://schemas.microsoft.com/office/drawing/2016/SVG/main" r:embed="rId3"/>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19F493B9" w14:textId="311EAFBA" w:rsidR="00066754" w:rsidRDefault="00066754" w:rsidP="00015440">
          <w:pPr>
            <w:pStyle w:val="Header"/>
          </w:pPr>
          <w:r w:rsidRPr="009A6621">
            <w:t>L</w:t>
          </w:r>
          <w:r w:rsidRPr="00015440">
            <w:t xml:space="preserve">ocation: </w:t>
          </w:r>
          <w:r w:rsidR="00956C50">
            <w:t>Phone Conference</w:t>
          </w:r>
        </w:p>
      </w:tc>
    </w:tr>
    <w:tr w:rsidR="00066754" w14:paraId="29A95D52" w14:textId="77777777" w:rsidTr="00015440">
      <w:trPr>
        <w:jc w:val="right"/>
      </w:trPr>
      <w:tc>
        <w:tcPr>
          <w:tcW w:w="432" w:type="dxa"/>
          <w:vAlign w:val="bottom"/>
        </w:tcPr>
        <w:p w14:paraId="17D42D98" w14:textId="77777777" w:rsidR="00066754" w:rsidRDefault="00066754" w:rsidP="00015440">
          <w:pPr>
            <w:pStyle w:val="Header"/>
            <w:jc w:val="center"/>
          </w:pPr>
          <w:r w:rsidRPr="00B63E8A">
            <w:rPr>
              <w:noProof/>
              <w:lang w:val="en-US"/>
            </w:rPr>
            <w:drawing>
              <wp:inline distT="0" distB="0" distL="0" distR="0" wp14:anchorId="08A3A06A" wp14:editId="084DA50E">
                <wp:extent cx="137160" cy="137160"/>
                <wp:effectExtent l="0" t="0" r="0" b="0"/>
                <wp:docPr id="12" name="Graphic 12"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4">
                          <a:extLst>
                            <a:ext uri="{96DAC541-7B7A-43D3-8B79-37D633B846F1}">
                              <asvg:svgBlip xmlns:asvg="http://schemas.microsoft.com/office/drawing/2016/SVG/main" r:embed="rId5"/>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41E5D857" w14:textId="4643F877" w:rsidR="00066754" w:rsidRDefault="00066754" w:rsidP="00015440">
          <w:pPr>
            <w:pStyle w:val="Header"/>
          </w:pPr>
          <w:r w:rsidRPr="009A6621">
            <w:t xml:space="preserve">Date: </w:t>
          </w:r>
          <w:r w:rsidR="00956C50">
            <w:t>1/27</w:t>
          </w:r>
          <w:r w:rsidR="00030358">
            <w:t>/1</w:t>
          </w:r>
          <w:r w:rsidR="00956C50">
            <w:t>9</w:t>
          </w:r>
        </w:p>
      </w:tc>
    </w:tr>
    <w:tr w:rsidR="00066754" w14:paraId="7F56E9E4" w14:textId="77777777" w:rsidTr="00015440">
      <w:trPr>
        <w:jc w:val="right"/>
      </w:trPr>
      <w:tc>
        <w:tcPr>
          <w:tcW w:w="432" w:type="dxa"/>
          <w:vAlign w:val="bottom"/>
        </w:tcPr>
        <w:p w14:paraId="616DD2DA" w14:textId="77777777" w:rsidR="00066754" w:rsidRDefault="00066754" w:rsidP="00015440">
          <w:pPr>
            <w:pStyle w:val="Header"/>
            <w:jc w:val="center"/>
          </w:pPr>
          <w:r w:rsidRPr="00B63E8A">
            <w:rPr>
              <w:noProof/>
              <w:lang w:val="en-US"/>
            </w:rPr>
            <w:drawing>
              <wp:inline distT="0" distB="0" distL="0" distR="0" wp14:anchorId="25C1B373" wp14:editId="130E0072">
                <wp:extent cx="137160" cy="137160"/>
                <wp:effectExtent l="0" t="0" r="0" b="0"/>
                <wp:docPr id="13" name="Graphic 13"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6">
                          <a:extLst>
                            <a:ext uri="{96DAC541-7B7A-43D3-8B79-37D633B846F1}">
                              <asvg:svgBlip xmlns:asvg="http://schemas.microsoft.com/office/drawing/2016/SVG/main" r:embed="rId7"/>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4D3EDAA6" w14:textId="41F13089" w:rsidR="00066754" w:rsidRPr="00015440" w:rsidRDefault="00066754" w:rsidP="00015440">
          <w:pPr>
            <w:pStyle w:val="Header"/>
          </w:pPr>
          <w:r w:rsidRPr="00015440">
            <w:t>Time:</w:t>
          </w:r>
          <w:r w:rsidR="007B2549">
            <w:t xml:space="preserve"> </w:t>
          </w:r>
          <w:r w:rsidR="00030358">
            <w:t>6:</w:t>
          </w:r>
          <w:r w:rsidR="00956C50">
            <w:t>3</w:t>
          </w:r>
          <w:r w:rsidR="00030358">
            <w:t>0 PM</w:t>
          </w:r>
        </w:p>
      </w:tc>
    </w:tr>
  </w:tbl>
  <w:p w14:paraId="4457DCFE" w14:textId="5D545CB7" w:rsidR="002E4F42" w:rsidRDefault="002E4F42" w:rsidP="000303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FD0C3EA"/>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5A12A06"/>
    <w:multiLevelType w:val="hybridMultilevel"/>
    <w:tmpl w:val="DE723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B74111"/>
    <w:multiLevelType w:val="hybridMultilevel"/>
    <w:tmpl w:val="92EA9DAA"/>
    <w:lvl w:ilvl="0" w:tplc="E2927EC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D4D432C"/>
    <w:multiLevelType w:val="hybridMultilevel"/>
    <w:tmpl w:val="6E007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1"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2"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29171E6E"/>
    <w:multiLevelType w:val="hybridMultilevel"/>
    <w:tmpl w:val="471099BE"/>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8"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0"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3"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5"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6"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7"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8"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77CB0A05"/>
    <w:multiLevelType w:val="hybridMultilevel"/>
    <w:tmpl w:val="B4803BFA"/>
    <w:lvl w:ilvl="0" w:tplc="E5266994">
      <w:numFmt w:val="bullet"/>
      <w:lvlText w:val=""/>
      <w:lvlJc w:val="left"/>
      <w:pPr>
        <w:ind w:left="533" w:hanging="360"/>
      </w:pPr>
      <w:rPr>
        <w:rFonts w:ascii="Symbol" w:eastAsia="Times New Roman" w:hAnsi="Symbol" w:cs="Times New Roman"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42" w15:restartNumberingAfterBreak="0">
    <w:nsid w:val="7A3221AD"/>
    <w:multiLevelType w:val="hybridMultilevel"/>
    <w:tmpl w:val="1C9620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44"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abstractNumId w:val="39"/>
  </w:num>
  <w:num w:numId="2">
    <w:abstractNumId w:val="22"/>
  </w:num>
  <w:num w:numId="3">
    <w:abstractNumId w:val="24"/>
  </w:num>
  <w:num w:numId="4">
    <w:abstractNumId w:val="14"/>
  </w:num>
  <w:num w:numId="5">
    <w:abstractNumId w:val="4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21"/>
  </w:num>
  <w:num w:numId="18">
    <w:abstractNumId w:val="18"/>
  </w:num>
  <w:num w:numId="19">
    <w:abstractNumId w:val="17"/>
  </w:num>
  <w:num w:numId="20">
    <w:abstractNumId w:val="16"/>
  </w:num>
  <w:num w:numId="21">
    <w:abstractNumId w:val="26"/>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36"/>
  </w:num>
  <w:num w:numId="26">
    <w:abstractNumId w:val="11"/>
  </w:num>
  <w:num w:numId="27">
    <w:abstractNumId w:val="27"/>
  </w:num>
  <w:num w:numId="28">
    <w:abstractNumId w:val="11"/>
  </w:num>
  <w:num w:numId="29">
    <w:abstractNumId w:val="35"/>
  </w:num>
  <w:num w:numId="30">
    <w:abstractNumId w:val="28"/>
  </w:num>
  <w:num w:numId="31">
    <w:abstractNumId w:val="44"/>
  </w:num>
  <w:num w:numId="32">
    <w:abstractNumId w:val="37"/>
  </w:num>
  <w:num w:numId="33">
    <w:abstractNumId w:val="20"/>
  </w:num>
  <w:num w:numId="34">
    <w:abstractNumId w:val="30"/>
  </w:num>
  <w:num w:numId="35">
    <w:abstractNumId w:val="10"/>
  </w:num>
  <w:num w:numId="36">
    <w:abstractNumId w:val="31"/>
  </w:num>
  <w:num w:numId="37">
    <w:abstractNumId w:val="34"/>
  </w:num>
  <w:num w:numId="38">
    <w:abstractNumId w:val="29"/>
  </w:num>
  <w:num w:numId="39">
    <w:abstractNumId w:val="43"/>
  </w:num>
  <w:num w:numId="40">
    <w:abstractNumId w:val="32"/>
  </w:num>
  <w:num w:numId="41">
    <w:abstractNumId w:val="25"/>
  </w:num>
  <w:num w:numId="42">
    <w:abstractNumId w:val="33"/>
  </w:num>
  <w:num w:numId="43">
    <w:abstractNumId w:val="38"/>
  </w:num>
  <w:num w:numId="44">
    <w:abstractNumId w:val="41"/>
  </w:num>
  <w:num w:numId="45">
    <w:abstractNumId w:val="13"/>
  </w:num>
  <w:num w:numId="46">
    <w:abstractNumId w:val="42"/>
  </w:num>
  <w:num w:numId="47">
    <w:abstractNumId w:val="19"/>
  </w:num>
  <w:num w:numId="48">
    <w:abstractNumId w:val="12"/>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858"/>
    <w:rsid w:val="0000418E"/>
    <w:rsid w:val="00015440"/>
    <w:rsid w:val="00016839"/>
    <w:rsid w:val="00030358"/>
    <w:rsid w:val="00042FB3"/>
    <w:rsid w:val="00055973"/>
    <w:rsid w:val="00057671"/>
    <w:rsid w:val="00066754"/>
    <w:rsid w:val="00084752"/>
    <w:rsid w:val="00086540"/>
    <w:rsid w:val="000D445D"/>
    <w:rsid w:val="000D479D"/>
    <w:rsid w:val="000F4987"/>
    <w:rsid w:val="000F65EC"/>
    <w:rsid w:val="00103670"/>
    <w:rsid w:val="0011573E"/>
    <w:rsid w:val="00122826"/>
    <w:rsid w:val="0012634B"/>
    <w:rsid w:val="001269DE"/>
    <w:rsid w:val="00140DAE"/>
    <w:rsid w:val="0015180F"/>
    <w:rsid w:val="001746FC"/>
    <w:rsid w:val="00193653"/>
    <w:rsid w:val="001C329C"/>
    <w:rsid w:val="001E286F"/>
    <w:rsid w:val="001E7D29"/>
    <w:rsid w:val="002404F5"/>
    <w:rsid w:val="00270D66"/>
    <w:rsid w:val="00275260"/>
    <w:rsid w:val="00276FA1"/>
    <w:rsid w:val="00285B87"/>
    <w:rsid w:val="00291B4A"/>
    <w:rsid w:val="002C3D7E"/>
    <w:rsid w:val="002E4F42"/>
    <w:rsid w:val="0032131A"/>
    <w:rsid w:val="003310BF"/>
    <w:rsid w:val="00333DF8"/>
    <w:rsid w:val="003448DB"/>
    <w:rsid w:val="00352B99"/>
    <w:rsid w:val="00354C22"/>
    <w:rsid w:val="00357641"/>
    <w:rsid w:val="00360B6E"/>
    <w:rsid w:val="00361DEE"/>
    <w:rsid w:val="00394EF4"/>
    <w:rsid w:val="003E5EB5"/>
    <w:rsid w:val="00410612"/>
    <w:rsid w:val="00411F8B"/>
    <w:rsid w:val="004203B0"/>
    <w:rsid w:val="00421063"/>
    <w:rsid w:val="004230D9"/>
    <w:rsid w:val="0044002A"/>
    <w:rsid w:val="00450670"/>
    <w:rsid w:val="004724BD"/>
    <w:rsid w:val="00477352"/>
    <w:rsid w:val="0048124E"/>
    <w:rsid w:val="00491C23"/>
    <w:rsid w:val="004B5C09"/>
    <w:rsid w:val="004C3A4B"/>
    <w:rsid w:val="004E227E"/>
    <w:rsid w:val="00500DD1"/>
    <w:rsid w:val="00521AE3"/>
    <w:rsid w:val="00535B54"/>
    <w:rsid w:val="00554276"/>
    <w:rsid w:val="00564D17"/>
    <w:rsid w:val="00570173"/>
    <w:rsid w:val="005D3902"/>
    <w:rsid w:val="005E0ED9"/>
    <w:rsid w:val="00616B41"/>
    <w:rsid w:val="00620AE8"/>
    <w:rsid w:val="0064628C"/>
    <w:rsid w:val="0065214E"/>
    <w:rsid w:val="00655EE2"/>
    <w:rsid w:val="006663F2"/>
    <w:rsid w:val="006771EF"/>
    <w:rsid w:val="00680296"/>
    <w:rsid w:val="006853BC"/>
    <w:rsid w:val="00686E45"/>
    <w:rsid w:val="00687389"/>
    <w:rsid w:val="006928C1"/>
    <w:rsid w:val="006966F9"/>
    <w:rsid w:val="006D5463"/>
    <w:rsid w:val="006E015E"/>
    <w:rsid w:val="006F03D4"/>
    <w:rsid w:val="00700B1F"/>
    <w:rsid w:val="007257E9"/>
    <w:rsid w:val="00740105"/>
    <w:rsid w:val="00744B1E"/>
    <w:rsid w:val="0075573F"/>
    <w:rsid w:val="00756D9C"/>
    <w:rsid w:val="007619BD"/>
    <w:rsid w:val="00771C24"/>
    <w:rsid w:val="00781863"/>
    <w:rsid w:val="00792701"/>
    <w:rsid w:val="007B2549"/>
    <w:rsid w:val="007D2FEE"/>
    <w:rsid w:val="007D5836"/>
    <w:rsid w:val="007F34A4"/>
    <w:rsid w:val="0081077D"/>
    <w:rsid w:val="00815563"/>
    <w:rsid w:val="008240DA"/>
    <w:rsid w:val="008429E5"/>
    <w:rsid w:val="00863E6E"/>
    <w:rsid w:val="00867EA4"/>
    <w:rsid w:val="00874A29"/>
    <w:rsid w:val="00880C14"/>
    <w:rsid w:val="00897D88"/>
    <w:rsid w:val="008A0319"/>
    <w:rsid w:val="008B6D6C"/>
    <w:rsid w:val="008D43E9"/>
    <w:rsid w:val="008E3C0E"/>
    <w:rsid w:val="008E421A"/>
    <w:rsid w:val="008E476B"/>
    <w:rsid w:val="008F0F63"/>
    <w:rsid w:val="00922A60"/>
    <w:rsid w:val="00927C63"/>
    <w:rsid w:val="00932F50"/>
    <w:rsid w:val="0094637B"/>
    <w:rsid w:val="00955A78"/>
    <w:rsid w:val="00956C50"/>
    <w:rsid w:val="009921B8"/>
    <w:rsid w:val="009A6621"/>
    <w:rsid w:val="009D4984"/>
    <w:rsid w:val="009D6901"/>
    <w:rsid w:val="009F4E19"/>
    <w:rsid w:val="00A07662"/>
    <w:rsid w:val="00A21B71"/>
    <w:rsid w:val="00A25111"/>
    <w:rsid w:val="00A3439E"/>
    <w:rsid w:val="00A37F9E"/>
    <w:rsid w:val="00A40085"/>
    <w:rsid w:val="00A47DF6"/>
    <w:rsid w:val="00A60E11"/>
    <w:rsid w:val="00A63D35"/>
    <w:rsid w:val="00A90144"/>
    <w:rsid w:val="00A9231C"/>
    <w:rsid w:val="00AA2532"/>
    <w:rsid w:val="00AA702D"/>
    <w:rsid w:val="00AE1F88"/>
    <w:rsid w:val="00AE361F"/>
    <w:rsid w:val="00AE5370"/>
    <w:rsid w:val="00B247A9"/>
    <w:rsid w:val="00B30368"/>
    <w:rsid w:val="00B435B5"/>
    <w:rsid w:val="00B565D8"/>
    <w:rsid w:val="00B5779A"/>
    <w:rsid w:val="00B63E8A"/>
    <w:rsid w:val="00B64D24"/>
    <w:rsid w:val="00B7147D"/>
    <w:rsid w:val="00B75CFC"/>
    <w:rsid w:val="00B76AB4"/>
    <w:rsid w:val="00B853F9"/>
    <w:rsid w:val="00B86DD0"/>
    <w:rsid w:val="00B87125"/>
    <w:rsid w:val="00B92231"/>
    <w:rsid w:val="00BA2CE6"/>
    <w:rsid w:val="00BB018B"/>
    <w:rsid w:val="00BD1747"/>
    <w:rsid w:val="00BD2B06"/>
    <w:rsid w:val="00C00194"/>
    <w:rsid w:val="00C14973"/>
    <w:rsid w:val="00C1643D"/>
    <w:rsid w:val="00C261A9"/>
    <w:rsid w:val="00C42793"/>
    <w:rsid w:val="00C47362"/>
    <w:rsid w:val="00C5115C"/>
    <w:rsid w:val="00C601ED"/>
    <w:rsid w:val="00C7624A"/>
    <w:rsid w:val="00C8234D"/>
    <w:rsid w:val="00CA4D54"/>
    <w:rsid w:val="00CD4CE6"/>
    <w:rsid w:val="00CE5A5C"/>
    <w:rsid w:val="00CF1316"/>
    <w:rsid w:val="00D31AB7"/>
    <w:rsid w:val="00D50D23"/>
    <w:rsid w:val="00D512BB"/>
    <w:rsid w:val="00D53571"/>
    <w:rsid w:val="00DA3B1A"/>
    <w:rsid w:val="00DC6078"/>
    <w:rsid w:val="00DC79AD"/>
    <w:rsid w:val="00DD2075"/>
    <w:rsid w:val="00DE01D4"/>
    <w:rsid w:val="00DF2868"/>
    <w:rsid w:val="00DF7B22"/>
    <w:rsid w:val="00E557A0"/>
    <w:rsid w:val="00E70676"/>
    <w:rsid w:val="00EF6435"/>
    <w:rsid w:val="00F10F6B"/>
    <w:rsid w:val="00F23697"/>
    <w:rsid w:val="00F36BB7"/>
    <w:rsid w:val="00F77858"/>
    <w:rsid w:val="00F87EAA"/>
    <w:rsid w:val="00F92B25"/>
    <w:rsid w:val="00FA7DB4"/>
    <w:rsid w:val="00FB3809"/>
    <w:rsid w:val="00FD6CAB"/>
    <w:rsid w:val="00FE3951"/>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F802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4"/>
        <w:szCs w:val="24"/>
        <w:lang w:val="en-US" w:eastAsia="en-US" w:bidi="ar-SA"/>
      </w:rPr>
    </w:rPrDefault>
    <w:pPrDefault>
      <w:pPr>
        <w:spacing w:after="200" w:line="276" w:lineRule="auto"/>
        <w:ind w:left="173"/>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4F42"/>
  </w:style>
  <w:style w:type="paragraph" w:styleId="Heading1">
    <w:name w:val="heading 1"/>
    <w:basedOn w:val="Normal"/>
    <w:uiPriority w:val="9"/>
    <w:qFormat/>
    <w:rsid w:val="00FE3951"/>
    <w:pPr>
      <w:keepNext/>
      <w:spacing w:after="240" w:line="240" w:lineRule="auto"/>
      <w:ind w:left="0"/>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ind w:left="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before="40"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before="40"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before="40"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before="40"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before="40"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before="40"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qFormat/>
    <w:rsid w:val="00FE3951"/>
    <w:pPr>
      <w:numPr>
        <w:numId w:val="40"/>
      </w:numPr>
    </w:p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paragraph" w:styleId="Date">
    <w:name w:val="Date"/>
    <w:basedOn w:val="Normal"/>
    <w:next w:val="Normal"/>
    <w:link w:val="DateChar"/>
    <w:uiPriority w:val="10"/>
    <w:qFormat/>
    <w:rsid w:val="004230D9"/>
    <w:pPr>
      <w:spacing w:after="480"/>
      <w:jc w:val="center"/>
    </w:p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qFormat/>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15"/>
    <w:qFormat/>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semiHidden/>
    <w:unhideWhenUsed/>
    <w:qFormat/>
    <w:rsid w:val="004230D9"/>
    <w:rPr>
      <w:rFonts w:ascii="Times New Roman" w:hAnsi="Times New Roman" w:cs="Times New Roman"/>
      <w:b/>
      <w:bCs/>
    </w:rPr>
  </w:style>
  <w:style w:type="paragraph" w:styleId="Quote">
    <w:name w:val="Quote"/>
    <w:basedOn w:val="Normal"/>
    <w:link w:val="QuoteChar"/>
    <w:uiPriority w:val="29"/>
    <w:semiHidden/>
    <w:unhideWhenUsed/>
    <w:qFormat/>
    <w:rsid w:val="004230D9"/>
    <w:pPr>
      <w:spacing w:before="200" w:after="160"/>
      <w:ind w:left="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ind w:left="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ind w:left="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pPr>
      <w:spacing w:after="120"/>
    </w:pPr>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after="120"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pPr>
      <w:spacing w:after="120"/>
    </w:pPr>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unhideWhenUsed/>
    <w:rsid w:val="004230D9"/>
    <w:pPr>
      <w:spacing w:after="0" w:line="240" w:lineRule="auto"/>
    </w:pPr>
  </w:style>
  <w:style w:type="character" w:customStyle="1" w:styleId="FooterChar">
    <w:name w:val="Footer Char"/>
    <w:basedOn w:val="DefaultParagraphFont"/>
    <w:link w:val="Footer"/>
    <w:uiPriority w:val="99"/>
    <w:rsid w:val="004230D9"/>
    <w:rPr>
      <w:rFonts w:ascii="Times New Roman" w:hAnsi="Times New Roman" w:cs="Times New Roman"/>
    </w:rPr>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customStyle="1" w:styleId="Hashtag1">
    <w:name w:val="Hashtag1"/>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015440"/>
    <w:pPr>
      <w:spacing w:after="0" w:line="240" w:lineRule="auto"/>
      <w:ind w:left="0"/>
    </w:pPr>
    <w:rPr>
      <w:rFonts w:cs="Calibri"/>
      <w:b/>
      <w:color w:val="2C567A"/>
      <w:sz w:val="18"/>
      <w:lang w:val="en-GB"/>
    </w:rPr>
  </w:style>
  <w:style w:type="character" w:customStyle="1" w:styleId="HeaderChar">
    <w:name w:val="Header Char"/>
    <w:basedOn w:val="DefaultParagraphFont"/>
    <w:link w:val="Header"/>
    <w:uiPriority w:val="99"/>
    <w:rsid w:val="00015440"/>
    <w:rPr>
      <w:rFonts w:cs="Calibri"/>
      <w:b/>
      <w:color w:val="2C567A"/>
      <w:sz w:val="18"/>
      <w:lang w:val="en-GB"/>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customStyle="1" w:styleId="Mention1">
    <w:name w:val="Mention1"/>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customStyle="1" w:styleId="SmartHyperlink1">
    <w:name w:val="Smart Hyperlink1"/>
    <w:basedOn w:val="DefaultParagraphFont"/>
    <w:uiPriority w:val="99"/>
    <w:semiHidden/>
    <w:unhideWhenUsed/>
    <w:rsid w:val="004230D9"/>
    <w:rPr>
      <w:rFonts w:ascii="Times New Roman" w:hAnsi="Times New Roman" w:cs="Times New Roman"/>
      <w:u w:val="dotted"/>
    </w:rPr>
  </w:style>
  <w:style w:type="character" w:customStyle="1" w:styleId="UnresolvedMention1">
    <w:name w:val="Unresolved Mention1"/>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99"/>
    <w:unhideWhenUsed/>
    <w:qFormat/>
    <w:rsid w:val="002E4F42"/>
    <w:pPr>
      <w:numPr>
        <w:ilvl w:val="1"/>
        <w:numId w:val="40"/>
      </w:numPr>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spacing w:after="120"/>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after="120"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spacing w:after="120"/>
      <w:ind w:left="360"/>
      <w:contextualSpacing/>
    </w:pPr>
  </w:style>
  <w:style w:type="paragraph" w:styleId="ListContinue2">
    <w:name w:val="List Continue 2"/>
    <w:basedOn w:val="Normal"/>
    <w:uiPriority w:val="99"/>
    <w:semiHidden/>
    <w:unhideWhenUsed/>
    <w:rsid w:val="004230D9"/>
    <w:pPr>
      <w:spacing w:after="120"/>
      <w:ind w:left="720"/>
      <w:contextualSpacing/>
    </w:pPr>
  </w:style>
  <w:style w:type="paragraph" w:styleId="ListContinue3">
    <w:name w:val="List Continue 3"/>
    <w:basedOn w:val="Normal"/>
    <w:uiPriority w:val="99"/>
    <w:semiHidden/>
    <w:unhideWhenUsed/>
    <w:rsid w:val="004230D9"/>
    <w:pPr>
      <w:spacing w:after="120"/>
      <w:ind w:left="1080"/>
      <w:contextualSpacing/>
    </w:pPr>
  </w:style>
  <w:style w:type="paragraph" w:styleId="ListContinue4">
    <w:name w:val="List Continue 4"/>
    <w:basedOn w:val="Normal"/>
    <w:uiPriority w:val="99"/>
    <w:semiHidden/>
    <w:unhideWhenUsed/>
    <w:rsid w:val="004230D9"/>
    <w:pPr>
      <w:spacing w:after="120"/>
      <w:ind w:left="1440"/>
      <w:contextualSpacing/>
    </w:pPr>
  </w:style>
  <w:style w:type="paragraph" w:styleId="ListContinue5">
    <w:name w:val="List Continue 5"/>
    <w:basedOn w:val="Normal"/>
    <w:uiPriority w:val="99"/>
    <w:semiHidden/>
    <w:unhideWhenUsed/>
    <w:rsid w:val="004230D9"/>
    <w:pPr>
      <w:spacing w:after="120"/>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ind w:left="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character" w:customStyle="1" w:styleId="DateChar">
    <w:name w:val="Date Char"/>
    <w:basedOn w:val="DefaultParagraphFont"/>
    <w:link w:val="Date"/>
    <w:uiPriority w:val="10"/>
    <w:rsid w:val="00C47362"/>
    <w:rPr>
      <w:rFonts w:ascii="Times New Roman" w:hAnsi="Times New Roman"/>
    </w:rPr>
  </w:style>
  <w:style w:type="paragraph" w:customStyle="1" w:styleId="Attendees">
    <w:name w:val="Attendees"/>
    <w:basedOn w:val="Normal"/>
    <w:qFormat/>
    <w:rsid w:val="00015440"/>
    <w:pPr>
      <w:spacing w:after="480" w:line="274" w:lineRule="auto"/>
      <w:jc w:val="center"/>
    </w:pPr>
    <w:rPr>
      <w:rFonts w:cs="Calibri"/>
      <w:sz w:val="22"/>
      <w:lang w:val="en-GB"/>
    </w:rPr>
  </w:style>
  <w:style w:type="paragraph" w:customStyle="1" w:styleId="ItemDescription">
    <w:name w:val="Item Description"/>
    <w:basedOn w:val="Normal"/>
    <w:qFormat/>
    <w:rsid w:val="00FE3951"/>
    <w:pPr>
      <w:spacing w:before="40" w:after="120" w:line="240" w:lineRule="auto"/>
      <w:ind w:left="0" w:right="360"/>
    </w:pPr>
    <w:rPr>
      <w:rFonts w:eastAsiaTheme="minorHAnsi" w:cstheme="minorBidi"/>
      <w:kern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3511017">
      <w:bodyDiv w:val="1"/>
      <w:marLeft w:val="0"/>
      <w:marRight w:val="0"/>
      <w:marTop w:val="0"/>
      <w:marBottom w:val="0"/>
      <w:divBdr>
        <w:top w:val="none" w:sz="0" w:space="0" w:color="auto"/>
        <w:left w:val="none" w:sz="0" w:space="0" w:color="auto"/>
        <w:bottom w:val="none" w:sz="0" w:space="0" w:color="auto"/>
        <w:right w:val="none" w:sz="0" w:space="0" w:color="auto"/>
      </w:divBdr>
    </w:div>
    <w:div w:id="1590112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emily.mcrae@louisville.edu"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7" Type="http://schemas.openxmlformats.org/officeDocument/2006/relationships/image" Target="media/image7.sv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sv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y\AppData\Roaming\Microsoft\Templates\Blue%20spheres%20meeting%20minutes.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8" ma:contentTypeDescription="Create a new document." ma:contentTypeScope="" ma:versionID="0f12cf464957118729b6c32269c3bef6">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3cd9a7ce2c5f9b2e78bd9172391e822"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1EA821-1210-415B-A719-48893F6CEF44}">
  <ds:schemaRefs>
    <ds:schemaRef ds:uri="http://schemas.microsoft.com/sharepoint/v3/contenttype/forms"/>
  </ds:schemaRefs>
</ds:datastoreItem>
</file>

<file path=customXml/itemProps3.xml><?xml version="1.0" encoding="utf-8"?>
<ds:datastoreItem xmlns:ds="http://schemas.openxmlformats.org/officeDocument/2006/customXml" ds:itemID="{675515B1-E331-4422-B13A-86E833BBBFCF}">
  <ds:schemaRefs>
    <ds:schemaRef ds:uri="71af3243-3dd4-4a8d-8c0d-dd76da1f02a5"/>
    <ds:schemaRef ds:uri="http://schemas.microsoft.com/office/2006/documentManagement/types"/>
    <ds:schemaRef ds:uri="http://schemas.microsoft.com/office/2006/metadata/properties"/>
    <ds:schemaRef ds:uri="http://www.w3.org/XML/1998/namespace"/>
    <ds:schemaRef ds:uri="http://purl.org/dc/elements/1.1/"/>
    <ds:schemaRef ds:uri="http://purl.org/dc/dcmitype/"/>
    <ds:schemaRef ds:uri="http://schemas.microsoft.com/office/infopath/2007/PartnerControls"/>
    <ds:schemaRef ds:uri="http://schemas.openxmlformats.org/package/2006/metadata/core-properties"/>
    <ds:schemaRef ds:uri="16c05727-aa75-4e4a-9b5f-8a80a1165891"/>
    <ds:schemaRef ds:uri="http://purl.org/dc/terms/"/>
  </ds:schemaRefs>
</ds:datastoreItem>
</file>

<file path=customXml/itemProps4.xml><?xml version="1.0" encoding="utf-8"?>
<ds:datastoreItem xmlns:ds="http://schemas.openxmlformats.org/officeDocument/2006/customXml" ds:itemID="{95082792-0035-4D25-BD7D-A83A438B4D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C38C2F3-F4EF-4DE1-BB8F-0A54084B5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meeting minutes</Template>
  <TotalTime>0</TotalTime>
  <Pages>3</Pages>
  <Words>518</Words>
  <Characters>2850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2019-02-28T18:55:00Z</dcterms:created>
  <dcterms:modified xsi:type="dcterms:W3CDTF">2019-02-28T18:55:00Z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