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5D1D1" w14:textId="780DE921" w:rsidR="00804932" w:rsidRPr="006A5419" w:rsidRDefault="00804932" w:rsidP="006A5419">
      <w:pPr>
        <w:spacing w:before="240" w:after="240"/>
        <w:jc w:val="center"/>
        <w:rPr>
          <w:rFonts w:ascii="Arial Narrow" w:hAnsi="Arial Narrow"/>
          <w:b/>
          <w:bCs/>
          <w:sz w:val="32"/>
          <w:szCs w:val="32"/>
          <w:lang w:val="en-AU"/>
        </w:rPr>
      </w:pPr>
      <w:r w:rsidRPr="006A5419">
        <w:rPr>
          <w:rFonts w:ascii="Arial Narrow" w:hAnsi="Arial Narrow"/>
          <w:b/>
          <w:bCs/>
          <w:sz w:val="32"/>
          <w:szCs w:val="32"/>
          <w:lang w:val="en-AU"/>
        </w:rPr>
        <w:t>IPWEA Victoria helps people be their best!</w:t>
      </w:r>
    </w:p>
    <w:p w14:paraId="0C56F3E3" w14:textId="77777777" w:rsidR="00A814B3" w:rsidRPr="00937F28" w:rsidRDefault="00804932" w:rsidP="00A814B3">
      <w:pPr>
        <w:jc w:val="center"/>
        <w:rPr>
          <w:rFonts w:ascii="Arial Narrow" w:hAnsi="Arial Narrow"/>
          <w:sz w:val="28"/>
          <w:szCs w:val="28"/>
          <w:lang w:val="en-AU"/>
        </w:rPr>
      </w:pPr>
      <w:r w:rsidRPr="00937F28">
        <w:rPr>
          <w:rFonts w:ascii="Arial Narrow" w:hAnsi="Arial Narrow"/>
          <w:sz w:val="28"/>
          <w:szCs w:val="28"/>
          <w:lang w:val="en-AU"/>
        </w:rPr>
        <w:t xml:space="preserve">We are the </w:t>
      </w:r>
      <w:r w:rsidR="006953C1" w:rsidRPr="00937F28">
        <w:rPr>
          <w:rFonts w:ascii="Arial Narrow" w:hAnsi="Arial Narrow"/>
          <w:b/>
          <w:bCs/>
          <w:sz w:val="28"/>
          <w:szCs w:val="28"/>
          <w:lang w:val="en-AU"/>
        </w:rPr>
        <w:t xml:space="preserve">Education, Connection, Information </w:t>
      </w:r>
      <w:r w:rsidR="006953C1" w:rsidRPr="00937F28">
        <w:rPr>
          <w:rFonts w:ascii="Arial Narrow" w:hAnsi="Arial Narrow"/>
          <w:sz w:val="28"/>
          <w:szCs w:val="28"/>
          <w:lang w:val="en-AU"/>
        </w:rPr>
        <w:t>&amp;</w:t>
      </w:r>
      <w:r w:rsidR="006953C1" w:rsidRPr="00937F28">
        <w:rPr>
          <w:rFonts w:ascii="Arial Narrow" w:hAnsi="Arial Narrow"/>
          <w:b/>
          <w:bCs/>
          <w:sz w:val="28"/>
          <w:szCs w:val="28"/>
          <w:lang w:val="en-AU"/>
        </w:rPr>
        <w:t xml:space="preserve"> Support</w:t>
      </w:r>
    </w:p>
    <w:p w14:paraId="51AF3922" w14:textId="4277E347" w:rsidR="00804932" w:rsidRPr="00937F28" w:rsidRDefault="00804932" w:rsidP="00C3670D">
      <w:pPr>
        <w:spacing w:after="240"/>
        <w:jc w:val="center"/>
        <w:rPr>
          <w:rFonts w:ascii="Arial Narrow" w:hAnsi="Arial Narrow"/>
          <w:sz w:val="28"/>
          <w:szCs w:val="28"/>
          <w:lang w:val="en-AU"/>
        </w:rPr>
      </w:pPr>
      <w:r w:rsidRPr="00937F28">
        <w:rPr>
          <w:rFonts w:ascii="Arial Narrow" w:hAnsi="Arial Narrow"/>
          <w:sz w:val="28"/>
          <w:szCs w:val="28"/>
          <w:lang w:val="en-AU"/>
        </w:rPr>
        <w:t>provider of choice for public works professionals!</w:t>
      </w:r>
    </w:p>
    <w:p w14:paraId="4A2FB115" w14:textId="77777777" w:rsidR="00804932" w:rsidRDefault="00000000" w:rsidP="00804932">
      <w:pPr>
        <w:tabs>
          <w:tab w:val="num" w:pos="720"/>
        </w:tabs>
        <w:rPr>
          <w:rFonts w:ascii="Arial Narrow" w:hAnsi="Arial Narrow"/>
          <w:lang w:val="en-AU"/>
        </w:rPr>
      </w:pPr>
      <w:r>
        <w:rPr>
          <w:noProof/>
        </w:rPr>
        <w:pict w14:anchorId="2D144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Join Victoria" style="width:483.75pt;height:297.75pt;visibility:visible;mso-wrap-style:square">
            <v:imagedata r:id="rId7" o:title="Join Victoria" croptop="11780f"/>
          </v:shape>
        </w:pict>
      </w:r>
    </w:p>
    <w:p w14:paraId="34858692" w14:textId="77777777" w:rsidR="00EF12E5" w:rsidRPr="006A5419" w:rsidRDefault="00EF12E5" w:rsidP="004C05BA">
      <w:pPr>
        <w:spacing w:before="240" w:after="240"/>
        <w:jc w:val="center"/>
        <w:rPr>
          <w:rFonts w:ascii="Arial Narrow" w:hAnsi="Arial Narrow"/>
          <w:b/>
          <w:bCs/>
          <w:sz w:val="32"/>
          <w:szCs w:val="32"/>
          <w:lang w:val="en-AU"/>
        </w:rPr>
      </w:pPr>
      <w:r w:rsidRPr="006A5419">
        <w:rPr>
          <w:rFonts w:ascii="Arial Narrow" w:hAnsi="Arial Narrow"/>
          <w:b/>
          <w:bCs/>
          <w:sz w:val="32"/>
          <w:szCs w:val="32"/>
          <w:lang w:val="en-AU"/>
        </w:rPr>
        <w:t>IPWEA Victoria membership supports staff and organisational development!</w:t>
      </w:r>
    </w:p>
    <w:p w14:paraId="22A94367" w14:textId="1A785058" w:rsidR="00804932" w:rsidRDefault="00804932" w:rsidP="00385FB9">
      <w:pPr>
        <w:tabs>
          <w:tab w:val="num" w:pos="720"/>
        </w:tabs>
        <w:spacing w:after="240"/>
        <w:ind w:right="140"/>
        <w:jc w:val="center"/>
        <w:rPr>
          <w:rFonts w:ascii="Arial Narrow" w:hAnsi="Arial Narrow"/>
          <w:lang w:val="en-AU"/>
        </w:rPr>
      </w:pPr>
      <w:r w:rsidRPr="004B7CC0">
        <w:rPr>
          <w:rFonts w:ascii="Arial Narrow" w:hAnsi="Arial Narrow"/>
          <w:lang w:val="en-AU"/>
        </w:rPr>
        <w:t xml:space="preserve">Group discounts are available for Councils and </w:t>
      </w:r>
      <w:r w:rsidR="002A1D3F" w:rsidRPr="004B7CC0">
        <w:rPr>
          <w:rFonts w:ascii="Arial Narrow" w:hAnsi="Arial Narrow"/>
          <w:lang w:val="en-AU"/>
        </w:rPr>
        <w:t xml:space="preserve">allied public works sector </w:t>
      </w:r>
      <w:r w:rsidRPr="004B7CC0">
        <w:rPr>
          <w:rFonts w:ascii="Arial Narrow" w:hAnsi="Arial Narrow"/>
          <w:lang w:val="en-AU"/>
        </w:rPr>
        <w:t xml:space="preserve">employers requiring memberships for multiple </w:t>
      </w:r>
      <w:r w:rsidR="0071563F" w:rsidRPr="004B7CC0">
        <w:rPr>
          <w:rFonts w:ascii="Arial Narrow" w:hAnsi="Arial Narrow"/>
          <w:lang w:val="en-AU"/>
        </w:rPr>
        <w:t xml:space="preserve">engineering </w:t>
      </w:r>
      <w:r w:rsidR="001661CE">
        <w:rPr>
          <w:rFonts w:ascii="Arial Narrow" w:hAnsi="Arial Narrow"/>
          <w:lang w:val="en-AU"/>
        </w:rPr>
        <w:t>and</w:t>
      </w:r>
      <w:r w:rsidR="0071563F" w:rsidRPr="004B7CC0">
        <w:rPr>
          <w:rFonts w:ascii="Arial Narrow" w:hAnsi="Arial Narrow"/>
          <w:lang w:val="en-AU"/>
        </w:rPr>
        <w:t xml:space="preserve"> asset management </w:t>
      </w:r>
      <w:r w:rsidRPr="004B7CC0">
        <w:rPr>
          <w:rFonts w:ascii="Arial Narrow" w:hAnsi="Arial Narrow"/>
          <w:lang w:val="en-AU"/>
        </w:rPr>
        <w:t>staff.</w:t>
      </w:r>
      <w:r w:rsidR="00697412" w:rsidRPr="004B7CC0">
        <w:rPr>
          <w:rFonts w:ascii="Arial Narrow" w:hAnsi="Arial Narrow"/>
          <w:lang w:val="en-AU"/>
        </w:rPr>
        <w:t xml:space="preserve"> Organisations have the </w:t>
      </w:r>
      <w:r w:rsidR="009F4D83" w:rsidRPr="004B7CC0">
        <w:rPr>
          <w:rFonts w:ascii="Arial Narrow" w:hAnsi="Arial Narrow"/>
          <w:lang w:val="en-AU"/>
        </w:rPr>
        <w:t xml:space="preserve">convenience of a single invoice </w:t>
      </w:r>
      <w:r w:rsidR="00697412" w:rsidRPr="004B7CC0">
        <w:rPr>
          <w:rFonts w:ascii="Arial Narrow" w:hAnsi="Arial Narrow"/>
          <w:lang w:val="en-AU"/>
        </w:rPr>
        <w:t>and g</w:t>
      </w:r>
      <w:r w:rsidRPr="004B7CC0">
        <w:rPr>
          <w:rFonts w:ascii="Arial Narrow" w:hAnsi="Arial Narrow"/>
          <w:lang w:val="en-AU"/>
        </w:rPr>
        <w:t>roup members receive all the benefits of individual members</w:t>
      </w:r>
      <w:r w:rsidR="00697412" w:rsidRPr="004B7CC0">
        <w:rPr>
          <w:rFonts w:ascii="Arial Narrow" w:hAnsi="Arial Narrow"/>
          <w:lang w:val="en-AU"/>
        </w:rPr>
        <w:t>:</w:t>
      </w:r>
    </w:p>
    <w:p w14:paraId="2B14E197" w14:textId="2443B1B4" w:rsidR="00CE7F32" w:rsidRDefault="000A1971" w:rsidP="00E91833">
      <w:pPr>
        <w:ind w:right="140"/>
        <w:jc w:val="center"/>
        <w:rPr>
          <w:rFonts w:ascii="Arial Narrow" w:hAnsi="Arial Narrow"/>
          <w:lang w:val="en-AU"/>
        </w:rPr>
      </w:pPr>
      <w:r w:rsidRPr="000A1971">
        <w:rPr>
          <w:rFonts w:ascii="Arial Narrow" w:hAnsi="Arial Narrow"/>
          <w:b/>
          <w:bCs/>
          <w:lang w:val="en-AU"/>
        </w:rPr>
        <w:t>Education</w:t>
      </w:r>
      <w:r w:rsidR="002825D7" w:rsidRPr="00941EE4">
        <w:rPr>
          <w:rFonts w:ascii="Arial Narrow" w:hAnsi="Arial Narrow"/>
          <w:lang w:val="en-AU"/>
        </w:rPr>
        <w:t xml:space="preserve">:  </w:t>
      </w:r>
      <w:r w:rsidR="003C5787">
        <w:rPr>
          <w:rFonts w:ascii="Arial Narrow" w:hAnsi="Arial Narrow"/>
          <w:lang w:val="en-AU"/>
        </w:rPr>
        <w:t>Discount</w:t>
      </w:r>
      <w:r w:rsidR="00A840D9">
        <w:rPr>
          <w:rFonts w:ascii="Arial Narrow" w:hAnsi="Arial Narrow"/>
          <w:lang w:val="en-AU"/>
        </w:rPr>
        <w:t>s on</w:t>
      </w:r>
      <w:r w:rsidR="003C5787">
        <w:rPr>
          <w:rFonts w:ascii="Arial Narrow" w:hAnsi="Arial Narrow"/>
          <w:lang w:val="en-AU"/>
        </w:rPr>
        <w:t xml:space="preserve"> role-relevant </w:t>
      </w:r>
      <w:r w:rsidR="00917646">
        <w:rPr>
          <w:rFonts w:ascii="Arial Narrow" w:hAnsi="Arial Narrow"/>
          <w:lang w:val="en-AU"/>
        </w:rPr>
        <w:t xml:space="preserve">Learning &amp; Development courses, Conferences </w:t>
      </w:r>
      <w:r w:rsidR="00FA5507">
        <w:rPr>
          <w:rFonts w:ascii="Arial Narrow" w:hAnsi="Arial Narrow"/>
          <w:lang w:val="en-AU"/>
        </w:rPr>
        <w:t>&amp; webinars</w:t>
      </w:r>
    </w:p>
    <w:p w14:paraId="7F4F43EA" w14:textId="62CF908F" w:rsidR="009B6F7D" w:rsidRDefault="00FA5507" w:rsidP="008370CF">
      <w:pPr>
        <w:ind w:right="140"/>
        <w:jc w:val="center"/>
        <w:rPr>
          <w:rFonts w:ascii="Arial Narrow" w:hAnsi="Arial Narrow"/>
          <w:lang w:val="en-AU"/>
        </w:rPr>
      </w:pPr>
      <w:r w:rsidRPr="00D571A8">
        <w:rPr>
          <w:rFonts w:ascii="Arial Narrow" w:hAnsi="Arial Narrow"/>
          <w:b/>
          <w:bCs/>
          <w:lang w:val="en-AU"/>
        </w:rPr>
        <w:t>Connection</w:t>
      </w:r>
      <w:r w:rsidR="00DB4AAD">
        <w:rPr>
          <w:rFonts w:ascii="Arial Narrow" w:hAnsi="Arial Narrow"/>
          <w:lang w:val="en-AU"/>
        </w:rPr>
        <w:t xml:space="preserve">:  </w:t>
      </w:r>
      <w:r w:rsidR="002B5A2B">
        <w:rPr>
          <w:rFonts w:ascii="Arial Narrow" w:hAnsi="Arial Narrow"/>
          <w:lang w:val="en-AU"/>
        </w:rPr>
        <w:t xml:space="preserve">Site visits, </w:t>
      </w:r>
      <w:r w:rsidR="00CA2F4D">
        <w:rPr>
          <w:rFonts w:ascii="Arial Narrow" w:hAnsi="Arial Narrow"/>
          <w:lang w:val="en-AU"/>
        </w:rPr>
        <w:t>social functions</w:t>
      </w:r>
      <w:r w:rsidR="002B5A2B">
        <w:rPr>
          <w:rFonts w:ascii="Arial Narrow" w:hAnsi="Arial Narrow"/>
          <w:lang w:val="en-AU"/>
        </w:rPr>
        <w:t xml:space="preserve"> and </w:t>
      </w:r>
      <w:r w:rsidR="00EA7701">
        <w:rPr>
          <w:rFonts w:ascii="Arial Narrow" w:hAnsi="Arial Narrow"/>
          <w:lang w:val="en-AU"/>
        </w:rPr>
        <w:t xml:space="preserve">peer </w:t>
      </w:r>
      <w:r w:rsidR="002B5A2B">
        <w:rPr>
          <w:rFonts w:ascii="Arial Narrow" w:hAnsi="Arial Narrow"/>
          <w:lang w:val="en-AU"/>
        </w:rPr>
        <w:t>networking events</w:t>
      </w:r>
    </w:p>
    <w:p w14:paraId="1776D702" w14:textId="13CD8C30" w:rsidR="00FA5507" w:rsidRDefault="009B6F7D" w:rsidP="008370CF">
      <w:pPr>
        <w:ind w:right="140"/>
        <w:jc w:val="center"/>
        <w:rPr>
          <w:rFonts w:ascii="Arial Narrow" w:hAnsi="Arial Narrow"/>
          <w:lang w:val="en-AU"/>
        </w:rPr>
      </w:pPr>
      <w:r w:rsidRPr="00D840E9">
        <w:rPr>
          <w:rFonts w:ascii="Arial Narrow" w:hAnsi="Arial Narrow"/>
          <w:b/>
          <w:bCs/>
          <w:lang w:val="en-AU"/>
        </w:rPr>
        <w:t>Information</w:t>
      </w:r>
      <w:r w:rsidR="00DB4AAD">
        <w:rPr>
          <w:rFonts w:ascii="Arial Narrow" w:hAnsi="Arial Narrow"/>
          <w:lang w:val="en-AU"/>
        </w:rPr>
        <w:t xml:space="preserve">:  </w:t>
      </w:r>
      <w:r w:rsidR="00EA7701">
        <w:rPr>
          <w:rFonts w:ascii="Arial Narrow" w:hAnsi="Arial Narrow"/>
          <w:lang w:val="en-AU"/>
        </w:rPr>
        <w:t>Sector</w:t>
      </w:r>
      <w:r w:rsidR="00E951CF">
        <w:rPr>
          <w:rFonts w:ascii="Arial Narrow" w:hAnsi="Arial Narrow"/>
          <w:lang w:val="en-AU"/>
        </w:rPr>
        <w:t xml:space="preserve"> n</w:t>
      </w:r>
      <w:r w:rsidR="00D571A8">
        <w:rPr>
          <w:rFonts w:ascii="Arial Narrow" w:hAnsi="Arial Narrow"/>
          <w:lang w:val="en-AU"/>
        </w:rPr>
        <w:t xml:space="preserve">ewsletters, </w:t>
      </w:r>
      <w:r w:rsidR="00BE32ED">
        <w:rPr>
          <w:rFonts w:ascii="Arial Narrow" w:hAnsi="Arial Narrow"/>
          <w:lang w:val="en-AU"/>
        </w:rPr>
        <w:t>CPD Bulletins</w:t>
      </w:r>
      <w:r w:rsidR="00597D2A">
        <w:rPr>
          <w:rFonts w:ascii="Arial Narrow" w:hAnsi="Arial Narrow"/>
          <w:lang w:val="en-AU"/>
        </w:rPr>
        <w:t xml:space="preserve"> and IPWEA </w:t>
      </w:r>
      <w:r w:rsidR="00E951CF">
        <w:rPr>
          <w:rFonts w:ascii="Arial Narrow" w:hAnsi="Arial Narrow"/>
          <w:lang w:val="en-AU"/>
        </w:rPr>
        <w:t>publications</w:t>
      </w:r>
    </w:p>
    <w:p w14:paraId="25F35D45" w14:textId="410CD34C" w:rsidR="00D840E9" w:rsidRDefault="00D840E9" w:rsidP="008370CF">
      <w:pPr>
        <w:spacing w:after="240"/>
        <w:ind w:right="140"/>
        <w:jc w:val="center"/>
        <w:rPr>
          <w:rFonts w:ascii="Arial Narrow" w:hAnsi="Arial Narrow"/>
          <w:lang w:val="en-AU"/>
        </w:rPr>
      </w:pPr>
      <w:r w:rsidRPr="008E0D61">
        <w:rPr>
          <w:rFonts w:ascii="Arial Narrow" w:hAnsi="Arial Narrow"/>
          <w:b/>
          <w:bCs/>
          <w:lang w:val="en-AU"/>
        </w:rPr>
        <w:t>Support</w:t>
      </w:r>
      <w:r w:rsidR="00DB4AAD">
        <w:rPr>
          <w:rFonts w:ascii="Arial Narrow" w:hAnsi="Arial Narrow"/>
          <w:lang w:val="en-AU"/>
        </w:rPr>
        <w:t xml:space="preserve">:  </w:t>
      </w:r>
      <w:r w:rsidR="008E0D61">
        <w:rPr>
          <w:rFonts w:ascii="Arial Narrow" w:hAnsi="Arial Narrow"/>
          <w:lang w:val="en-AU"/>
        </w:rPr>
        <w:t xml:space="preserve">Compliance </w:t>
      </w:r>
      <w:r w:rsidR="00DB4AAD">
        <w:rPr>
          <w:rFonts w:ascii="Arial Narrow" w:hAnsi="Arial Narrow"/>
          <w:lang w:val="en-AU"/>
        </w:rPr>
        <w:t xml:space="preserve">services, </w:t>
      </w:r>
      <w:r w:rsidR="008E0D61">
        <w:rPr>
          <w:rFonts w:ascii="Arial Narrow" w:hAnsi="Arial Narrow"/>
          <w:lang w:val="en-AU"/>
        </w:rPr>
        <w:t>advice and advocacy for public works sector issues</w:t>
      </w:r>
    </w:p>
    <w:p w14:paraId="24FEB172" w14:textId="022A2510" w:rsidR="00FE21AF" w:rsidRPr="00FE21AF" w:rsidRDefault="00FE21AF" w:rsidP="008370CF">
      <w:pPr>
        <w:ind w:right="140"/>
        <w:jc w:val="center"/>
        <w:rPr>
          <w:rFonts w:ascii="Arial Narrow" w:hAnsi="Arial Narrow"/>
          <w:b/>
          <w:bCs/>
          <w:sz w:val="28"/>
          <w:szCs w:val="28"/>
          <w:lang w:val="en-AU"/>
        </w:rPr>
      </w:pPr>
      <w:r w:rsidRPr="00FE21AF">
        <w:rPr>
          <w:rFonts w:ascii="Arial Narrow" w:hAnsi="Arial Narrow"/>
          <w:b/>
          <w:bCs/>
          <w:sz w:val="28"/>
          <w:szCs w:val="28"/>
          <w:lang w:val="en-AU"/>
        </w:rPr>
        <w:t xml:space="preserve">Group Membership </w:t>
      </w:r>
      <w:r w:rsidR="0031012E">
        <w:rPr>
          <w:rFonts w:ascii="Arial Narrow" w:hAnsi="Arial Narrow"/>
          <w:b/>
          <w:bCs/>
          <w:sz w:val="28"/>
          <w:szCs w:val="28"/>
          <w:lang w:val="en-AU"/>
        </w:rPr>
        <w:t>saves your organisation time and money</w:t>
      </w:r>
      <w:r w:rsidRPr="00FE21AF">
        <w:rPr>
          <w:rFonts w:ascii="Arial Narrow" w:hAnsi="Arial Narrow"/>
          <w:b/>
          <w:bCs/>
          <w:sz w:val="28"/>
          <w:szCs w:val="28"/>
          <w:lang w:val="en-AU"/>
        </w:rPr>
        <w:t>:</w:t>
      </w:r>
    </w:p>
    <w:tbl>
      <w:tblPr>
        <w:tblW w:w="822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1384C" w:rsidRPr="00930DBC" w14:paraId="6E44FA08" w14:textId="77777777" w:rsidTr="008370CF">
        <w:trPr>
          <w:trHeight w:val="166"/>
        </w:trPr>
        <w:tc>
          <w:tcPr>
            <w:tcW w:w="4111" w:type="dxa"/>
          </w:tcPr>
          <w:p w14:paraId="13C50E1D" w14:textId="6E2054A8" w:rsidR="0061384C" w:rsidRPr="00930DBC" w:rsidRDefault="0061384C" w:rsidP="0023408A">
            <w:pPr>
              <w:pStyle w:val="Default"/>
              <w:numPr>
                <w:ilvl w:val="0"/>
                <w:numId w:val="3"/>
              </w:numPr>
              <w:rPr>
                <w:rFonts w:ascii="Arial Narrow" w:hAnsi="Arial Narrow" w:cs="Calibri"/>
                <w:i/>
                <w:sz w:val="26"/>
                <w:szCs w:val="26"/>
              </w:rPr>
            </w:pPr>
            <w:r w:rsidRPr="00930DBC">
              <w:rPr>
                <w:rFonts w:ascii="Arial Narrow" w:hAnsi="Arial Narrow" w:cs="Calibri"/>
                <w:i/>
                <w:sz w:val="26"/>
                <w:szCs w:val="26"/>
              </w:rPr>
              <w:t>2 – 5 members:</w:t>
            </w:r>
            <w:r w:rsidR="00CB34B2">
              <w:rPr>
                <w:rFonts w:ascii="Arial Narrow" w:hAnsi="Arial Narrow" w:cs="Calibri"/>
                <w:i/>
                <w:sz w:val="26"/>
                <w:szCs w:val="26"/>
              </w:rPr>
              <w:t xml:space="preserve"> </w:t>
            </w:r>
            <w:r w:rsidRPr="00930DBC">
              <w:rPr>
                <w:rFonts w:ascii="Arial Narrow" w:hAnsi="Arial Narrow" w:cs="Calibri"/>
                <w:b/>
                <w:bCs/>
                <w:i/>
                <w:sz w:val="26"/>
                <w:szCs w:val="26"/>
              </w:rPr>
              <w:t>5% discount!</w:t>
            </w:r>
          </w:p>
        </w:tc>
        <w:tc>
          <w:tcPr>
            <w:tcW w:w="4111" w:type="dxa"/>
          </w:tcPr>
          <w:p w14:paraId="09BB374B" w14:textId="77777777" w:rsidR="0061384C" w:rsidRPr="00930DBC" w:rsidRDefault="0061384C" w:rsidP="0023408A">
            <w:pPr>
              <w:pStyle w:val="Default"/>
              <w:numPr>
                <w:ilvl w:val="0"/>
                <w:numId w:val="3"/>
              </w:numPr>
              <w:rPr>
                <w:rFonts w:ascii="Arial Narrow" w:hAnsi="Arial Narrow" w:cs="Calibri"/>
                <w:i/>
                <w:sz w:val="26"/>
                <w:szCs w:val="26"/>
              </w:rPr>
            </w:pPr>
            <w:r w:rsidRPr="00930DBC">
              <w:rPr>
                <w:rFonts w:ascii="Arial Narrow" w:hAnsi="Arial Narrow" w:cs="Calibri"/>
                <w:i/>
                <w:sz w:val="26"/>
                <w:szCs w:val="26"/>
              </w:rPr>
              <w:t xml:space="preserve">11-20 members: </w:t>
            </w:r>
            <w:r w:rsidRPr="00930DBC">
              <w:rPr>
                <w:rFonts w:ascii="Arial Narrow" w:hAnsi="Arial Narrow" w:cs="Calibri"/>
                <w:b/>
                <w:bCs/>
                <w:i/>
                <w:sz w:val="26"/>
                <w:szCs w:val="26"/>
              </w:rPr>
              <w:t>15% discount!</w:t>
            </w:r>
          </w:p>
        </w:tc>
      </w:tr>
      <w:tr w:rsidR="0061384C" w:rsidRPr="00930DBC" w14:paraId="411C14D0" w14:textId="77777777" w:rsidTr="008370CF">
        <w:trPr>
          <w:trHeight w:val="323"/>
        </w:trPr>
        <w:tc>
          <w:tcPr>
            <w:tcW w:w="4111" w:type="dxa"/>
          </w:tcPr>
          <w:p w14:paraId="6738F12D" w14:textId="77777777" w:rsidR="0061384C" w:rsidRPr="00930DBC" w:rsidRDefault="0061384C" w:rsidP="0023408A">
            <w:pPr>
              <w:pStyle w:val="Default"/>
              <w:numPr>
                <w:ilvl w:val="0"/>
                <w:numId w:val="3"/>
              </w:numPr>
              <w:rPr>
                <w:rFonts w:ascii="Arial Narrow" w:hAnsi="Arial Narrow" w:cs="Calibri"/>
                <w:i/>
                <w:sz w:val="26"/>
                <w:szCs w:val="26"/>
              </w:rPr>
            </w:pPr>
            <w:r w:rsidRPr="00930DBC">
              <w:rPr>
                <w:rFonts w:ascii="Arial Narrow" w:hAnsi="Arial Narrow" w:cs="Calibri"/>
                <w:i/>
                <w:sz w:val="26"/>
                <w:szCs w:val="26"/>
              </w:rPr>
              <w:t xml:space="preserve">6 – 10 members: </w:t>
            </w:r>
            <w:r w:rsidRPr="00930DBC">
              <w:rPr>
                <w:rFonts w:ascii="Arial Narrow" w:hAnsi="Arial Narrow" w:cs="Calibri"/>
                <w:b/>
                <w:bCs/>
                <w:i/>
                <w:sz w:val="26"/>
                <w:szCs w:val="26"/>
              </w:rPr>
              <w:t>10% discount!</w:t>
            </w:r>
          </w:p>
        </w:tc>
        <w:tc>
          <w:tcPr>
            <w:tcW w:w="4111" w:type="dxa"/>
          </w:tcPr>
          <w:p w14:paraId="0E893753" w14:textId="77777777" w:rsidR="0061384C" w:rsidRPr="00930DBC" w:rsidRDefault="0061384C" w:rsidP="0023408A">
            <w:pPr>
              <w:pStyle w:val="Default"/>
              <w:numPr>
                <w:ilvl w:val="0"/>
                <w:numId w:val="3"/>
              </w:numPr>
              <w:rPr>
                <w:rFonts w:ascii="Arial Narrow" w:hAnsi="Arial Narrow" w:cs="Calibri"/>
                <w:i/>
                <w:sz w:val="26"/>
                <w:szCs w:val="26"/>
              </w:rPr>
            </w:pPr>
            <w:r w:rsidRPr="00930DBC">
              <w:rPr>
                <w:rFonts w:ascii="Arial Narrow" w:hAnsi="Arial Narrow" w:cs="Calibri"/>
                <w:i/>
                <w:sz w:val="26"/>
                <w:szCs w:val="26"/>
              </w:rPr>
              <w:t xml:space="preserve">20+ members: </w:t>
            </w:r>
            <w:r w:rsidRPr="00930DBC">
              <w:rPr>
                <w:rFonts w:ascii="Arial Narrow" w:hAnsi="Arial Narrow" w:cs="Calibri"/>
                <w:b/>
                <w:bCs/>
                <w:i/>
                <w:sz w:val="26"/>
                <w:szCs w:val="26"/>
              </w:rPr>
              <w:t>20% discount!</w:t>
            </w:r>
          </w:p>
        </w:tc>
      </w:tr>
    </w:tbl>
    <w:p w14:paraId="60401EB1" w14:textId="13E9882C" w:rsidR="001C2407" w:rsidRDefault="0061384C" w:rsidP="008370CF">
      <w:pPr>
        <w:spacing w:before="240"/>
        <w:jc w:val="center"/>
        <w:rPr>
          <w:b/>
          <w:bCs/>
        </w:rPr>
      </w:pPr>
      <w:r w:rsidRPr="003A37B8">
        <w:rPr>
          <w:rFonts w:ascii="Arial Narrow" w:hAnsi="Arial Narrow"/>
          <w:b/>
          <w:bCs/>
          <w:lang w:val="en-AU"/>
        </w:rPr>
        <w:t>C</w:t>
      </w:r>
      <w:r w:rsidR="001C2407" w:rsidRPr="003A37B8">
        <w:rPr>
          <w:rFonts w:ascii="Arial Narrow" w:hAnsi="Arial Narrow"/>
          <w:b/>
          <w:bCs/>
          <w:lang w:val="en-AU"/>
        </w:rPr>
        <w:t>ontact </w:t>
      </w:r>
      <w:hyperlink r:id="rId8" w:history="1">
        <w:r w:rsidR="001C2407" w:rsidRPr="003A37B8">
          <w:rPr>
            <w:rStyle w:val="Hyperlink"/>
            <w:rFonts w:ascii="Arial Narrow" w:hAnsi="Arial Narrow"/>
            <w:b/>
            <w:bCs/>
            <w:lang w:val="en-AU"/>
          </w:rPr>
          <w:t>David Hallett</w:t>
        </w:r>
      </w:hyperlink>
      <w:r w:rsidR="001C2407" w:rsidRPr="003A37B8">
        <w:rPr>
          <w:rFonts w:ascii="Arial Narrow" w:hAnsi="Arial Narrow"/>
          <w:b/>
          <w:bCs/>
          <w:lang w:val="en-AU"/>
        </w:rPr>
        <w:t xml:space="preserve"> for </w:t>
      </w:r>
      <w:r w:rsidR="002458B5">
        <w:rPr>
          <w:rFonts w:ascii="Arial Narrow" w:hAnsi="Arial Narrow"/>
          <w:b/>
          <w:bCs/>
          <w:lang w:val="en-AU"/>
        </w:rPr>
        <w:t xml:space="preserve">further </w:t>
      </w:r>
      <w:r w:rsidR="001C2407" w:rsidRPr="003A37B8">
        <w:rPr>
          <w:rFonts w:ascii="Arial Narrow" w:hAnsi="Arial Narrow"/>
          <w:b/>
          <w:bCs/>
          <w:lang w:val="en-AU"/>
        </w:rPr>
        <w:t xml:space="preserve">details or complete </w:t>
      </w:r>
      <w:r w:rsidR="00EE5A5A" w:rsidRPr="003A37B8">
        <w:rPr>
          <w:rFonts w:ascii="Arial Narrow" w:hAnsi="Arial Narrow"/>
          <w:b/>
          <w:bCs/>
          <w:lang w:val="en-AU"/>
        </w:rPr>
        <w:t xml:space="preserve">and send </w:t>
      </w:r>
      <w:r w:rsidR="001C2407" w:rsidRPr="003A37B8">
        <w:rPr>
          <w:rFonts w:ascii="Arial Narrow" w:hAnsi="Arial Narrow"/>
          <w:b/>
          <w:bCs/>
          <w:lang w:val="en-AU"/>
        </w:rPr>
        <w:t>this form to </w:t>
      </w:r>
      <w:hyperlink r:id="rId9" w:history="1">
        <w:r w:rsidR="001C2407" w:rsidRPr="003A37B8">
          <w:rPr>
            <w:rStyle w:val="Hyperlink"/>
            <w:rFonts w:ascii="Arial Narrow" w:hAnsi="Arial Narrow"/>
            <w:b/>
            <w:bCs/>
            <w:lang w:val="en-AU"/>
          </w:rPr>
          <w:t>vic@ipwea.org</w:t>
        </w:r>
      </w:hyperlink>
    </w:p>
    <w:p w14:paraId="7DF22277" w14:textId="77777777" w:rsidR="00CC05C7" w:rsidRPr="00CC05C7" w:rsidRDefault="00CC05C7" w:rsidP="00CC05C7">
      <w:pPr>
        <w:spacing w:before="240"/>
        <w:jc w:val="center"/>
        <w:rPr>
          <w:b/>
          <w:bCs/>
        </w:rPr>
      </w:pPr>
    </w:p>
    <w:tbl>
      <w:tblPr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60"/>
        <w:gridCol w:w="2050"/>
        <w:gridCol w:w="1476"/>
        <w:gridCol w:w="1784"/>
        <w:gridCol w:w="1701"/>
        <w:gridCol w:w="1134"/>
        <w:gridCol w:w="993"/>
      </w:tblGrid>
      <w:tr w:rsidR="002E5C9D" w:rsidRPr="000F4F7D" w14:paraId="1FC89CAC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  <w:bottom w:val="nil"/>
            </w:tcBorders>
            <w:shd w:val="clear" w:color="auto" w:fill="C00000"/>
            <w:vAlign w:val="center"/>
          </w:tcPr>
          <w:p w14:paraId="604059F9" w14:textId="11EAC098" w:rsidR="002E5C9D" w:rsidRPr="00326C59" w:rsidRDefault="003914FE" w:rsidP="00364A03">
            <w:pPr>
              <w:jc w:val="center"/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</w:pPr>
            <w:r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  <w:lastRenderedPageBreak/>
              <w:t>Organisation</w:t>
            </w:r>
          </w:p>
        </w:tc>
      </w:tr>
      <w:tr w:rsidR="00FA2DA1" w14:paraId="21C1C0B0" w14:textId="77777777" w:rsidTr="00856E36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</w:tcBorders>
            <w:vAlign w:val="center"/>
          </w:tcPr>
          <w:p w14:paraId="6E2F2595" w14:textId="7403E0BE" w:rsidR="00FA2DA1" w:rsidRPr="002821C4" w:rsidRDefault="00FA2DA1">
            <w:pPr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2821C4">
              <w:rPr>
                <w:rFonts w:ascii="Arial Narrow" w:hAnsi="Arial Narrow"/>
                <w:b/>
                <w:bCs/>
                <w:sz w:val="20"/>
                <w:lang w:val="en-GB"/>
              </w:rPr>
              <w:t>Name:</w:t>
            </w:r>
          </w:p>
        </w:tc>
      </w:tr>
      <w:tr w:rsidR="00FA2DA1" w14:paraId="30B01F90" w14:textId="77777777" w:rsidTr="00927986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</w:tcBorders>
            <w:vAlign w:val="center"/>
          </w:tcPr>
          <w:p w14:paraId="3FA8256A" w14:textId="2455FD9D" w:rsidR="00FA2DA1" w:rsidRPr="002821C4" w:rsidRDefault="00FA2DA1" w:rsidP="00FA2DA1">
            <w:pPr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2821C4">
              <w:rPr>
                <w:rFonts w:ascii="Arial Narrow" w:hAnsi="Arial Narrow"/>
                <w:b/>
                <w:bCs/>
                <w:sz w:val="20"/>
                <w:lang w:val="en-GB"/>
              </w:rPr>
              <w:t>Address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:</w:t>
            </w:r>
          </w:p>
        </w:tc>
      </w:tr>
      <w:tr w:rsidR="00FA2DA1" w:rsidRPr="00326C59" w14:paraId="71B6C100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  <w:bottom w:val="nil"/>
            </w:tcBorders>
            <w:shd w:val="clear" w:color="auto" w:fill="C00000"/>
            <w:vAlign w:val="center"/>
          </w:tcPr>
          <w:p w14:paraId="1572D735" w14:textId="77777777" w:rsidR="00FA2DA1" w:rsidRPr="00326C59" w:rsidRDefault="00FA2DA1" w:rsidP="00FA2DA1">
            <w:pPr>
              <w:jc w:val="center"/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</w:pPr>
            <w:r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  <w:t>Applicant</w:t>
            </w:r>
          </w:p>
        </w:tc>
      </w:tr>
      <w:tr w:rsidR="00FA2DA1" w14:paraId="10102DEB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</w:tcBorders>
            <w:vAlign w:val="center"/>
          </w:tcPr>
          <w:p w14:paraId="0B171869" w14:textId="455C123E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I hereby apply for a group membership of IPWEA Victoria on behalf of the above organisation for the following staff.</w:t>
            </w:r>
          </w:p>
        </w:tc>
      </w:tr>
      <w:tr w:rsidR="00FA2DA1" w14:paraId="76898ABC" w14:textId="77777777" w:rsidTr="00D91370">
        <w:trPr>
          <w:cantSplit/>
          <w:trHeight w:val="340"/>
        </w:trPr>
        <w:tc>
          <w:tcPr>
            <w:tcW w:w="5670" w:type="dxa"/>
            <w:gridSpan w:val="4"/>
            <w:vAlign w:val="center"/>
          </w:tcPr>
          <w:p w14:paraId="57BE4592" w14:textId="7834BD58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Authorising Person:</w:t>
            </w:r>
          </w:p>
        </w:tc>
        <w:tc>
          <w:tcPr>
            <w:tcW w:w="3828" w:type="dxa"/>
            <w:gridSpan w:val="3"/>
            <w:vAlign w:val="center"/>
          </w:tcPr>
          <w:p w14:paraId="397FCA88" w14:textId="77777777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Position:</w:t>
            </w:r>
          </w:p>
        </w:tc>
      </w:tr>
      <w:tr w:rsidR="00FA2DA1" w14:paraId="7D68A5E0" w14:textId="77777777" w:rsidTr="00D91370">
        <w:trPr>
          <w:cantSplit/>
          <w:trHeight w:val="340"/>
        </w:trPr>
        <w:tc>
          <w:tcPr>
            <w:tcW w:w="5670" w:type="dxa"/>
            <w:gridSpan w:val="4"/>
            <w:tcBorders>
              <w:bottom w:val="nil"/>
            </w:tcBorders>
            <w:vAlign w:val="center"/>
          </w:tcPr>
          <w:p w14:paraId="159C4B81" w14:textId="77777777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Signature: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8095B6C" w14:textId="77777777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Date:</w:t>
            </w:r>
          </w:p>
        </w:tc>
        <w:tc>
          <w:tcPr>
            <w:tcW w:w="2127" w:type="dxa"/>
            <w:gridSpan w:val="2"/>
            <w:tcBorders>
              <w:bottom w:val="nil"/>
            </w:tcBorders>
            <w:vAlign w:val="center"/>
          </w:tcPr>
          <w:p w14:paraId="0A05039F" w14:textId="77777777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PO No:</w:t>
            </w:r>
          </w:p>
        </w:tc>
      </w:tr>
      <w:tr w:rsidR="00FA2DA1" w:rsidRPr="002E31CF" w14:paraId="56831A98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  <w:bottom w:val="nil"/>
            </w:tcBorders>
            <w:shd w:val="clear" w:color="auto" w:fill="C00000"/>
            <w:vAlign w:val="center"/>
          </w:tcPr>
          <w:p w14:paraId="05A2EDA2" w14:textId="089C4063" w:rsidR="00FA2DA1" w:rsidRPr="00326C59" w:rsidRDefault="00FA2DA1" w:rsidP="00FA2DA1">
            <w:pPr>
              <w:jc w:val="center"/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</w:pPr>
            <w:r w:rsidRPr="00326C59"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  <w:t xml:space="preserve">Nominated </w:t>
            </w:r>
            <w:r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  <w:t>Members</w:t>
            </w:r>
          </w:p>
        </w:tc>
      </w:tr>
      <w:tr w:rsidR="00FA2DA1" w14:paraId="605DDD38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</w:tcBorders>
            <w:vAlign w:val="center"/>
          </w:tcPr>
          <w:p w14:paraId="7EA022A4" w14:textId="39727BA8" w:rsidR="00FA2DA1" w:rsidRDefault="00FA2DA1" w:rsidP="00FA2DA1">
            <w:pPr>
              <w:jc w:val="center"/>
              <w:rPr>
                <w:rFonts w:ascii="Arial Narrow" w:hAnsi="Arial Narrow"/>
                <w:sz w:val="20"/>
                <w:lang w:val="en-GB"/>
              </w:rPr>
            </w:pPr>
            <w:r w:rsidRPr="002424BA">
              <w:rPr>
                <w:rFonts w:ascii="Arial Narrow" w:hAnsi="Arial Narrow"/>
                <w:b/>
                <w:bCs/>
                <w:sz w:val="20"/>
                <w:lang w:val="en-GB"/>
              </w:rPr>
              <w:t>Categor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 xml:space="preserve">y/Fee </w:t>
            </w:r>
            <w:r w:rsidRPr="0032013D">
              <w:rPr>
                <w:rFonts w:ascii="Arial Narrow" w:hAnsi="Arial Narrow"/>
                <w:sz w:val="20"/>
                <w:lang w:val="en-GB"/>
              </w:rPr>
              <w:t>(</w:t>
            </w:r>
            <w:r>
              <w:rPr>
                <w:rFonts w:ascii="Arial Narrow" w:hAnsi="Arial Narrow"/>
                <w:sz w:val="20"/>
                <w:lang w:val="en-GB"/>
              </w:rPr>
              <w:t>incl.</w:t>
            </w:r>
            <w:r w:rsidRPr="0032013D">
              <w:rPr>
                <w:rFonts w:ascii="Arial Narrow" w:hAnsi="Arial Narrow"/>
                <w:sz w:val="20"/>
                <w:lang w:val="en-GB"/>
              </w:rPr>
              <w:t xml:space="preserve"> GST):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Pr="00E37A31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Member</w:t>
            </w:r>
            <w:r w:rsidRPr="008E4273"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8E4273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$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390.50</w:t>
            </w:r>
            <w:r w:rsidRPr="008E4273">
              <w:rPr>
                <w:rFonts w:ascii="Arial Narrow" w:hAnsi="Arial Narrow"/>
                <w:sz w:val="20"/>
                <w:szCs w:val="20"/>
                <w:lang w:val="en-GB"/>
              </w:rPr>
              <w:t xml:space="preserve"> | </w:t>
            </w:r>
            <w:r w:rsidRPr="00725B10">
              <w:rPr>
                <w:rFonts w:ascii="Arial Narrow" w:hAnsi="Arial Narrow"/>
                <w:b/>
                <w:bCs/>
                <w:sz w:val="20"/>
                <w:szCs w:val="32"/>
                <w:lang w:val="en-GB"/>
              </w:rPr>
              <w:t>Associate Member</w:t>
            </w:r>
            <w:r>
              <w:rPr>
                <w:rFonts w:ascii="Arial Narrow" w:hAnsi="Arial Narrow"/>
                <w:sz w:val="20"/>
                <w:szCs w:val="32"/>
                <w:lang w:val="en-GB"/>
              </w:rPr>
              <w:t xml:space="preserve"> </w:t>
            </w:r>
            <w:r w:rsidRPr="008E4273">
              <w:rPr>
                <w:rFonts w:ascii="Arial Narrow" w:hAnsi="Arial Narrow"/>
                <w:sz w:val="20"/>
                <w:szCs w:val="32"/>
                <w:lang w:val="en-GB"/>
              </w:rPr>
              <w:t>(&lt;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8E4273">
              <w:rPr>
                <w:rFonts w:ascii="Arial Narrow" w:hAnsi="Arial Narrow"/>
                <w:sz w:val="20"/>
                <w:szCs w:val="20"/>
                <w:lang w:val="en-GB"/>
              </w:rPr>
              <w:t>5y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rs experience</w:t>
            </w:r>
            <w:r w:rsidRPr="008E4273">
              <w:rPr>
                <w:rFonts w:ascii="Arial Narrow" w:hAnsi="Arial Narrow"/>
                <w:sz w:val="20"/>
                <w:szCs w:val="20"/>
                <w:lang w:val="en-GB"/>
              </w:rPr>
              <w:t xml:space="preserve">) </w:t>
            </w:r>
            <w:r w:rsidRPr="008E4273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$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242 </w:t>
            </w:r>
            <w:r w:rsidRPr="008E4273">
              <w:rPr>
                <w:rFonts w:ascii="Arial Narrow" w:hAnsi="Arial Narrow"/>
                <w:sz w:val="20"/>
                <w:szCs w:val="20"/>
                <w:lang w:val="en-GB"/>
              </w:rPr>
              <w:t xml:space="preserve">| </w:t>
            </w:r>
            <w:r w:rsidRPr="00725B10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Senior Member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2013D">
              <w:rPr>
                <w:rFonts w:ascii="Arial Narrow" w:hAnsi="Arial Narrow"/>
                <w:sz w:val="20"/>
                <w:szCs w:val="32"/>
                <w:lang w:val="en-GB"/>
              </w:rPr>
              <w:t>(</w:t>
            </w:r>
            <w:r>
              <w:rPr>
                <w:rFonts w:ascii="Arial Narrow" w:hAnsi="Arial Narrow"/>
                <w:sz w:val="20"/>
                <w:szCs w:val="32"/>
                <w:lang w:val="en-GB"/>
              </w:rPr>
              <w:t>&gt; 6</w:t>
            </w:r>
            <w:r w:rsidRPr="0032013D">
              <w:rPr>
                <w:rFonts w:ascii="Arial Narrow" w:hAnsi="Arial Narrow"/>
                <w:sz w:val="20"/>
                <w:szCs w:val="20"/>
                <w:lang w:val="en-GB"/>
              </w:rPr>
              <w:t>5yo)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 </w:t>
            </w:r>
            <w:r w:rsidRPr="008E4273"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$</w:t>
            </w:r>
            <w:r>
              <w:rPr>
                <w:rFonts w:ascii="Arial Narrow" w:hAnsi="Arial Narrow"/>
                <w:b/>
                <w:bCs/>
                <w:sz w:val="20"/>
                <w:szCs w:val="20"/>
                <w:lang w:val="en-GB"/>
              </w:rPr>
              <w:t>115.50</w:t>
            </w:r>
          </w:p>
        </w:tc>
      </w:tr>
      <w:tr w:rsidR="00FA2DA1" w:rsidRPr="00E36757" w14:paraId="45395936" w14:textId="77777777">
        <w:trPr>
          <w:cantSplit/>
          <w:trHeight w:val="340"/>
        </w:trPr>
        <w:tc>
          <w:tcPr>
            <w:tcW w:w="360" w:type="dxa"/>
            <w:shd w:val="clear" w:color="auto" w:fill="FBE4D5"/>
            <w:vAlign w:val="center"/>
          </w:tcPr>
          <w:p w14:paraId="0BFCA010" w14:textId="77777777" w:rsidR="00FA2DA1" w:rsidRPr="00E36757" w:rsidRDefault="00FA2DA1" w:rsidP="00FA2DA1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050" w:type="dxa"/>
            <w:shd w:val="clear" w:color="auto" w:fill="FBE4D5"/>
            <w:vAlign w:val="center"/>
          </w:tcPr>
          <w:p w14:paraId="75953CCF" w14:textId="77777777" w:rsidR="00FA2DA1" w:rsidRPr="00E36757" w:rsidRDefault="00FA2DA1" w:rsidP="00FA2DA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36757">
              <w:rPr>
                <w:rFonts w:ascii="Arial Narrow" w:hAnsi="Arial Narrow" w:cs="Arial"/>
                <w:b/>
                <w:sz w:val="20"/>
                <w:szCs w:val="20"/>
              </w:rPr>
              <w:t>Name</w:t>
            </w:r>
          </w:p>
        </w:tc>
        <w:tc>
          <w:tcPr>
            <w:tcW w:w="3260" w:type="dxa"/>
            <w:gridSpan w:val="2"/>
            <w:shd w:val="clear" w:color="auto" w:fill="FBE4D5"/>
            <w:vAlign w:val="center"/>
          </w:tcPr>
          <w:p w14:paraId="794AB779" w14:textId="77777777" w:rsidR="00FA2DA1" w:rsidRPr="00E36757" w:rsidRDefault="00FA2DA1" w:rsidP="00FA2DA1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Email</w:t>
            </w:r>
          </w:p>
        </w:tc>
        <w:tc>
          <w:tcPr>
            <w:tcW w:w="1701" w:type="dxa"/>
            <w:shd w:val="clear" w:color="auto" w:fill="FBE4D5"/>
            <w:vAlign w:val="center"/>
          </w:tcPr>
          <w:p w14:paraId="426D9AE9" w14:textId="77777777" w:rsidR="00FA2DA1" w:rsidRPr="00E36757" w:rsidRDefault="00FA2DA1" w:rsidP="00FA2DA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Mobile </w:t>
            </w:r>
          </w:p>
        </w:tc>
        <w:tc>
          <w:tcPr>
            <w:tcW w:w="1134" w:type="dxa"/>
            <w:shd w:val="clear" w:color="auto" w:fill="FBE4D5"/>
            <w:vAlign w:val="center"/>
          </w:tcPr>
          <w:p w14:paraId="01DCC386" w14:textId="77777777" w:rsidR="00FA2DA1" w:rsidRPr="00E36757" w:rsidRDefault="00FA2DA1" w:rsidP="00FA2DA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Category </w:t>
            </w:r>
          </w:p>
        </w:tc>
        <w:tc>
          <w:tcPr>
            <w:tcW w:w="993" w:type="dxa"/>
            <w:shd w:val="clear" w:color="auto" w:fill="FBE4D5"/>
            <w:vAlign w:val="center"/>
          </w:tcPr>
          <w:p w14:paraId="0D45AE38" w14:textId="77777777" w:rsidR="00FA2DA1" w:rsidRPr="00E36757" w:rsidRDefault="00FA2DA1" w:rsidP="00FA2DA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Fee</w:t>
            </w:r>
          </w:p>
        </w:tc>
      </w:tr>
      <w:tr w:rsidR="00FA2DA1" w14:paraId="22526820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4420464C" w14:textId="1FAE65E8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1.</w:t>
            </w:r>
          </w:p>
        </w:tc>
        <w:tc>
          <w:tcPr>
            <w:tcW w:w="2050" w:type="dxa"/>
            <w:vAlign w:val="center"/>
          </w:tcPr>
          <w:p w14:paraId="2535AC6D" w14:textId="7777777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7248AC5" w14:textId="7777777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FEC71BE" w14:textId="77777777" w:rsidR="00FA2DA1" w:rsidRDefault="00FA2DA1" w:rsidP="00FA2DA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D47F7B" w14:textId="740B8098" w:rsidR="00FA2DA1" w:rsidRDefault="00FA2DA1" w:rsidP="00FA2DA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2B7C74" w14:textId="77777777" w:rsidR="00FA2DA1" w:rsidRDefault="00FA2DA1" w:rsidP="00FA2DA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A2DA1" w14:paraId="0BF7A237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4E716260" w14:textId="00883559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2.</w:t>
            </w:r>
          </w:p>
        </w:tc>
        <w:tc>
          <w:tcPr>
            <w:tcW w:w="2050" w:type="dxa"/>
            <w:vAlign w:val="center"/>
          </w:tcPr>
          <w:p w14:paraId="6ED7D30A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8C8227D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0DFF8FD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FEB1D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CB6BE8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54D5BF10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3616C011" w14:textId="0473566D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3.</w:t>
            </w:r>
          </w:p>
        </w:tc>
        <w:tc>
          <w:tcPr>
            <w:tcW w:w="2050" w:type="dxa"/>
            <w:vAlign w:val="center"/>
          </w:tcPr>
          <w:p w14:paraId="21D32CD6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D6BCD5B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BB1FE10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6C9C22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FAE829E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28D443A5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270FB696" w14:textId="57C744D3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4.</w:t>
            </w:r>
          </w:p>
        </w:tc>
        <w:tc>
          <w:tcPr>
            <w:tcW w:w="2050" w:type="dxa"/>
            <w:vAlign w:val="center"/>
          </w:tcPr>
          <w:p w14:paraId="20DC4FF1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EF393E9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17E36CD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091232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0BB2B9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0B75C40C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7233D2A7" w14:textId="12A844F4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5.</w:t>
            </w:r>
          </w:p>
        </w:tc>
        <w:tc>
          <w:tcPr>
            <w:tcW w:w="2050" w:type="dxa"/>
            <w:vAlign w:val="center"/>
          </w:tcPr>
          <w:p w14:paraId="492535F9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33945B1D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D783037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DE8F29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27084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402EBFF5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3FEEA693" w14:textId="5C6A0740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6.</w:t>
            </w:r>
          </w:p>
        </w:tc>
        <w:tc>
          <w:tcPr>
            <w:tcW w:w="2050" w:type="dxa"/>
            <w:vAlign w:val="center"/>
          </w:tcPr>
          <w:p w14:paraId="4179384C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271A388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C9B9623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DB8E9D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FAE4F7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786A1DA4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5C86E6F4" w14:textId="6AA50E72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7.</w:t>
            </w:r>
          </w:p>
        </w:tc>
        <w:tc>
          <w:tcPr>
            <w:tcW w:w="2050" w:type="dxa"/>
            <w:vAlign w:val="center"/>
          </w:tcPr>
          <w:p w14:paraId="3E570D63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CA95446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712DBF1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8C9693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1796025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5F10C2A3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1A00113E" w14:textId="5928105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8.</w:t>
            </w:r>
          </w:p>
        </w:tc>
        <w:tc>
          <w:tcPr>
            <w:tcW w:w="2050" w:type="dxa"/>
            <w:vAlign w:val="center"/>
          </w:tcPr>
          <w:p w14:paraId="0FA24A53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6009FA9D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9E0362B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8B075C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A61216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6C6FE093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2107CF98" w14:textId="7107CD24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9.</w:t>
            </w:r>
          </w:p>
        </w:tc>
        <w:tc>
          <w:tcPr>
            <w:tcW w:w="2050" w:type="dxa"/>
            <w:vAlign w:val="center"/>
          </w:tcPr>
          <w:p w14:paraId="43B3AEAB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F40B5A7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085B836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8C2B7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52AAD1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0583CDD6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1B0760A4" w14:textId="7777777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10.</w:t>
            </w:r>
          </w:p>
        </w:tc>
        <w:tc>
          <w:tcPr>
            <w:tcW w:w="2050" w:type="dxa"/>
            <w:vAlign w:val="center"/>
          </w:tcPr>
          <w:p w14:paraId="05132329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A389C7C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8D80A8C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19A455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C213F0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34F14140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4C6E98A0" w14:textId="1A7EC4E9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11.</w:t>
            </w:r>
          </w:p>
        </w:tc>
        <w:tc>
          <w:tcPr>
            <w:tcW w:w="2050" w:type="dxa"/>
            <w:vAlign w:val="center"/>
          </w:tcPr>
          <w:p w14:paraId="49E205E5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F08FEE0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726CBAB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600F00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2C4F76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7DF1B65C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7E891265" w14:textId="326CD1B6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12.</w:t>
            </w:r>
          </w:p>
        </w:tc>
        <w:tc>
          <w:tcPr>
            <w:tcW w:w="2050" w:type="dxa"/>
            <w:vAlign w:val="center"/>
          </w:tcPr>
          <w:p w14:paraId="6B939B82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8C1BCF2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B7A46FC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021EC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5642524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190480CF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2B8FFAEC" w14:textId="29B62A9A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13.</w:t>
            </w:r>
          </w:p>
        </w:tc>
        <w:tc>
          <w:tcPr>
            <w:tcW w:w="2050" w:type="dxa"/>
            <w:vAlign w:val="center"/>
          </w:tcPr>
          <w:p w14:paraId="4D99FA96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72F37F1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981DE28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349AE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B2802E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1AC1F844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13D13813" w14:textId="1BB28384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14.</w:t>
            </w:r>
          </w:p>
        </w:tc>
        <w:tc>
          <w:tcPr>
            <w:tcW w:w="2050" w:type="dxa"/>
            <w:vAlign w:val="center"/>
          </w:tcPr>
          <w:p w14:paraId="5C60F8D5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F36EB9C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8F9662F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D200D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D77749F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25B98D20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193231AB" w14:textId="6F3AEE59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15.</w:t>
            </w:r>
          </w:p>
        </w:tc>
        <w:tc>
          <w:tcPr>
            <w:tcW w:w="2050" w:type="dxa"/>
            <w:vAlign w:val="center"/>
          </w:tcPr>
          <w:p w14:paraId="35A8229F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E44FBC4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77B450E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14DC11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E4B3191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3BDE51C0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2DF4CAA3" w14:textId="3B214B9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16.</w:t>
            </w:r>
          </w:p>
        </w:tc>
        <w:tc>
          <w:tcPr>
            <w:tcW w:w="2050" w:type="dxa"/>
            <w:vAlign w:val="center"/>
          </w:tcPr>
          <w:p w14:paraId="230E93C7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147F47E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07B25EB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6A7F4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3A213CC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1C3A86C3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4406E61E" w14:textId="2AC692BB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17.</w:t>
            </w:r>
          </w:p>
        </w:tc>
        <w:tc>
          <w:tcPr>
            <w:tcW w:w="2050" w:type="dxa"/>
            <w:vAlign w:val="center"/>
          </w:tcPr>
          <w:p w14:paraId="57B6E3AA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E48D7A3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B854AC0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918CFA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1DA3BF2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0887265D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0939322A" w14:textId="4B9E6DC1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18.</w:t>
            </w:r>
          </w:p>
        </w:tc>
        <w:tc>
          <w:tcPr>
            <w:tcW w:w="2050" w:type="dxa"/>
            <w:vAlign w:val="center"/>
          </w:tcPr>
          <w:p w14:paraId="72463638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A9AEEB2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4C3C8F3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10B84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1237688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128F54CA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715B1B30" w14:textId="7C5EA983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19.</w:t>
            </w:r>
          </w:p>
        </w:tc>
        <w:tc>
          <w:tcPr>
            <w:tcW w:w="2050" w:type="dxa"/>
            <w:vAlign w:val="center"/>
          </w:tcPr>
          <w:p w14:paraId="4F2EF028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56C001C7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F110191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75DC15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890B9D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6E92631D" w14:textId="77777777" w:rsidTr="002D76BE">
        <w:trPr>
          <w:cantSplit/>
          <w:trHeight w:val="340"/>
        </w:trPr>
        <w:tc>
          <w:tcPr>
            <w:tcW w:w="360" w:type="dxa"/>
            <w:vAlign w:val="center"/>
          </w:tcPr>
          <w:p w14:paraId="124B2993" w14:textId="74A2AC06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20.</w:t>
            </w:r>
          </w:p>
        </w:tc>
        <w:tc>
          <w:tcPr>
            <w:tcW w:w="2050" w:type="dxa"/>
            <w:vAlign w:val="center"/>
          </w:tcPr>
          <w:p w14:paraId="68869A7B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EE155BA" w14:textId="77777777" w:rsidR="00FA2DA1" w:rsidRDefault="00FA2DA1" w:rsidP="00FA2DA1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5A26967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B29465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F3C9D2" w14:textId="77777777" w:rsidR="00FA2DA1" w:rsidRDefault="00FA2DA1" w:rsidP="00FA2DA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A2DA1" w14:paraId="551D2DCA" w14:textId="77777777">
        <w:trPr>
          <w:cantSplit/>
          <w:trHeight w:val="340"/>
        </w:trPr>
        <w:tc>
          <w:tcPr>
            <w:tcW w:w="5670" w:type="dxa"/>
            <w:gridSpan w:val="4"/>
            <w:vAlign w:val="center"/>
          </w:tcPr>
          <w:p w14:paraId="2C7C3095" w14:textId="264A5DD5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Please include additional member details on a separate page</w:t>
            </w:r>
          </w:p>
        </w:tc>
        <w:tc>
          <w:tcPr>
            <w:tcW w:w="2835" w:type="dxa"/>
            <w:gridSpan w:val="2"/>
            <w:vAlign w:val="center"/>
          </w:tcPr>
          <w:p w14:paraId="3360938E" w14:textId="5DC91045" w:rsidR="00FA2DA1" w:rsidRPr="00777F84" w:rsidRDefault="00FA2DA1" w:rsidP="00FA2DA1">
            <w:pPr>
              <w:jc w:val="right"/>
              <w:rPr>
                <w:rFonts w:ascii="Arial Narrow" w:hAnsi="Arial Narrow" w:cs="Arial"/>
                <w:b/>
                <w:cap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aps/>
                <w:sz w:val="18"/>
                <w:szCs w:val="18"/>
              </w:rPr>
              <w:t xml:space="preserve">TOTAL Fee </w:t>
            </w:r>
            <w:r>
              <w:rPr>
                <w:rFonts w:ascii="Arial Narrow" w:hAnsi="Arial Narrow" w:cs="Arial"/>
                <w:caps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sz w:val="18"/>
                <w:szCs w:val="18"/>
              </w:rPr>
              <w:t>incl.</w:t>
            </w:r>
            <w:r>
              <w:rPr>
                <w:rFonts w:ascii="Arial Narrow" w:hAnsi="Arial Narrow" w:cs="Arial"/>
                <w:caps/>
                <w:sz w:val="18"/>
                <w:szCs w:val="18"/>
              </w:rPr>
              <w:t xml:space="preserve"> GST)</w:t>
            </w:r>
          </w:p>
        </w:tc>
        <w:tc>
          <w:tcPr>
            <w:tcW w:w="993" w:type="dxa"/>
            <w:shd w:val="clear" w:color="auto" w:fill="FBE4D5"/>
            <w:vAlign w:val="center"/>
          </w:tcPr>
          <w:p w14:paraId="1B0976BF" w14:textId="77777777" w:rsidR="00FA2DA1" w:rsidRDefault="00FA2DA1" w:rsidP="00FA2DA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FA2DA1" w14:paraId="0E2FA000" w14:textId="77777777">
        <w:trPr>
          <w:cantSplit/>
          <w:trHeight w:val="340"/>
        </w:trPr>
        <w:tc>
          <w:tcPr>
            <w:tcW w:w="5670" w:type="dxa"/>
            <w:gridSpan w:val="4"/>
            <w:tcBorders>
              <w:bottom w:val="nil"/>
            </w:tcBorders>
            <w:vAlign w:val="center"/>
          </w:tcPr>
          <w:p w14:paraId="5B728542" w14:textId="77777777" w:rsidR="00FA2DA1" w:rsidRDefault="00FA2DA1" w:rsidP="00FA2DA1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  <w:vAlign w:val="center"/>
          </w:tcPr>
          <w:p w14:paraId="536F1DE0" w14:textId="77777777" w:rsidR="00FA2DA1" w:rsidRDefault="00FA2DA1" w:rsidP="00FA2DA1">
            <w:pPr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caps/>
                <w:sz w:val="18"/>
                <w:szCs w:val="18"/>
              </w:rPr>
              <w:t xml:space="preserve">DISCOUNTED FEE </w:t>
            </w:r>
            <w:r>
              <w:rPr>
                <w:rFonts w:ascii="Arial Narrow" w:hAnsi="Arial Narrow" w:cs="Arial"/>
                <w:caps/>
                <w:sz w:val="18"/>
                <w:szCs w:val="18"/>
              </w:rPr>
              <w:t>(</w:t>
            </w:r>
            <w:r>
              <w:rPr>
                <w:rFonts w:ascii="Arial Narrow" w:hAnsi="Arial Narrow" w:cs="Arial"/>
                <w:sz w:val="18"/>
                <w:szCs w:val="18"/>
              </w:rPr>
              <w:t>incl.</w:t>
            </w:r>
            <w:r>
              <w:rPr>
                <w:rFonts w:ascii="Arial Narrow" w:hAnsi="Arial Narrow" w:cs="Arial"/>
                <w:caps/>
                <w:sz w:val="18"/>
                <w:szCs w:val="18"/>
              </w:rPr>
              <w:t xml:space="preserve"> GST)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4B083"/>
            <w:vAlign w:val="center"/>
          </w:tcPr>
          <w:p w14:paraId="68D9FF9A" w14:textId="0D988AD7" w:rsidR="00FA2DA1" w:rsidRDefault="00FA2DA1" w:rsidP="00FA2DA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FA2DA1" w:rsidRPr="00C903E7" w14:paraId="0B7272E4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  <w:bottom w:val="nil"/>
            </w:tcBorders>
            <w:shd w:val="clear" w:color="auto" w:fill="C00000"/>
            <w:vAlign w:val="center"/>
          </w:tcPr>
          <w:p w14:paraId="5C5D898B" w14:textId="77777777" w:rsidR="00FA2DA1" w:rsidRPr="00326C59" w:rsidRDefault="00FA2DA1" w:rsidP="00FA2DA1">
            <w:pPr>
              <w:jc w:val="center"/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</w:pPr>
            <w:r w:rsidRPr="00326C59">
              <w:rPr>
                <w:rFonts w:ascii="Arial Narrow" w:hAnsi="Arial Narrow"/>
                <w:b/>
                <w:color w:val="FFFFFF"/>
                <w:sz w:val="28"/>
                <w:szCs w:val="36"/>
                <w:lang w:val="en-GB"/>
              </w:rPr>
              <w:t>Payment</w:t>
            </w:r>
          </w:p>
        </w:tc>
      </w:tr>
      <w:tr w:rsidR="00FA2DA1" w:rsidRPr="00E41901" w14:paraId="775B1E0D" w14:textId="77777777" w:rsidTr="00D91370">
        <w:trPr>
          <w:cantSplit/>
          <w:trHeight w:val="340"/>
        </w:trPr>
        <w:tc>
          <w:tcPr>
            <w:tcW w:w="9498" w:type="dxa"/>
            <w:gridSpan w:val="7"/>
            <w:tcBorders>
              <w:top w:val="nil"/>
            </w:tcBorders>
            <w:vAlign w:val="center"/>
          </w:tcPr>
          <w:p w14:paraId="40AE3CB1" w14:textId="64CDBF7C" w:rsidR="00FA2DA1" w:rsidRPr="00E4190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 w:rsidRPr="00E41901">
              <w:rPr>
                <w:rFonts w:ascii="Arial Narrow" w:hAnsi="Arial Narrow"/>
                <w:sz w:val="20"/>
                <w:lang w:val="en-GB"/>
              </w:rPr>
              <w:t xml:space="preserve">Payment Method:      □ Credit Card (details </w:t>
            </w:r>
            <w:proofErr w:type="gramStart"/>
            <w:r w:rsidRPr="00E41901">
              <w:rPr>
                <w:rFonts w:ascii="Arial Narrow" w:hAnsi="Arial Narrow"/>
                <w:sz w:val="20"/>
                <w:lang w:val="en-GB"/>
              </w:rPr>
              <w:t xml:space="preserve">below)   </w:t>
            </w:r>
            <w:proofErr w:type="gramEnd"/>
            <w:r w:rsidRPr="00E41901">
              <w:rPr>
                <w:rFonts w:ascii="Arial Narrow" w:hAnsi="Arial Narrow"/>
                <w:sz w:val="20"/>
                <w:lang w:val="en-GB"/>
              </w:rPr>
              <w:t xml:space="preserve">    □ Cheque attached (payable to IPWEA </w:t>
            </w:r>
            <w:proofErr w:type="gramStart"/>
            <w:r w:rsidRPr="00E41901">
              <w:rPr>
                <w:rFonts w:ascii="Arial Narrow" w:hAnsi="Arial Narrow"/>
                <w:sz w:val="20"/>
                <w:lang w:val="en-GB"/>
              </w:rPr>
              <w:t xml:space="preserve">Victoria)   </w:t>
            </w:r>
            <w:proofErr w:type="gramEnd"/>
            <w:r w:rsidRPr="00E41901">
              <w:rPr>
                <w:rFonts w:ascii="Arial Narrow" w:hAnsi="Arial Narrow"/>
                <w:sz w:val="20"/>
                <w:lang w:val="en-GB"/>
              </w:rPr>
              <w:t xml:space="preserve">   □ Please invoice</w:t>
            </w:r>
          </w:p>
        </w:tc>
      </w:tr>
      <w:tr w:rsidR="00FA2DA1" w:rsidRPr="004721E7" w14:paraId="0B181201" w14:textId="77777777" w:rsidTr="00D91370">
        <w:trPr>
          <w:cantSplit/>
          <w:trHeight w:val="340"/>
        </w:trPr>
        <w:tc>
          <w:tcPr>
            <w:tcW w:w="5670" w:type="dxa"/>
            <w:gridSpan w:val="4"/>
            <w:vAlign w:val="center"/>
          </w:tcPr>
          <w:p w14:paraId="7D9CCB0F" w14:textId="786BD328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Card Type:</w:t>
            </w:r>
            <w:r w:rsidRPr="004721E7">
              <w:rPr>
                <w:rFonts w:ascii="Arial Narrow" w:hAnsi="Arial Narrow"/>
                <w:sz w:val="20"/>
                <w:lang w:val="en-GB"/>
              </w:rPr>
              <w:t xml:space="preserve">          □ VISA          □ MasterCard</w:t>
            </w:r>
          </w:p>
        </w:tc>
        <w:tc>
          <w:tcPr>
            <w:tcW w:w="3828" w:type="dxa"/>
            <w:gridSpan w:val="3"/>
            <w:vAlign w:val="center"/>
          </w:tcPr>
          <w:p w14:paraId="032705D9" w14:textId="77777777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Name on Card:</w:t>
            </w:r>
          </w:p>
        </w:tc>
      </w:tr>
      <w:tr w:rsidR="00FA2DA1" w14:paraId="459B633E" w14:textId="77777777" w:rsidTr="00D91370">
        <w:trPr>
          <w:cantSplit/>
          <w:trHeight w:val="340"/>
        </w:trPr>
        <w:tc>
          <w:tcPr>
            <w:tcW w:w="2410" w:type="dxa"/>
            <w:gridSpan w:val="2"/>
            <w:vAlign w:val="center"/>
          </w:tcPr>
          <w:p w14:paraId="35775E5F" w14:textId="4110857F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No: </w:t>
            </w:r>
          </w:p>
        </w:tc>
        <w:tc>
          <w:tcPr>
            <w:tcW w:w="1476" w:type="dxa"/>
            <w:vAlign w:val="center"/>
          </w:tcPr>
          <w:p w14:paraId="73A234CE" w14:textId="0C0B474F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Expiry:       /</w:t>
            </w:r>
          </w:p>
        </w:tc>
        <w:tc>
          <w:tcPr>
            <w:tcW w:w="1784" w:type="dxa"/>
            <w:vAlign w:val="center"/>
          </w:tcPr>
          <w:p w14:paraId="3F6C4136" w14:textId="2388A49F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CVC:</w:t>
            </w:r>
          </w:p>
        </w:tc>
        <w:tc>
          <w:tcPr>
            <w:tcW w:w="3828" w:type="dxa"/>
            <w:gridSpan w:val="3"/>
            <w:vAlign w:val="center"/>
          </w:tcPr>
          <w:p w14:paraId="370E95F3" w14:textId="4C201B03" w:rsidR="00FA2DA1" w:rsidRDefault="00FA2DA1" w:rsidP="00FA2DA1">
            <w:pPr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Signature:</w:t>
            </w:r>
          </w:p>
        </w:tc>
      </w:tr>
    </w:tbl>
    <w:p w14:paraId="12B7CBB1" w14:textId="77777777" w:rsidR="001019E1" w:rsidRPr="001019E1" w:rsidRDefault="001019E1" w:rsidP="001019E1">
      <w:pPr>
        <w:rPr>
          <w:lang w:val="en-GB"/>
        </w:rPr>
      </w:pPr>
    </w:p>
    <w:sectPr w:rsidR="001019E1" w:rsidRPr="001019E1">
      <w:headerReference w:type="default" r:id="rId10"/>
      <w:footerReference w:type="default" r:id="rId11"/>
      <w:type w:val="continuous"/>
      <w:pgSz w:w="11906" w:h="16838" w:code="9"/>
      <w:pgMar w:top="567" w:right="1134" w:bottom="567" w:left="1134" w:header="567" w:footer="567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0277E" w14:textId="77777777" w:rsidR="00824574" w:rsidRDefault="00824574">
      <w:r>
        <w:separator/>
      </w:r>
    </w:p>
  </w:endnote>
  <w:endnote w:type="continuationSeparator" w:id="0">
    <w:p w14:paraId="6692874C" w14:textId="77777777" w:rsidR="00824574" w:rsidRDefault="0082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715D" w14:textId="77777777" w:rsidR="004D375D" w:rsidRDefault="004D375D" w:rsidP="0010332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PO Box 1022 Hawthorn 3122   </w:t>
    </w:r>
    <w:r>
      <w:rPr>
        <w:rFonts w:ascii="Wingdings" w:hAnsi="Wingdings"/>
        <w:color w:val="800000"/>
        <w:sz w:val="16"/>
      </w:rPr>
      <w:t>l</w:t>
    </w:r>
    <w:r>
      <w:rPr>
        <w:rFonts w:ascii="Arial" w:hAnsi="Arial"/>
        <w:sz w:val="16"/>
      </w:rPr>
      <w:t xml:space="preserve">   ABN 95 088 509 399</w:t>
    </w:r>
  </w:p>
  <w:p w14:paraId="5D6846AD" w14:textId="342C303F" w:rsidR="002E5C9D" w:rsidRPr="004D375D" w:rsidRDefault="004D375D" w:rsidP="00BB7A29">
    <w:pPr>
      <w:pStyle w:val="Footer"/>
      <w:jc w:val="center"/>
    </w:pPr>
    <w:r>
      <w:rPr>
        <w:rFonts w:ascii="Arial" w:hAnsi="Arial"/>
        <w:sz w:val="16"/>
        <w:lang w:val="fr-FR"/>
      </w:rPr>
      <w:t xml:space="preserve">0439 439 145   </w:t>
    </w:r>
    <w:r>
      <w:rPr>
        <w:rFonts w:ascii="Wingdings" w:hAnsi="Wingdings"/>
        <w:color w:val="800000"/>
        <w:sz w:val="16"/>
      </w:rPr>
      <w:t>l</w:t>
    </w:r>
    <w:r>
      <w:rPr>
        <w:rFonts w:ascii="Arial" w:hAnsi="Arial"/>
        <w:sz w:val="16"/>
        <w:lang w:val="fr-FR"/>
      </w:rPr>
      <w:t xml:space="preserve">   vic@ipwea.org   </w:t>
    </w:r>
    <w:r>
      <w:rPr>
        <w:rFonts w:ascii="Wingdings" w:hAnsi="Wingdings"/>
        <w:color w:val="800000"/>
        <w:sz w:val="16"/>
      </w:rPr>
      <w:t>l</w:t>
    </w:r>
    <w:r>
      <w:rPr>
        <w:rFonts w:ascii="Arial" w:hAnsi="Arial"/>
        <w:sz w:val="16"/>
        <w:lang w:val="fr-FR"/>
      </w:rPr>
      <w:t xml:space="preserve">   ipwea.org/victoria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CABB" w14:textId="77777777" w:rsidR="00824574" w:rsidRDefault="00824574">
      <w:r>
        <w:separator/>
      </w:r>
    </w:p>
  </w:footnote>
  <w:footnote w:type="continuationSeparator" w:id="0">
    <w:p w14:paraId="048922E2" w14:textId="77777777" w:rsidR="00824574" w:rsidRDefault="0082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93C8" w14:textId="6B6A211D" w:rsidR="00A860CB" w:rsidRDefault="00000000" w:rsidP="00BB0622">
    <w:pPr>
      <w:ind w:right="140"/>
    </w:pPr>
    <w:r>
      <w:rPr>
        <w:noProof/>
      </w:rPr>
      <w:pict w14:anchorId="08D75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margin-left:295.65pt;margin-top:3.6pt;width:178.45pt;height:65.25pt;z-index:1;visibility:visible;mso-wrap-style:square;mso-wrap-distance-left:9pt;mso-wrap-distance-top:0;mso-wrap-distance-right:9pt;mso-wrap-distance-bottom:0;mso-position-horizontal-relative:text;mso-position-vertical-relative:text">
          <v:imagedata r:id="rId1" o:title=""/>
        </v:shape>
      </w:pict>
    </w:r>
    <w:r>
      <w:rPr>
        <w:noProof/>
      </w:rPr>
      <w:pict w14:anchorId="212A019B">
        <v:shape id="Picture 5" o:spid="_x0000_i1026" type="#_x0000_t75" alt="IPWEA State graphic VICflipped" style="width:231.75pt;height:68.25pt;visibility:visible;mso-wrap-style:square">
          <v:imagedata r:id="rId2" o:title="IPWEA State graphic VICflipped"/>
        </v:shape>
      </w:pict>
    </w:r>
    <w:r w:rsidR="00A860CB">
      <w:t xml:space="preserve">             </w:t>
    </w:r>
  </w:p>
  <w:p w14:paraId="2BC9EB50" w14:textId="77777777" w:rsidR="00152A3A" w:rsidRDefault="00152A3A" w:rsidP="00A860CB">
    <w:pPr>
      <w:pStyle w:val="Header"/>
    </w:pPr>
  </w:p>
  <w:p w14:paraId="62602766" w14:textId="6C9DC34A" w:rsidR="00211316" w:rsidRPr="00211316" w:rsidRDefault="00D07B01" w:rsidP="00211316">
    <w:pPr>
      <w:pStyle w:val="Header"/>
      <w:shd w:val="clear" w:color="auto" w:fill="000000"/>
      <w:tabs>
        <w:tab w:val="clear" w:pos="8640"/>
      </w:tabs>
      <w:spacing w:after="240"/>
      <w:ind w:right="140"/>
      <w:jc w:val="center"/>
      <w:rPr>
        <w:rFonts w:ascii="Arial Narrow" w:hAnsi="Arial Narrow"/>
        <w:b/>
        <w:bCs/>
        <w:sz w:val="28"/>
        <w:szCs w:val="28"/>
      </w:rPr>
    </w:pPr>
    <w:r w:rsidRPr="00103742">
      <w:rPr>
        <w:rFonts w:ascii="Arial Narrow" w:hAnsi="Arial Narrow"/>
        <w:b/>
        <w:bCs/>
        <w:sz w:val="28"/>
        <w:szCs w:val="28"/>
      </w:rPr>
      <w:t xml:space="preserve">Group Membership </w:t>
    </w:r>
    <w:r w:rsidR="00D01B35">
      <w:rPr>
        <w:rFonts w:ascii="Arial Narrow" w:hAnsi="Arial Narrow"/>
        <w:b/>
        <w:bCs/>
        <w:sz w:val="28"/>
        <w:szCs w:val="28"/>
      </w:rPr>
      <w:t>Invitation</w:t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="00255187">
      <w:rPr>
        <w:rFonts w:ascii="Arial Narrow" w:hAnsi="Arial Narrow"/>
        <w:b/>
        <w:bCs/>
        <w:sz w:val="28"/>
        <w:szCs w:val="28"/>
      </w:rPr>
      <w:tab/>
    </w:r>
    <w:r w:rsidRPr="00103742">
      <w:rPr>
        <w:rFonts w:ascii="Arial Narrow" w:hAnsi="Arial Narrow"/>
        <w:b/>
        <w:bCs/>
        <w:sz w:val="28"/>
        <w:szCs w:val="28"/>
      </w:rPr>
      <w:t>202</w:t>
    </w:r>
    <w:r w:rsidR="00132EE2">
      <w:rPr>
        <w:rFonts w:ascii="Arial Narrow" w:hAnsi="Arial Narrow"/>
        <w:b/>
        <w:bCs/>
        <w:sz w:val="28"/>
        <w:szCs w:val="28"/>
      </w:rPr>
      <w:t>6</w:t>
    </w:r>
    <w:r w:rsidR="00D01B35">
      <w:rPr>
        <w:rFonts w:ascii="Arial Narrow" w:hAnsi="Arial Narrow"/>
        <w:b/>
        <w:bCs/>
        <w:sz w:val="28"/>
        <w:szCs w:val="28"/>
      </w:rPr>
      <w:t>-2</w:t>
    </w:r>
    <w:r w:rsidR="00132EE2">
      <w:rPr>
        <w:rFonts w:ascii="Arial Narrow" w:hAnsi="Arial Narrow"/>
        <w:b/>
        <w:bCs/>
        <w:sz w:val="28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184"/>
    <w:multiLevelType w:val="hybridMultilevel"/>
    <w:tmpl w:val="8C26282C"/>
    <w:lvl w:ilvl="0" w:tplc="0C090001">
      <w:start w:val="1"/>
      <w:numFmt w:val="bullet"/>
      <w:lvlText w:val=""/>
      <w:lvlJc w:val="left"/>
      <w:pPr>
        <w:tabs>
          <w:tab w:val="num" w:pos="-67"/>
        </w:tabs>
        <w:ind w:left="-67" w:hanging="360"/>
      </w:pPr>
      <w:rPr>
        <w:rFonts w:ascii="Symbol" w:hAnsi="Symbol" w:hint="default"/>
        <w:color w:val="A50021"/>
      </w:rPr>
    </w:lvl>
    <w:lvl w:ilvl="1" w:tplc="FFFFFFFF" w:tentative="1">
      <w:start w:val="1"/>
      <w:numFmt w:val="bullet"/>
      <w:lvlText w:val="o"/>
      <w:lvlJc w:val="left"/>
      <w:pPr>
        <w:tabs>
          <w:tab w:val="num" w:pos="653"/>
        </w:tabs>
        <w:ind w:left="6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73"/>
        </w:tabs>
        <w:ind w:left="13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93"/>
        </w:tabs>
        <w:ind w:left="20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13"/>
        </w:tabs>
        <w:ind w:left="28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33"/>
        </w:tabs>
        <w:ind w:left="35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73"/>
        </w:tabs>
        <w:ind w:left="49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93"/>
        </w:tabs>
        <w:ind w:left="5693" w:hanging="360"/>
      </w:pPr>
      <w:rPr>
        <w:rFonts w:ascii="Wingdings" w:hAnsi="Wingdings" w:hint="default"/>
      </w:rPr>
    </w:lvl>
  </w:abstractNum>
  <w:abstractNum w:abstractNumId="1" w15:restartNumberingAfterBreak="0">
    <w:nsid w:val="2F050943"/>
    <w:multiLevelType w:val="hybridMultilevel"/>
    <w:tmpl w:val="DB68B5A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i w:val="0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F1747EA0">
      <w:numFmt w:val="bullet"/>
      <w:lvlText w:val="•"/>
      <w:lvlJc w:val="left"/>
      <w:pPr>
        <w:ind w:left="4140" w:hanging="360"/>
      </w:pPr>
      <w:rPr>
        <w:rFonts w:ascii="Calibri Light" w:eastAsia="Calibri" w:hAnsi="Calibri Light" w:cs="Calibri Light" w:hint="default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FD24EC"/>
    <w:multiLevelType w:val="hybridMultilevel"/>
    <w:tmpl w:val="6F34A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i w:val="0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F1747EA0">
      <w:numFmt w:val="bullet"/>
      <w:lvlText w:val="•"/>
      <w:lvlJc w:val="left"/>
      <w:pPr>
        <w:ind w:left="4140" w:hanging="360"/>
      </w:pPr>
      <w:rPr>
        <w:rFonts w:ascii="Calibri Light" w:eastAsia="Calibri" w:hAnsi="Calibri Light" w:cs="Calibri Light" w:hint="default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483ABE"/>
    <w:multiLevelType w:val="hybridMultilevel"/>
    <w:tmpl w:val="11A42114"/>
    <w:lvl w:ilvl="0" w:tplc="46F8F836">
      <w:start w:val="1"/>
      <w:numFmt w:val="bullet"/>
      <w:lvlText w:val=""/>
      <w:lvlJc w:val="left"/>
      <w:pPr>
        <w:tabs>
          <w:tab w:val="num" w:pos="-67"/>
        </w:tabs>
        <w:ind w:left="-67" w:hanging="360"/>
      </w:pPr>
      <w:rPr>
        <w:rFonts w:ascii="Wingdings" w:hAnsi="Wingdings" w:hint="default"/>
        <w:color w:val="A50021"/>
      </w:rPr>
    </w:lvl>
    <w:lvl w:ilvl="1" w:tplc="04090003" w:tentative="1">
      <w:start w:val="1"/>
      <w:numFmt w:val="bullet"/>
      <w:lvlText w:val="o"/>
      <w:lvlJc w:val="left"/>
      <w:pPr>
        <w:tabs>
          <w:tab w:val="num" w:pos="653"/>
        </w:tabs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73"/>
        </w:tabs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93"/>
        </w:tabs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13"/>
        </w:tabs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33"/>
        </w:tabs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53"/>
        </w:tabs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73"/>
        </w:tabs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93"/>
        </w:tabs>
        <w:ind w:left="5693" w:hanging="360"/>
      </w:pPr>
      <w:rPr>
        <w:rFonts w:ascii="Wingdings" w:hAnsi="Wingdings" w:hint="default"/>
      </w:rPr>
    </w:lvl>
  </w:abstractNum>
  <w:abstractNum w:abstractNumId="4" w15:restartNumberingAfterBreak="0">
    <w:nsid w:val="516A0565"/>
    <w:multiLevelType w:val="hybridMultilevel"/>
    <w:tmpl w:val="35F0C2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E454C4"/>
    <w:multiLevelType w:val="hybridMultilevel"/>
    <w:tmpl w:val="635E93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166993">
    <w:abstractNumId w:val="3"/>
  </w:num>
  <w:num w:numId="2" w16cid:durableId="1034647565">
    <w:abstractNumId w:val="1"/>
  </w:num>
  <w:num w:numId="3" w16cid:durableId="565384449">
    <w:abstractNumId w:val="2"/>
  </w:num>
  <w:num w:numId="4" w16cid:durableId="1759709389">
    <w:abstractNumId w:val="0"/>
  </w:num>
  <w:num w:numId="5" w16cid:durableId="1004819463">
    <w:abstractNumId w:val="4"/>
  </w:num>
  <w:num w:numId="6" w16cid:durableId="1398434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2F68"/>
    <w:rsid w:val="000119AF"/>
    <w:rsid w:val="00012E4E"/>
    <w:rsid w:val="00075894"/>
    <w:rsid w:val="00084221"/>
    <w:rsid w:val="000A011E"/>
    <w:rsid w:val="000A1971"/>
    <w:rsid w:val="000D4364"/>
    <w:rsid w:val="000F4730"/>
    <w:rsid w:val="000F4F7D"/>
    <w:rsid w:val="001019E1"/>
    <w:rsid w:val="00103323"/>
    <w:rsid w:val="00103742"/>
    <w:rsid w:val="00112743"/>
    <w:rsid w:val="00112902"/>
    <w:rsid w:val="00132EE2"/>
    <w:rsid w:val="00152A3A"/>
    <w:rsid w:val="00154F6A"/>
    <w:rsid w:val="001554E4"/>
    <w:rsid w:val="001661CE"/>
    <w:rsid w:val="00173074"/>
    <w:rsid w:val="00181F04"/>
    <w:rsid w:val="00186566"/>
    <w:rsid w:val="001C09E3"/>
    <w:rsid w:val="001C2407"/>
    <w:rsid w:val="001C5F33"/>
    <w:rsid w:val="001D0426"/>
    <w:rsid w:val="001D53C9"/>
    <w:rsid w:val="001E07CF"/>
    <w:rsid w:val="001E6E50"/>
    <w:rsid w:val="00200E8C"/>
    <w:rsid w:val="00203D6B"/>
    <w:rsid w:val="002110B2"/>
    <w:rsid w:val="00211316"/>
    <w:rsid w:val="00211EA7"/>
    <w:rsid w:val="0021689E"/>
    <w:rsid w:val="002424BA"/>
    <w:rsid w:val="0024571B"/>
    <w:rsid w:val="002458B5"/>
    <w:rsid w:val="00254547"/>
    <w:rsid w:val="00255187"/>
    <w:rsid w:val="00255919"/>
    <w:rsid w:val="002654C0"/>
    <w:rsid w:val="002705CB"/>
    <w:rsid w:val="002821C4"/>
    <w:rsid w:val="002825D7"/>
    <w:rsid w:val="00292066"/>
    <w:rsid w:val="002A1D3F"/>
    <w:rsid w:val="002B2614"/>
    <w:rsid w:val="002B5A2B"/>
    <w:rsid w:val="002D76BE"/>
    <w:rsid w:val="002E2C5A"/>
    <w:rsid w:val="002E31CF"/>
    <w:rsid w:val="002E5C9D"/>
    <w:rsid w:val="002E732B"/>
    <w:rsid w:val="002F6E80"/>
    <w:rsid w:val="00304333"/>
    <w:rsid w:val="0031012E"/>
    <w:rsid w:val="00314D1A"/>
    <w:rsid w:val="00315C0E"/>
    <w:rsid w:val="0032013D"/>
    <w:rsid w:val="00322F68"/>
    <w:rsid w:val="00326C59"/>
    <w:rsid w:val="00330E85"/>
    <w:rsid w:val="0034668D"/>
    <w:rsid w:val="00364A03"/>
    <w:rsid w:val="003650B7"/>
    <w:rsid w:val="00385FB9"/>
    <w:rsid w:val="003914FE"/>
    <w:rsid w:val="00395645"/>
    <w:rsid w:val="003A37B8"/>
    <w:rsid w:val="003B567B"/>
    <w:rsid w:val="003C5787"/>
    <w:rsid w:val="003D3DF3"/>
    <w:rsid w:val="003E1AA6"/>
    <w:rsid w:val="003E36D6"/>
    <w:rsid w:val="004017FB"/>
    <w:rsid w:val="00403ED8"/>
    <w:rsid w:val="004077C7"/>
    <w:rsid w:val="004125F0"/>
    <w:rsid w:val="004304D4"/>
    <w:rsid w:val="00432F04"/>
    <w:rsid w:val="00443F61"/>
    <w:rsid w:val="00453DF4"/>
    <w:rsid w:val="00453ECA"/>
    <w:rsid w:val="00457AA1"/>
    <w:rsid w:val="004721E7"/>
    <w:rsid w:val="00483605"/>
    <w:rsid w:val="004B7CC0"/>
    <w:rsid w:val="004C05BA"/>
    <w:rsid w:val="004C6CF9"/>
    <w:rsid w:val="004D375D"/>
    <w:rsid w:val="004F039F"/>
    <w:rsid w:val="005014FC"/>
    <w:rsid w:val="0050593A"/>
    <w:rsid w:val="0050765C"/>
    <w:rsid w:val="00513542"/>
    <w:rsid w:val="00560BA1"/>
    <w:rsid w:val="00571875"/>
    <w:rsid w:val="005769A6"/>
    <w:rsid w:val="00580AE3"/>
    <w:rsid w:val="005836F7"/>
    <w:rsid w:val="00585477"/>
    <w:rsid w:val="00590EEC"/>
    <w:rsid w:val="00597D2A"/>
    <w:rsid w:val="005A761D"/>
    <w:rsid w:val="005C1345"/>
    <w:rsid w:val="006069D1"/>
    <w:rsid w:val="0061384C"/>
    <w:rsid w:val="00692F99"/>
    <w:rsid w:val="006953C1"/>
    <w:rsid w:val="00697412"/>
    <w:rsid w:val="006A5419"/>
    <w:rsid w:val="006B0143"/>
    <w:rsid w:val="006E0C0A"/>
    <w:rsid w:val="006F1B87"/>
    <w:rsid w:val="00706A1C"/>
    <w:rsid w:val="00710D72"/>
    <w:rsid w:val="0071563F"/>
    <w:rsid w:val="00725B10"/>
    <w:rsid w:val="0073539F"/>
    <w:rsid w:val="0073771C"/>
    <w:rsid w:val="0075192A"/>
    <w:rsid w:val="00754EF2"/>
    <w:rsid w:val="00757C30"/>
    <w:rsid w:val="00760EA0"/>
    <w:rsid w:val="00770BE0"/>
    <w:rsid w:val="007729CB"/>
    <w:rsid w:val="00772E08"/>
    <w:rsid w:val="00777F84"/>
    <w:rsid w:val="0078666A"/>
    <w:rsid w:val="007A5112"/>
    <w:rsid w:val="007B77F0"/>
    <w:rsid w:val="007D2977"/>
    <w:rsid w:val="007D5597"/>
    <w:rsid w:val="007E169B"/>
    <w:rsid w:val="007F0CED"/>
    <w:rsid w:val="0080059C"/>
    <w:rsid w:val="0080107E"/>
    <w:rsid w:val="00804932"/>
    <w:rsid w:val="00810029"/>
    <w:rsid w:val="00811892"/>
    <w:rsid w:val="00816E14"/>
    <w:rsid w:val="00824574"/>
    <w:rsid w:val="00834305"/>
    <w:rsid w:val="008370CF"/>
    <w:rsid w:val="00855383"/>
    <w:rsid w:val="00855387"/>
    <w:rsid w:val="00875FDB"/>
    <w:rsid w:val="00892989"/>
    <w:rsid w:val="008A6F32"/>
    <w:rsid w:val="008B5DE2"/>
    <w:rsid w:val="008B5E32"/>
    <w:rsid w:val="008D0C7F"/>
    <w:rsid w:val="008D2040"/>
    <w:rsid w:val="008D614C"/>
    <w:rsid w:val="008E0D61"/>
    <w:rsid w:val="008E4273"/>
    <w:rsid w:val="008E5870"/>
    <w:rsid w:val="00901EF1"/>
    <w:rsid w:val="00917646"/>
    <w:rsid w:val="00930DBC"/>
    <w:rsid w:val="00937F28"/>
    <w:rsid w:val="00941EE4"/>
    <w:rsid w:val="00981492"/>
    <w:rsid w:val="009A3DBF"/>
    <w:rsid w:val="009B1243"/>
    <w:rsid w:val="009B4CD0"/>
    <w:rsid w:val="009B6F7D"/>
    <w:rsid w:val="009C59CA"/>
    <w:rsid w:val="009C7782"/>
    <w:rsid w:val="009D4467"/>
    <w:rsid w:val="009D48E7"/>
    <w:rsid w:val="009E0505"/>
    <w:rsid w:val="009E4280"/>
    <w:rsid w:val="009F4D83"/>
    <w:rsid w:val="00A3529B"/>
    <w:rsid w:val="00A50368"/>
    <w:rsid w:val="00A5284B"/>
    <w:rsid w:val="00A56297"/>
    <w:rsid w:val="00A65F97"/>
    <w:rsid w:val="00A74C93"/>
    <w:rsid w:val="00A814B3"/>
    <w:rsid w:val="00A840D9"/>
    <w:rsid w:val="00A860CB"/>
    <w:rsid w:val="00AA4F03"/>
    <w:rsid w:val="00AC6284"/>
    <w:rsid w:val="00AD2054"/>
    <w:rsid w:val="00AD38CC"/>
    <w:rsid w:val="00AE5F4C"/>
    <w:rsid w:val="00AE6CF9"/>
    <w:rsid w:val="00AF5DA7"/>
    <w:rsid w:val="00B016D3"/>
    <w:rsid w:val="00B0259F"/>
    <w:rsid w:val="00B15A3F"/>
    <w:rsid w:val="00B17C6C"/>
    <w:rsid w:val="00B23A8E"/>
    <w:rsid w:val="00B2437D"/>
    <w:rsid w:val="00B271EA"/>
    <w:rsid w:val="00B61DE5"/>
    <w:rsid w:val="00B64E78"/>
    <w:rsid w:val="00B66B80"/>
    <w:rsid w:val="00BB0622"/>
    <w:rsid w:val="00BB5259"/>
    <w:rsid w:val="00BB7A29"/>
    <w:rsid w:val="00BD1535"/>
    <w:rsid w:val="00BE32ED"/>
    <w:rsid w:val="00C05E2E"/>
    <w:rsid w:val="00C061CE"/>
    <w:rsid w:val="00C1696E"/>
    <w:rsid w:val="00C3670D"/>
    <w:rsid w:val="00C3681F"/>
    <w:rsid w:val="00C576F9"/>
    <w:rsid w:val="00C903E7"/>
    <w:rsid w:val="00C921D2"/>
    <w:rsid w:val="00CA00F7"/>
    <w:rsid w:val="00CA2F4D"/>
    <w:rsid w:val="00CB08D4"/>
    <w:rsid w:val="00CB34B2"/>
    <w:rsid w:val="00CC05C7"/>
    <w:rsid w:val="00CC7C24"/>
    <w:rsid w:val="00CD2840"/>
    <w:rsid w:val="00CD5DF3"/>
    <w:rsid w:val="00CD5F6C"/>
    <w:rsid w:val="00CE7440"/>
    <w:rsid w:val="00CE7F32"/>
    <w:rsid w:val="00CF02F6"/>
    <w:rsid w:val="00CF0BF7"/>
    <w:rsid w:val="00D01B35"/>
    <w:rsid w:val="00D07B01"/>
    <w:rsid w:val="00D12A9D"/>
    <w:rsid w:val="00D30CC3"/>
    <w:rsid w:val="00D5228A"/>
    <w:rsid w:val="00D571A8"/>
    <w:rsid w:val="00D62E36"/>
    <w:rsid w:val="00D72056"/>
    <w:rsid w:val="00D840E9"/>
    <w:rsid w:val="00D91370"/>
    <w:rsid w:val="00D94A89"/>
    <w:rsid w:val="00DA0B56"/>
    <w:rsid w:val="00DA1952"/>
    <w:rsid w:val="00DA4BB8"/>
    <w:rsid w:val="00DB4AAD"/>
    <w:rsid w:val="00DD56BD"/>
    <w:rsid w:val="00DD716A"/>
    <w:rsid w:val="00DE1BC6"/>
    <w:rsid w:val="00DF4F78"/>
    <w:rsid w:val="00E03A69"/>
    <w:rsid w:val="00E163AF"/>
    <w:rsid w:val="00E2201C"/>
    <w:rsid w:val="00E221EC"/>
    <w:rsid w:val="00E36757"/>
    <w:rsid w:val="00E37A31"/>
    <w:rsid w:val="00E41901"/>
    <w:rsid w:val="00E512AC"/>
    <w:rsid w:val="00E60142"/>
    <w:rsid w:val="00E76711"/>
    <w:rsid w:val="00E8521E"/>
    <w:rsid w:val="00E91833"/>
    <w:rsid w:val="00E951CF"/>
    <w:rsid w:val="00EA7701"/>
    <w:rsid w:val="00EC07B3"/>
    <w:rsid w:val="00EC6368"/>
    <w:rsid w:val="00EE0079"/>
    <w:rsid w:val="00EE5A5A"/>
    <w:rsid w:val="00EF12E5"/>
    <w:rsid w:val="00F154B2"/>
    <w:rsid w:val="00F30CD0"/>
    <w:rsid w:val="00F631A3"/>
    <w:rsid w:val="00F92EF4"/>
    <w:rsid w:val="00FA2813"/>
    <w:rsid w:val="00FA2DA1"/>
    <w:rsid w:val="00FA349E"/>
    <w:rsid w:val="00FA5507"/>
    <w:rsid w:val="00FB4314"/>
    <w:rsid w:val="00FD448E"/>
    <w:rsid w:val="00FD5890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8F3E3E"/>
  <w15:chartTrackingRefBased/>
  <w15:docId w15:val="{FC737081-5A61-4F4A-871D-46268BE9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Arial Black" w:hAnsi="Arial Black"/>
      <w:outline/>
      <w:sz w:val="96"/>
      <w:szCs w:val="20"/>
      <w:lang w:val="en-AU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rPr>
      <w:rFonts w:ascii="Arial" w:hAnsi="Arial"/>
      <w:sz w:val="22"/>
      <w:szCs w:val="20"/>
      <w:lang w:val="en-AU"/>
    </w:rPr>
  </w:style>
  <w:style w:type="paragraph" w:styleId="BodyTextIndent3">
    <w:name w:val="Body Text Indent 3"/>
    <w:basedOn w:val="Normal"/>
    <w:semiHidden/>
    <w:pPr>
      <w:ind w:left="426" w:hanging="426"/>
    </w:pPr>
    <w:rPr>
      <w:rFonts w:ascii="Arial" w:hAnsi="Arial"/>
      <w:sz w:val="20"/>
      <w:szCs w:val="20"/>
      <w:lang w:val="en-GB"/>
    </w:rPr>
  </w:style>
  <w:style w:type="paragraph" w:customStyle="1" w:styleId="Default">
    <w:name w:val="Default"/>
    <w:rsid w:val="002E2C5A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24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4D375D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7A511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A5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vid.hallett@ipwe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vic@ipwe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HRISC~1\LOCALS~1\Temp\TCD3C.tmp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</Template>
  <TotalTime>11</TotalTime>
  <Pages>2</Pages>
  <Words>316</Words>
  <Characters>1790</Characters>
  <Application>Microsoft Office Word</Application>
  <DocSecurity>0</DocSecurity>
  <Lines>198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Public Works Engineering Australia (Victoria Division) Limited</vt:lpstr>
    </vt:vector>
  </TitlesOfParts>
  <Company>Microsoft Corporation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Public Works Engineering Australia (Victoria Division) Limited</dc:title>
  <dc:subject/>
  <dc:creator>Chris Champion</dc:creator>
  <cp:keywords/>
  <cp:lastModifiedBy>David Hallett</cp:lastModifiedBy>
  <cp:revision>14</cp:revision>
  <cp:lastPrinted>2010-06-04T12:44:00Z</cp:lastPrinted>
  <dcterms:created xsi:type="dcterms:W3CDTF">2026-04-22T00:21:00Z</dcterms:created>
  <dcterms:modified xsi:type="dcterms:W3CDTF">2026-04-22T00:32:00Z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TC011063611033</vt:lpwstr>
  </property>
</Properties>
</file>