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78F8" w:rsidRPr="002161E6" w:rsidRDefault="0056556D" w:rsidP="00A551EA">
      <w:pPr>
        <w:tabs>
          <w:tab w:val="left" w:pos="7920"/>
        </w:tabs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 wp14:anchorId="3E55A16B" wp14:editId="761E5E5C">
                <wp:simplePos x="0" y="0"/>
                <wp:positionH relativeFrom="column">
                  <wp:posOffset>2621280</wp:posOffset>
                </wp:positionH>
                <wp:positionV relativeFrom="page">
                  <wp:posOffset>2240280</wp:posOffset>
                </wp:positionV>
                <wp:extent cx="2529840" cy="2167890"/>
                <wp:effectExtent l="0" t="0" r="3810" b="3810"/>
                <wp:wrapNone/>
                <wp:docPr id="3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216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57DAB" w:rsidRDefault="00F12B31" w:rsidP="00F12B3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n" w:eastAsia="ko-K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n" w:eastAsia="ko-KR"/>
                              </w:rPr>
                              <w:t xml:space="preserve">Students that reside in areas within the Heartland Council </w:t>
                            </w:r>
                            <w:r w:rsidR="009B721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n" w:eastAsia="ko-KR"/>
                              </w:rPr>
                              <w:t xml:space="preserve">which includes Oklahoma, Kansas, Missouri, Arkansas, and Western Illinois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n" w:eastAsia="ko-KR"/>
                              </w:rPr>
                              <w:t xml:space="preserve">are eligible to apply.  Application can be found </w:t>
                            </w:r>
                            <w:r w:rsidR="006D4E76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n" w:eastAsia="ko-KR"/>
                              </w:rPr>
                              <w:t xml:space="preserve">at </w:t>
                            </w:r>
                            <w:hyperlink r:id="rId5" w:history="1">
                              <w:r w:rsidR="0056556D" w:rsidRPr="00654B7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:lang w:val="en" w:eastAsia="ko-KR"/>
                                </w:rPr>
                                <w:t>www.heartlandslc.com</w:t>
                              </w:r>
                            </w:hyperlink>
                            <w:r w:rsidR="0056556D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n" w:eastAsia="ko-KR"/>
                              </w:rPr>
                              <w:t xml:space="preserve"> and </w:t>
                            </w:r>
                            <w:hyperlink r:id="rId6" w:history="1">
                              <w:r w:rsidR="0056556D" w:rsidRPr="00654B7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:lang w:val="en" w:eastAsia="ko-KR"/>
                                </w:rPr>
                                <w:t>www.heartla</w:t>
                              </w:r>
                              <w:bookmarkStart w:id="0" w:name="_GoBack"/>
                              <w:bookmarkEnd w:id="0"/>
                              <w:r w:rsidR="0056556D" w:rsidRPr="00654B7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:lang w:val="en" w:eastAsia="ko-KR"/>
                                </w:rPr>
                                <w:t>nd.imanet.org</w:t>
                              </w:r>
                            </w:hyperlink>
                          </w:p>
                          <w:p w:rsidR="0056556D" w:rsidRDefault="0056556D" w:rsidP="00F12B31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55A16B" id="_x0000_t202" coordsize="21600,21600" o:spt="202" path="m,l,21600r21600,l21600,xe">
                <v:stroke joinstyle="miter"/>
                <v:path gradientshapeok="t" o:connecttype="rect"/>
              </v:shapetype>
              <v:shape id="Text Box 155" o:spid="_x0000_s1026" type="#_x0000_t202" style="position:absolute;margin-left:206.4pt;margin-top:176.4pt;width:199.2pt;height:170.7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957DAB" w:rsidRDefault="00F12B31" w:rsidP="00F12B31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  <w:lang w:val="en" w:eastAsia="ko-K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  <w:lang w:val="en" w:eastAsia="ko-KR"/>
                        </w:rPr>
                        <w:t xml:space="preserve">Students that reside in areas within the Heartland Council </w:t>
                      </w:r>
                      <w:r w:rsidR="009B721A"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  <w:lang w:val="en" w:eastAsia="ko-KR"/>
                        </w:rPr>
                        <w:t xml:space="preserve">which includes Oklahoma, Kansas, Missouri, Arkansas, and Western Illinois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  <w:lang w:val="en" w:eastAsia="ko-KR"/>
                        </w:rPr>
                        <w:t xml:space="preserve">are eligible to apply.  Application can be found </w:t>
                      </w:r>
                      <w:r w:rsidR="006D4E76"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  <w:lang w:val="en" w:eastAsia="ko-KR"/>
                        </w:rPr>
                        <w:t xml:space="preserve">at </w:t>
                      </w:r>
                      <w:hyperlink r:id="rId7" w:history="1">
                        <w:r w:rsidR="0056556D" w:rsidRPr="00654B7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lang w:val="en" w:eastAsia="ko-KR"/>
                          </w:rPr>
                          <w:t>www.heartlandslc.com</w:t>
                        </w:r>
                      </w:hyperlink>
                      <w:r w:rsidR="0056556D"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  <w:lang w:val="en" w:eastAsia="ko-KR"/>
                        </w:rPr>
                        <w:t xml:space="preserve"> and </w:t>
                      </w:r>
                      <w:hyperlink r:id="rId8" w:history="1">
                        <w:r w:rsidR="0056556D" w:rsidRPr="00654B7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lang w:val="en" w:eastAsia="ko-KR"/>
                          </w:rPr>
                          <w:t>www.heartla</w:t>
                        </w:r>
                        <w:bookmarkStart w:id="1" w:name="_GoBack"/>
                        <w:bookmarkEnd w:id="1"/>
                        <w:r w:rsidR="0056556D" w:rsidRPr="00654B7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lang w:val="en" w:eastAsia="ko-KR"/>
                          </w:rPr>
                          <w:t>nd.imanet.org</w:t>
                        </w:r>
                      </w:hyperlink>
                    </w:p>
                    <w:p w:rsidR="0056556D" w:rsidRDefault="0056556D" w:rsidP="00F12B31"/>
                  </w:txbxContent>
                </v:textbox>
                <w10:wrap anchory="page"/>
              </v:shape>
            </w:pict>
          </mc:Fallback>
        </mc:AlternateContent>
      </w:r>
      <w:r w:rsidR="00D515D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23DD08B9" wp14:editId="71A45D86">
                <wp:simplePos x="0" y="0"/>
                <wp:positionH relativeFrom="column">
                  <wp:posOffset>5151120</wp:posOffset>
                </wp:positionH>
                <wp:positionV relativeFrom="page">
                  <wp:posOffset>3855720</wp:posOffset>
                </wp:positionV>
                <wp:extent cx="2286000" cy="922020"/>
                <wp:effectExtent l="0" t="0" r="0" b="0"/>
                <wp:wrapNone/>
                <wp:docPr id="5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57DAB" w:rsidRDefault="00E63DE1" w:rsidP="00E63DE1">
                            <w:pPr>
                              <w:rPr>
                                <w:rFonts w:ascii="Arial" w:hAnsi="Arial" w:cs="Arial"/>
                                <w:color w:val="FFFFFF"/>
                                <w:sz w:val="22"/>
                                <w:szCs w:val="22"/>
                                <w:lang w:val="en" w:eastAsia="ko-K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2"/>
                                <w:szCs w:val="22"/>
                                <w:lang w:val="en" w:eastAsia="ko-KR"/>
                              </w:rPr>
                              <w:t xml:space="preserve">Completed applications need to be submitted </w:t>
                            </w:r>
                            <w:r w:rsidR="009B721A">
                              <w:rPr>
                                <w:rFonts w:ascii="Arial" w:hAnsi="Arial" w:cs="Arial"/>
                                <w:color w:val="FFFFFF"/>
                                <w:sz w:val="22"/>
                                <w:szCs w:val="22"/>
                                <w:lang w:val="en" w:eastAsia="ko-KR"/>
                              </w:rPr>
                              <w:t xml:space="preserve">to </w:t>
                            </w:r>
                            <w:hyperlink r:id="rId9" w:history="1">
                              <w:r w:rsidRPr="001176B0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  <w:lang w:val="en" w:eastAsia="ko-KR"/>
                                </w:rPr>
                                <w:t>imahrcscholarship@gmail.com</w:t>
                              </w:r>
                            </w:hyperlink>
                            <w:r w:rsidR="000601D2">
                              <w:rPr>
                                <w:rFonts w:ascii="Arial" w:hAnsi="Arial" w:cs="Arial"/>
                                <w:color w:val="FFFFFF"/>
                                <w:sz w:val="22"/>
                                <w:szCs w:val="22"/>
                                <w:lang w:val="en" w:eastAsia="ko-KR"/>
                              </w:rPr>
                              <w:t xml:space="preserve"> by February 16, 2019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z w:val="22"/>
                                <w:szCs w:val="22"/>
                                <w:lang w:val="en" w:eastAsia="ko-KR"/>
                              </w:rPr>
                              <w:t xml:space="preserve"> to be considered.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DD08B9" id="Text Box 159" o:spid="_x0000_s1027" type="#_x0000_t202" style="position:absolute;margin-left:405.6pt;margin-top:303.6pt;width:180pt;height:72.6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957DAB" w:rsidRDefault="00E63DE1" w:rsidP="00E63DE1">
                      <w:pPr>
                        <w:rPr>
                          <w:rFonts w:ascii="Arial" w:hAnsi="Arial" w:cs="Arial"/>
                          <w:color w:val="FFFFFF"/>
                          <w:sz w:val="22"/>
                          <w:szCs w:val="22"/>
                          <w:lang w:val="en" w:eastAsia="ko-KR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2"/>
                          <w:szCs w:val="22"/>
                          <w:lang w:val="en" w:eastAsia="ko-KR"/>
                        </w:rPr>
                        <w:t xml:space="preserve">Completed applications need to be submitted </w:t>
                      </w:r>
                      <w:r w:rsidR="009B721A">
                        <w:rPr>
                          <w:rFonts w:ascii="Arial" w:hAnsi="Arial" w:cs="Arial"/>
                          <w:color w:val="FFFFFF"/>
                          <w:sz w:val="22"/>
                          <w:szCs w:val="22"/>
                          <w:lang w:val="en" w:eastAsia="ko-KR"/>
                        </w:rPr>
                        <w:t xml:space="preserve">to </w:t>
                      </w:r>
                      <w:hyperlink r:id="rId10" w:history="1">
                        <w:r w:rsidRPr="001176B0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  <w:lang w:val="en" w:eastAsia="ko-KR"/>
                          </w:rPr>
                          <w:t>imahrcscholarship@gmail.com</w:t>
                        </w:r>
                      </w:hyperlink>
                      <w:r w:rsidR="000601D2">
                        <w:rPr>
                          <w:rFonts w:ascii="Arial" w:hAnsi="Arial" w:cs="Arial"/>
                          <w:color w:val="FFFFFF"/>
                          <w:sz w:val="22"/>
                          <w:szCs w:val="22"/>
                          <w:lang w:val="en" w:eastAsia="ko-KR"/>
                        </w:rPr>
                        <w:t xml:space="preserve"> by February 16, 2019</w:t>
                      </w:r>
                      <w:r>
                        <w:rPr>
                          <w:rFonts w:ascii="Arial" w:hAnsi="Arial" w:cs="Arial"/>
                          <w:color w:val="FFFFFF"/>
                          <w:sz w:val="22"/>
                          <w:szCs w:val="22"/>
                          <w:lang w:val="en" w:eastAsia="ko-KR"/>
                        </w:rPr>
                        <w:t xml:space="preserve"> to be considered.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12B3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0616DD1F" wp14:editId="362D9EBE">
                <wp:simplePos x="0" y="0"/>
                <wp:positionH relativeFrom="column">
                  <wp:posOffset>450215</wp:posOffset>
                </wp:positionH>
                <wp:positionV relativeFrom="paragraph">
                  <wp:posOffset>308610</wp:posOffset>
                </wp:positionV>
                <wp:extent cx="6986905" cy="1720215"/>
                <wp:effectExtent l="2540" t="3810" r="1905" b="0"/>
                <wp:wrapNone/>
                <wp:docPr id="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6905" cy="172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57DAB" w:rsidRPr="00E63DE1" w:rsidRDefault="00025857" w:rsidP="00025857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96"/>
                                <w:szCs w:val="42"/>
                                <w:lang w:val="en" w:eastAsia="ko-KR"/>
                              </w:rPr>
                            </w:pPr>
                            <w:r w:rsidRPr="00E63DE1">
                              <w:rPr>
                                <w:color w:val="FFFFFF"/>
                                <w:sz w:val="96"/>
                                <w:szCs w:val="42"/>
                                <w:lang w:val="en" w:eastAsia="ko-KR"/>
                              </w:rPr>
                              <w:t>IMA Heartland Council Student Scholarship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16DD1F" id="Text Box 158" o:spid="_x0000_s1028" type="#_x0000_t202" style="position:absolute;margin-left:35.45pt;margin-top:24.3pt;width:550.15pt;height:135.45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" filled="f" fillcolor="#fffffe" stroked="f" strokecolor="#212120" insetpen="t">
                <v:textbox inset="2.88pt,2.88pt,2.88pt,2.88pt">
                  <w:txbxContent>
                    <w:p w:rsidR="00957DAB" w:rsidRPr="00E63DE1" w:rsidRDefault="00025857" w:rsidP="00025857">
                      <w:pPr>
                        <w:widowControl w:val="0"/>
                        <w:jc w:val="center"/>
                        <w:rPr>
                          <w:color w:val="FFFFFF"/>
                          <w:sz w:val="96"/>
                          <w:szCs w:val="42"/>
                          <w:lang w:val="en" w:eastAsia="ko-KR"/>
                        </w:rPr>
                      </w:pPr>
                      <w:r w:rsidRPr="00E63DE1">
                        <w:rPr>
                          <w:color w:val="FFFFFF"/>
                          <w:sz w:val="96"/>
                          <w:szCs w:val="42"/>
                          <w:lang w:val="en" w:eastAsia="ko-KR"/>
                        </w:rPr>
                        <w:t>IMA Heartland Council Student Scholarship</w:t>
                      </w:r>
                    </w:p>
                  </w:txbxContent>
                </v:textbox>
              </v:shape>
            </w:pict>
          </mc:Fallback>
        </mc:AlternateContent>
      </w:r>
      <w:r w:rsidR="00F12B31">
        <w:rPr>
          <w:noProof/>
        </w:rPr>
        <w:drawing>
          <wp:anchor distT="0" distB="0" distL="114300" distR="114300" simplePos="0" relativeHeight="251650560" behindDoc="1" locked="0" layoutInCell="1" allowOverlap="1" wp14:anchorId="0F2FA682" wp14:editId="321387A5">
            <wp:simplePos x="0" y="0"/>
            <wp:positionH relativeFrom="column">
              <wp:posOffset>-228600</wp:posOffset>
            </wp:positionH>
            <wp:positionV relativeFrom="paragraph">
              <wp:posOffset>-114300</wp:posOffset>
            </wp:positionV>
            <wp:extent cx="8172450" cy="10353675"/>
            <wp:effectExtent l="0" t="0" r="0" b="9525"/>
            <wp:wrapNone/>
            <wp:docPr id="165" name="Picture 165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B31">
        <w:rPr>
          <w:noProof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 wp14:anchorId="3247842F" wp14:editId="7CA6BE3C">
                <wp:simplePos x="0" y="0"/>
                <wp:positionH relativeFrom="column">
                  <wp:posOffset>114300</wp:posOffset>
                </wp:positionH>
                <wp:positionV relativeFrom="paragraph">
                  <wp:posOffset>9144000</wp:posOffset>
                </wp:positionV>
                <wp:extent cx="2171700" cy="571500"/>
                <wp:effectExtent l="0" t="0" r="0" b="0"/>
                <wp:wrapNone/>
                <wp:docPr id="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57DAB" w:rsidRPr="00405678" w:rsidRDefault="00F12B31" w:rsidP="00640711">
                            <w:pPr>
                              <w:jc w:val="center"/>
                              <w:rPr>
                                <w:b/>
                                <w:color w:val="FFFFFF"/>
                                <w:sz w:val="4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/>
                                <w:sz w:val="40"/>
                                <w:szCs w:val="80"/>
                              </w:rPr>
                              <w:drawing>
                                <wp:inline distT="0" distB="0" distL="0" distR="0" wp14:anchorId="5F833BDB" wp14:editId="489C2470">
                                  <wp:extent cx="2095500" cy="742950"/>
                                  <wp:effectExtent l="0" t="0" r="0" b="0"/>
                                  <wp:docPr id="7" name="Picture 7" descr="C:\Users\ELAM\Pictures\IMA_Logo-Tag_2_5_web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ELAM\Pictures\IMA_Logo-Tag_2_5_web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57DAB" w:rsidRPr="00405678">
                              <w:rPr>
                                <w:b/>
                                <w:color w:val="FFFFFF"/>
                                <w:sz w:val="40"/>
                                <w:szCs w:val="80"/>
                              </w:rPr>
                              <w:t>COMPANY</w:t>
                            </w:r>
                          </w:p>
                          <w:p w:rsidR="00957DAB" w:rsidRPr="002C325E" w:rsidRDefault="00957DAB" w:rsidP="00640711">
                            <w:pPr>
                              <w:jc w:val="center"/>
                              <w:rPr>
                                <w:rFonts w:ascii="Trajan Pro" w:hAnsi="Trajan Pro" w:cs="Arial"/>
                                <w:color w:val="FFFFFF"/>
                                <w:sz w:val="22"/>
                                <w:szCs w:val="32"/>
                              </w:rPr>
                            </w:pPr>
                            <w:r w:rsidRPr="002C325E">
                              <w:rPr>
                                <w:rFonts w:ascii="Trajan Pro" w:hAnsi="Trajan Pro" w:cs="Arial"/>
                                <w:color w:val="FFFFFF"/>
                                <w:sz w:val="22"/>
                                <w:szCs w:val="32"/>
                              </w:rPr>
                              <w:t>YOUR SLOGAN HERE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47842F" id="Text Box 39" o:spid="_x0000_s1029" type="#_x0000_t202" style="position:absolute;margin-left:9pt;margin-top:10in;width:171pt;height:45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" filled="f" fillcolor="#fffffe" stroked="f" strokecolor="#212120" insetpen="t">
                <v:textbox inset="2.88pt,2.88pt,2.88pt,2.88pt">
                  <w:txbxContent>
                    <w:p w:rsidR="00957DAB" w:rsidRPr="00405678" w:rsidRDefault="00F12B31" w:rsidP="00640711">
                      <w:pPr>
                        <w:jc w:val="center"/>
                        <w:rPr>
                          <w:b/>
                          <w:color w:val="FFFFFF"/>
                          <w:sz w:val="40"/>
                          <w:szCs w:val="80"/>
                        </w:rPr>
                      </w:pPr>
                      <w:r>
                        <w:rPr>
                          <w:b/>
                          <w:noProof/>
                          <w:color w:val="FFFFFF"/>
                          <w:sz w:val="40"/>
                          <w:szCs w:val="80"/>
                        </w:rPr>
                        <w:drawing>
                          <wp:inline distT="0" distB="0" distL="0" distR="0" wp14:anchorId="5F833BDB" wp14:editId="489C2470">
                            <wp:extent cx="2095500" cy="742950"/>
                            <wp:effectExtent l="0" t="0" r="0" b="0"/>
                            <wp:docPr id="7" name="Picture 7" descr="C:\Users\ELAM\Pictures\IMA_Logo-Tag_2_5_web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ELAM\Pictures\IMA_Logo-Tag_2_5_web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0" cy="742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57DAB" w:rsidRPr="00405678">
                        <w:rPr>
                          <w:b/>
                          <w:color w:val="FFFFFF"/>
                          <w:sz w:val="40"/>
                          <w:szCs w:val="80"/>
                        </w:rPr>
                        <w:t>COMPANY</w:t>
                      </w:r>
                    </w:p>
                    <w:p w:rsidR="00957DAB" w:rsidRPr="002C325E" w:rsidRDefault="00957DAB" w:rsidP="00640711">
                      <w:pPr>
                        <w:jc w:val="center"/>
                        <w:rPr>
                          <w:rFonts w:ascii="Trajan Pro" w:hAnsi="Trajan Pro" w:cs="Arial"/>
                          <w:color w:val="FFFFFF"/>
                          <w:sz w:val="22"/>
                          <w:szCs w:val="32"/>
                        </w:rPr>
                      </w:pPr>
                      <w:r w:rsidRPr="002C325E">
                        <w:rPr>
                          <w:rFonts w:ascii="Trajan Pro" w:hAnsi="Trajan Pro" w:cs="Arial"/>
                          <w:color w:val="FFFFFF"/>
                          <w:sz w:val="22"/>
                          <w:szCs w:val="32"/>
                        </w:rPr>
                        <w:t>YOUR SLOGAN HERE</w:t>
                      </w:r>
                    </w:p>
                  </w:txbxContent>
                </v:textbox>
              </v:shape>
            </w:pict>
          </mc:Fallback>
        </mc:AlternateContent>
      </w:r>
      <w:r w:rsidR="00F12B3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824" behindDoc="0" locked="0" layoutInCell="1" allowOverlap="1" wp14:anchorId="792AAE89" wp14:editId="7576AADD">
                <wp:simplePos x="0" y="0"/>
                <wp:positionH relativeFrom="column">
                  <wp:posOffset>453390</wp:posOffset>
                </wp:positionH>
                <wp:positionV relativeFrom="page">
                  <wp:posOffset>3945255</wp:posOffset>
                </wp:positionV>
                <wp:extent cx="2057400" cy="855345"/>
                <wp:effectExtent l="0" t="1905" r="3810" b="0"/>
                <wp:wrapNone/>
                <wp:docPr id="4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85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57DAB" w:rsidRDefault="00E63DE1" w:rsidP="00E63DE1">
                            <w:pPr>
                              <w:widowControl w:val="0"/>
                              <w:rPr>
                                <w:rFonts w:ascii="Arial" w:hAnsi="Arial" w:cs="Arial"/>
                                <w:color w:val="FFFFFF"/>
                                <w:sz w:val="22"/>
                                <w:szCs w:val="22"/>
                                <w:lang w:val="en" w:eastAsia="ko-K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2"/>
                                <w:szCs w:val="22"/>
                                <w:lang w:val="en" w:eastAsia="ko-KR"/>
                              </w:rPr>
                              <w:t>Awarding two $1000 scholarships and each winner will receive two years of paid IMA membership dues.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2AAE89" id="Text Box 161" o:spid="_x0000_s1030" type="#_x0000_t202" style="position:absolute;margin-left:35.7pt;margin-top:310.65pt;width:162pt;height:67.35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" filled="f" fillcolor="#fffffe" stroked="f" strokecolor="#212120" insetpen="t">
                <v:textbox inset="2.88pt,2.88pt,2.88pt,2.88pt">
                  <w:txbxContent>
                    <w:p w:rsidR="00957DAB" w:rsidRDefault="00E63DE1" w:rsidP="00E63DE1">
                      <w:pPr>
                        <w:widowControl w:val="0"/>
                        <w:rPr>
                          <w:rFonts w:ascii="Arial" w:hAnsi="Arial" w:cs="Arial"/>
                          <w:color w:val="FFFFFF"/>
                          <w:sz w:val="22"/>
                          <w:szCs w:val="22"/>
                          <w:lang w:val="en" w:eastAsia="ko-KR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2"/>
                          <w:szCs w:val="22"/>
                          <w:lang w:val="en" w:eastAsia="ko-KR"/>
                        </w:rPr>
                        <w:t>Awarding two $1000 scholarships and each winner will receive two years of paid IMA membership dues.</w:t>
                      </w:r>
                      <w:bookmarkStart w:id="1" w:name="_GoBack"/>
                      <w:bookmarkEnd w:id="1"/>
                    </w:p>
                  </w:txbxContent>
                </v:textbox>
                <w10:wrap anchory="page"/>
              </v:shape>
            </w:pict>
          </mc:Fallback>
        </mc:AlternateContent>
      </w:r>
      <w:r w:rsidR="00F12B3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>
                <wp:simplePos x="0" y="0"/>
                <wp:positionH relativeFrom="column">
                  <wp:posOffset>450215</wp:posOffset>
                </wp:positionH>
                <wp:positionV relativeFrom="page">
                  <wp:posOffset>1097915</wp:posOffset>
                </wp:positionV>
                <wp:extent cx="6988175" cy="457200"/>
                <wp:effectExtent l="2540" t="2540" r="635" b="0"/>
                <wp:wrapNone/>
                <wp:docPr id="2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81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57DAB" w:rsidRDefault="00957DAB" w:rsidP="00957DAB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:color w:val="FFFFFF"/>
                                <w:sz w:val="22"/>
                                <w:szCs w:val="22"/>
                                <w:lang w:val="en"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57" o:spid="_x0000_s1031" type="#_x0000_t202" style="position:absolute;margin-left:35.45pt;margin-top:86.45pt;width:550.25pt;height:36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" filled="f" fillcolor="#fffffe" stroked="f" strokecolor="#212120" insetpen="t">
                <v:textbox inset="2.88pt,2.88pt,2.88pt,2.88pt">
                  <w:txbxContent>
                    <w:p w:rsidR="00957DAB" w:rsidRDefault="00957DAB" w:rsidP="00957DAB">
                      <w:pPr>
                        <w:widowControl w:val="0"/>
                        <w:jc w:val="both"/>
                        <w:rPr>
                          <w:rFonts w:ascii="Arial" w:hAnsi="Arial" w:cs="Arial"/>
                          <w:color w:val="FFFFFF"/>
                          <w:sz w:val="22"/>
                          <w:szCs w:val="22"/>
                          <w:lang w:val="en" w:eastAsia="ko-K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12B3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800" behindDoc="0" locked="0" layoutInCell="1" allowOverlap="1">
                <wp:simplePos x="0" y="0"/>
                <wp:positionH relativeFrom="column">
                  <wp:posOffset>450215</wp:posOffset>
                </wp:positionH>
                <wp:positionV relativeFrom="page">
                  <wp:posOffset>165100</wp:posOffset>
                </wp:positionV>
                <wp:extent cx="6985000" cy="91440"/>
                <wp:effectExtent l="2540" t="3175" r="3810" b="635"/>
                <wp:wrapNone/>
                <wp:docPr id="1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0" cy="9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6508540" id="Rectangle 160" o:spid="_x0000_s1026" style="position:absolute;margin-left:35.45pt;margin-top:13pt;width:550pt;height:7.2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F12B31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2848" behindDoc="0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2125980</wp:posOffset>
            </wp:positionV>
            <wp:extent cx="2179320" cy="1783080"/>
            <wp:effectExtent l="0" t="0" r="0" b="7620"/>
            <wp:wrapNone/>
            <wp:docPr id="162" name="Picture 162" descr="0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04_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B31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3872" behindDoc="0" locked="0" layoutInCell="1" allowOverlap="1">
            <wp:simplePos x="0" y="0"/>
            <wp:positionH relativeFrom="column">
              <wp:posOffset>5213350</wp:posOffset>
            </wp:positionH>
            <wp:positionV relativeFrom="paragraph">
              <wp:posOffset>2155825</wp:posOffset>
            </wp:positionV>
            <wp:extent cx="2179320" cy="1783080"/>
            <wp:effectExtent l="0" t="0" r="0" b="7620"/>
            <wp:wrapNone/>
            <wp:docPr id="163" name="Picture 163" descr="0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03_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78F8" w:rsidRPr="002161E6" w:rsidSect="00C36660">
      <w:pgSz w:w="12242" w:h="15842" w:code="1"/>
      <w:pgMar w:top="0" w:right="23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783665"/>
    <w:multiLevelType w:val="hybridMultilevel"/>
    <w:tmpl w:val="EEFA7032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192980"/>
    <w:multiLevelType w:val="hybridMultilevel"/>
    <w:tmpl w:val="A2E824A6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857"/>
    <w:rsid w:val="00005383"/>
    <w:rsid w:val="00025857"/>
    <w:rsid w:val="0003321C"/>
    <w:rsid w:val="000601D2"/>
    <w:rsid w:val="001E640C"/>
    <w:rsid w:val="00200D7D"/>
    <w:rsid w:val="002161E6"/>
    <w:rsid w:val="00290B92"/>
    <w:rsid w:val="002C325E"/>
    <w:rsid w:val="002C408A"/>
    <w:rsid w:val="003A773A"/>
    <w:rsid w:val="003F372A"/>
    <w:rsid w:val="00405678"/>
    <w:rsid w:val="00472F93"/>
    <w:rsid w:val="0056556D"/>
    <w:rsid w:val="005E7C7D"/>
    <w:rsid w:val="00604E84"/>
    <w:rsid w:val="00640711"/>
    <w:rsid w:val="00640B35"/>
    <w:rsid w:val="006D4E76"/>
    <w:rsid w:val="006F1D65"/>
    <w:rsid w:val="007F77D6"/>
    <w:rsid w:val="0095620D"/>
    <w:rsid w:val="00957DAB"/>
    <w:rsid w:val="009B721A"/>
    <w:rsid w:val="00A00EFA"/>
    <w:rsid w:val="00A551EA"/>
    <w:rsid w:val="00AC58C8"/>
    <w:rsid w:val="00B064F2"/>
    <w:rsid w:val="00B45616"/>
    <w:rsid w:val="00C36660"/>
    <w:rsid w:val="00C40FD1"/>
    <w:rsid w:val="00D278F8"/>
    <w:rsid w:val="00D40E4C"/>
    <w:rsid w:val="00D515D3"/>
    <w:rsid w:val="00DA7C3C"/>
    <w:rsid w:val="00DB3DEE"/>
    <w:rsid w:val="00DB6BFC"/>
    <w:rsid w:val="00DE14E1"/>
    <w:rsid w:val="00E4342C"/>
    <w:rsid w:val="00E63DE1"/>
    <w:rsid w:val="00E67EDC"/>
    <w:rsid w:val="00EA767B"/>
    <w:rsid w:val="00EC19CF"/>
    <w:rsid w:val="00EC1A16"/>
    <w:rsid w:val="00F12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vertical-relative:page" fill="f" fillcolor="#fffffe" stroke="f" strokecolor="#212120">
      <v:fill color="#fffffe" color2="#212120" on="f"/>
      <v:stroke color="#212120" color2="#fffffe" insetpen="t" on="f">
        <o:left v:ext="view" color="#212120" color2="#fffffe"/>
        <o:top v:ext="view" color="#212120" color2="#fffffe"/>
        <o:right v:ext="view" color="#212120" color2="#fffffe"/>
        <o:bottom v:ext="view" color="#212120" color2="#fffffe"/>
        <o:column v:ext="view" color="#212120" color2="#fffffe"/>
      </v:stroke>
      <v:shadow color="#dcd6d4"/>
      <v:textbox style="mso-column-margin:5.76pt" inset="2.88pt,2.88pt,2.88pt,2.88pt"/>
      <o:colormru v:ext="edit" colors="#c1340e,#9dd496,#1e5a1d,#132415,#9bcb3c,#b1b4be"/>
    </o:shapedefaults>
    <o:shapelayout v:ext="edit">
      <o:idmap v:ext="edit" data="1"/>
    </o:shapelayout>
  </w:shapeDefaults>
  <w:decimalSymbol w:val="."/>
  <w:listSeparator w:val=","/>
  <w15:docId w15:val="{6341F391-E9A5-45F4-AD0C-9C46F99D8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DAB"/>
    <w:rPr>
      <w:rFonts w:eastAsia="Times New Roman"/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BalloonText">
    <w:name w:val="Balloon Text"/>
    <w:basedOn w:val="Normal"/>
    <w:semiHidden/>
    <w:rsid w:val="002C325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E63DE1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6556D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3A773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artland.imanet.org" TargetMode="External"/><Relationship Id="rId13" Type="http://schemas.openxmlformats.org/officeDocument/2006/relationships/image" Target="media/image20.gif"/><Relationship Id="rId3" Type="http://schemas.openxmlformats.org/officeDocument/2006/relationships/settings" Target="settings.xml"/><Relationship Id="rId7" Type="http://schemas.openxmlformats.org/officeDocument/2006/relationships/hyperlink" Target="http://www.heartlandslc.com" TargetMode="External"/><Relationship Id="rId12" Type="http://schemas.openxmlformats.org/officeDocument/2006/relationships/image" Target="media/image2.g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heartland.imanet.org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://www.heartlandslc.com" TargetMode="External"/><Relationship Id="rId15" Type="http://schemas.openxmlformats.org/officeDocument/2006/relationships/image" Target="media/image4.png"/><Relationship Id="rId10" Type="http://schemas.openxmlformats.org/officeDocument/2006/relationships/hyperlink" Target="mailto:imahrcscholarship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mahrcscholarship@gmail.com" TargetMode="Externa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AM\AppData\Local\Temp\Temp1_flt_msword.zip\template-fly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template-flyer.dot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ELAM</dc:creator>
  <cp:lastModifiedBy>Church, Kimberly S.</cp:lastModifiedBy>
  <cp:revision>2</cp:revision>
  <cp:lastPrinted>2007-05-06T01:29:00Z</cp:lastPrinted>
  <dcterms:created xsi:type="dcterms:W3CDTF">2018-12-31T19:13:00Z</dcterms:created>
  <dcterms:modified xsi:type="dcterms:W3CDTF">2018-12-31T19:13:00Z</dcterms:modified>
</cp:coreProperties>
</file>