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E5CB6" w14:textId="77777777" w:rsidR="00A5361F" w:rsidRPr="00A5361F" w:rsidRDefault="00A5361F" w:rsidP="00A5361F">
      <w:pPr>
        <w:keepNext/>
        <w:spacing w:before="240" w:after="60" w:line="240" w:lineRule="auto"/>
        <w:outlineLvl w:val="2"/>
        <w:rPr>
          <w:rFonts w:eastAsia="Times New Roman" w:cstheme="minorHAnsi"/>
          <w:b/>
          <w:bCs/>
        </w:rPr>
      </w:pPr>
      <w:bookmarkStart w:id="0" w:name="_Toc25262898"/>
      <w:r w:rsidRPr="00A5361F">
        <w:rPr>
          <w:rFonts w:eastAsia="Times New Roman" w:cstheme="minorHAnsi"/>
          <w:b/>
          <w:bCs/>
        </w:rPr>
        <w:t>Ideal Qualities of Board Members</w:t>
      </w:r>
      <w:bookmarkEnd w:id="0"/>
    </w:p>
    <w:p w14:paraId="51078F41" w14:textId="77777777" w:rsidR="00A5361F" w:rsidRPr="00A5361F" w:rsidRDefault="00A5361F" w:rsidP="00A5361F">
      <w:pPr>
        <w:numPr>
          <w:ilvl w:val="0"/>
          <w:numId w:val="25"/>
        </w:numPr>
        <w:spacing w:after="0" w:line="240" w:lineRule="auto"/>
        <w:jc w:val="both"/>
        <w:rPr>
          <w:rFonts w:eastAsia="Times New Roman" w:cstheme="minorHAnsi"/>
        </w:rPr>
      </w:pPr>
      <w:r w:rsidRPr="00A5361F">
        <w:rPr>
          <w:rFonts w:eastAsia="Times New Roman" w:cstheme="minorHAnsi"/>
        </w:rPr>
        <w:t xml:space="preserve">Good standing with the Society and with CFA Institute </w:t>
      </w:r>
      <w:r w:rsidRPr="00A5361F">
        <w:rPr>
          <w:rFonts w:eastAsia="Times New Roman" w:cstheme="minorHAnsi"/>
          <w:i/>
        </w:rPr>
        <w:t>(Required)</w:t>
      </w:r>
    </w:p>
    <w:p w14:paraId="2A0F81FD" w14:textId="77777777" w:rsidR="00A5361F" w:rsidRPr="00A5361F" w:rsidRDefault="00A5361F" w:rsidP="00A5361F">
      <w:pPr>
        <w:numPr>
          <w:ilvl w:val="0"/>
          <w:numId w:val="25"/>
        </w:numPr>
        <w:spacing w:after="0" w:line="240" w:lineRule="auto"/>
        <w:jc w:val="both"/>
        <w:rPr>
          <w:rFonts w:eastAsia="Times New Roman" w:cstheme="minorHAnsi"/>
        </w:rPr>
      </w:pPr>
      <w:r w:rsidRPr="00A5361F">
        <w:rPr>
          <w:rFonts w:eastAsia="Times New Roman" w:cstheme="minorHAnsi"/>
        </w:rPr>
        <w:t>Someone who will reflect a positive image of the Society, CFA Institute, and the investment profession</w:t>
      </w:r>
    </w:p>
    <w:p w14:paraId="2FFA846D" w14:textId="77777777" w:rsidR="00A5361F" w:rsidRPr="00A5361F" w:rsidRDefault="00A5361F" w:rsidP="00A5361F">
      <w:pPr>
        <w:numPr>
          <w:ilvl w:val="0"/>
          <w:numId w:val="25"/>
        </w:numPr>
        <w:spacing w:after="0" w:line="240" w:lineRule="auto"/>
        <w:jc w:val="both"/>
        <w:rPr>
          <w:rFonts w:eastAsia="Times New Roman" w:cstheme="minorHAnsi"/>
        </w:rPr>
      </w:pPr>
      <w:r w:rsidRPr="00A5361F">
        <w:rPr>
          <w:rFonts w:eastAsia="Times New Roman" w:cstheme="minorHAnsi"/>
        </w:rPr>
        <w:t>A member that has contributed to the Society’s efforts (active volunteer) or a member with the ability or potential to make a notable contribution to the Society in one or more of the following areas:</w:t>
      </w:r>
    </w:p>
    <w:p w14:paraId="38B7284F"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The CFA Program</w:t>
      </w:r>
    </w:p>
    <w:p w14:paraId="659228F4"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Society programs and events</w:t>
      </w:r>
    </w:p>
    <w:p w14:paraId="3339F2B5"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Professional development</w:t>
      </w:r>
    </w:p>
    <w:p w14:paraId="5120C9F7"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Membership</w:t>
      </w:r>
    </w:p>
    <w:p w14:paraId="71F0FC1E"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Public awareness of the Society, CFA Program, and CFA Institute</w:t>
      </w:r>
    </w:p>
    <w:p w14:paraId="4505009C"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Professional placement</w:t>
      </w:r>
    </w:p>
    <w:p w14:paraId="6BF5484C"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Management of society affairs</w:t>
      </w:r>
    </w:p>
    <w:p w14:paraId="3BE36D77" w14:textId="77777777" w:rsidR="00A5361F" w:rsidRPr="00A5361F" w:rsidRDefault="00A5361F" w:rsidP="00A5361F">
      <w:pPr>
        <w:numPr>
          <w:ilvl w:val="1"/>
          <w:numId w:val="24"/>
        </w:numPr>
        <w:spacing w:after="0" w:line="240" w:lineRule="auto"/>
        <w:jc w:val="both"/>
        <w:rPr>
          <w:rFonts w:eastAsia="Times New Roman" w:cstheme="minorHAnsi"/>
        </w:rPr>
      </w:pPr>
      <w:r w:rsidRPr="00A5361F">
        <w:rPr>
          <w:rFonts w:eastAsia="Times New Roman" w:cstheme="minorHAnsi"/>
        </w:rPr>
        <w:t>Strategic direction of the society</w:t>
      </w:r>
    </w:p>
    <w:p w14:paraId="1EEB50C3" w14:textId="77777777" w:rsidR="00A5361F" w:rsidRPr="00A5361F" w:rsidRDefault="00A5361F" w:rsidP="00A5361F">
      <w:pPr>
        <w:numPr>
          <w:ilvl w:val="0"/>
          <w:numId w:val="26"/>
        </w:numPr>
        <w:spacing w:after="0" w:line="240" w:lineRule="auto"/>
        <w:jc w:val="both"/>
        <w:rPr>
          <w:rFonts w:eastAsia="Times New Roman" w:cstheme="minorHAnsi"/>
        </w:rPr>
      </w:pPr>
      <w:r w:rsidRPr="00A5361F">
        <w:rPr>
          <w:rFonts w:eastAsia="Times New Roman" w:cstheme="minorHAnsi"/>
        </w:rPr>
        <w:t>Someone who will provide a fresh perspective and/or complement the perspective of current officers and Board members</w:t>
      </w:r>
    </w:p>
    <w:p w14:paraId="44861D36" w14:textId="77777777" w:rsidR="00A5361F" w:rsidRPr="00A5361F" w:rsidRDefault="00A5361F" w:rsidP="00A5361F">
      <w:pPr>
        <w:numPr>
          <w:ilvl w:val="0"/>
          <w:numId w:val="26"/>
        </w:numPr>
        <w:spacing w:after="0" w:line="240" w:lineRule="auto"/>
        <w:jc w:val="both"/>
        <w:rPr>
          <w:rFonts w:eastAsia="Times New Roman" w:cstheme="minorHAnsi"/>
        </w:rPr>
      </w:pPr>
      <w:r w:rsidRPr="00A5361F">
        <w:rPr>
          <w:rFonts w:eastAsia="Times New Roman" w:cstheme="minorHAnsi"/>
        </w:rPr>
        <w:t>Someone who listens actively, communicates effectively, and shares equally information with all Board members, officers, and committees</w:t>
      </w:r>
    </w:p>
    <w:p w14:paraId="681B6852" w14:textId="77777777" w:rsidR="00A5361F" w:rsidRPr="00A5361F" w:rsidRDefault="00A5361F" w:rsidP="00A5361F">
      <w:pPr>
        <w:numPr>
          <w:ilvl w:val="0"/>
          <w:numId w:val="26"/>
        </w:numPr>
        <w:spacing w:after="0" w:line="240" w:lineRule="auto"/>
        <w:jc w:val="both"/>
        <w:rPr>
          <w:rFonts w:eastAsia="Times New Roman" w:cstheme="minorHAnsi"/>
        </w:rPr>
      </w:pPr>
      <w:r w:rsidRPr="00A5361F">
        <w:rPr>
          <w:rFonts w:eastAsia="Times New Roman" w:cstheme="minorHAnsi"/>
        </w:rPr>
        <w:t>A member who is committed to serve the best interests of the Society</w:t>
      </w:r>
    </w:p>
    <w:p w14:paraId="7E7E0B78" w14:textId="77777777" w:rsidR="00A5361F" w:rsidRPr="00A5361F" w:rsidRDefault="00A5361F" w:rsidP="00A5361F">
      <w:pPr>
        <w:numPr>
          <w:ilvl w:val="0"/>
          <w:numId w:val="26"/>
        </w:numPr>
        <w:spacing w:after="0" w:line="240" w:lineRule="auto"/>
        <w:jc w:val="both"/>
        <w:rPr>
          <w:rFonts w:eastAsia="Times New Roman" w:cstheme="minorHAnsi"/>
        </w:rPr>
      </w:pPr>
      <w:r w:rsidRPr="00A5361F">
        <w:rPr>
          <w:rFonts w:eastAsia="Times New Roman" w:cstheme="minorHAnsi"/>
        </w:rPr>
        <w:t>A member who is committed to attend all Board meetings as well as promote Society events and programs</w:t>
      </w:r>
    </w:p>
    <w:p w14:paraId="448AFA32" w14:textId="77777777" w:rsidR="00A5361F" w:rsidRPr="00A5361F" w:rsidRDefault="00A5361F" w:rsidP="00A5361F">
      <w:pPr>
        <w:numPr>
          <w:ilvl w:val="0"/>
          <w:numId w:val="26"/>
        </w:numPr>
        <w:spacing w:after="0" w:line="240" w:lineRule="auto"/>
        <w:jc w:val="both"/>
        <w:rPr>
          <w:rFonts w:eastAsia="Times New Roman" w:cstheme="minorHAnsi"/>
          <w:b/>
        </w:rPr>
      </w:pPr>
      <w:r w:rsidRPr="00A5361F">
        <w:rPr>
          <w:rFonts w:eastAsia="Times New Roman" w:cstheme="minorHAnsi"/>
        </w:rPr>
        <w:t>A member who is sensitive to the demographics of the membership</w:t>
      </w:r>
    </w:p>
    <w:p w14:paraId="22AD36E5" w14:textId="77777777" w:rsidR="00A5361F" w:rsidRPr="00A5361F" w:rsidRDefault="00A5361F" w:rsidP="00A5361F">
      <w:pPr>
        <w:numPr>
          <w:ilvl w:val="0"/>
          <w:numId w:val="26"/>
        </w:numPr>
        <w:spacing w:after="0" w:line="240" w:lineRule="auto"/>
        <w:jc w:val="both"/>
        <w:rPr>
          <w:rFonts w:eastAsia="Times New Roman" w:cstheme="minorHAnsi"/>
          <w:b/>
        </w:rPr>
      </w:pPr>
      <w:r w:rsidRPr="00A5361F">
        <w:rPr>
          <w:rFonts w:eastAsia="Times New Roman" w:cstheme="minorHAnsi"/>
        </w:rPr>
        <w:t>A member who works well with others and respects diverse opinions</w:t>
      </w:r>
    </w:p>
    <w:p w14:paraId="0620C2BD" w14:textId="77777777" w:rsidR="00DC5360" w:rsidRPr="00DC5360" w:rsidRDefault="00DC5360" w:rsidP="00DC5360">
      <w:pPr>
        <w:keepNext/>
        <w:spacing w:before="240" w:after="60" w:line="240" w:lineRule="auto"/>
        <w:outlineLvl w:val="2"/>
        <w:rPr>
          <w:rFonts w:eastAsia="Times New Roman" w:cstheme="minorHAnsi"/>
          <w:b/>
          <w:bCs/>
        </w:rPr>
      </w:pPr>
      <w:bookmarkStart w:id="1" w:name="_Toc25262897"/>
      <w:bookmarkStart w:id="2" w:name="_Toc25262896"/>
      <w:r w:rsidRPr="00DC5360">
        <w:rPr>
          <w:rFonts w:eastAsia="Times New Roman" w:cstheme="minorHAnsi"/>
          <w:b/>
          <w:bCs/>
        </w:rPr>
        <w:t>Responsibilities of the Board of Directors</w:t>
      </w:r>
      <w:bookmarkEnd w:id="1"/>
    </w:p>
    <w:p w14:paraId="31DB74AC" w14:textId="77777777" w:rsidR="00DC5360" w:rsidRPr="00DC5360" w:rsidRDefault="00DC5360" w:rsidP="00DC5360">
      <w:pPr>
        <w:jc w:val="both"/>
        <w:rPr>
          <w:rFonts w:cstheme="minorHAnsi"/>
          <w:b/>
          <w:bCs/>
          <w:color w:val="333333"/>
        </w:rPr>
      </w:pPr>
      <w:r w:rsidRPr="00DC5360">
        <w:rPr>
          <w:rFonts w:cstheme="minorHAnsi"/>
        </w:rPr>
        <w:t>The Board of Directors is essentially the management body for the Society. Responsibilities of the Board of Directors include:</w:t>
      </w:r>
    </w:p>
    <w:p w14:paraId="4B17C42C" w14:textId="77777777" w:rsidR="00DC5360" w:rsidRPr="00DC5360" w:rsidRDefault="00DC5360" w:rsidP="00DC5360">
      <w:pPr>
        <w:numPr>
          <w:ilvl w:val="0"/>
          <w:numId w:val="23"/>
        </w:numPr>
        <w:spacing w:before="100" w:beforeAutospacing="1" w:after="100" w:afterAutospacing="1" w:line="240" w:lineRule="auto"/>
        <w:ind w:left="1440"/>
        <w:jc w:val="both"/>
        <w:rPr>
          <w:rFonts w:cstheme="minorHAnsi"/>
        </w:rPr>
      </w:pPr>
      <w:r w:rsidRPr="00DC5360">
        <w:rPr>
          <w:rFonts w:cstheme="minorHAnsi"/>
        </w:rPr>
        <w:t>Acts on behalf of the general membership</w:t>
      </w:r>
    </w:p>
    <w:p w14:paraId="69CDB615" w14:textId="77777777" w:rsidR="00DC5360" w:rsidRPr="00DC5360" w:rsidRDefault="00DC5360" w:rsidP="00DC5360">
      <w:pPr>
        <w:numPr>
          <w:ilvl w:val="0"/>
          <w:numId w:val="23"/>
        </w:numPr>
        <w:spacing w:before="100" w:beforeAutospacing="1" w:after="100" w:afterAutospacing="1" w:line="240" w:lineRule="auto"/>
        <w:ind w:left="1440"/>
        <w:jc w:val="both"/>
        <w:rPr>
          <w:rFonts w:cstheme="minorHAnsi"/>
        </w:rPr>
      </w:pPr>
      <w:r w:rsidRPr="00DC5360">
        <w:rPr>
          <w:rFonts w:cstheme="minorHAnsi"/>
        </w:rPr>
        <w:t xml:space="preserve">Establish Society policies in accordance with the Society’s bylaws </w:t>
      </w:r>
    </w:p>
    <w:p w14:paraId="13CF2543" w14:textId="77777777" w:rsidR="00DC5360" w:rsidRPr="00DC5360" w:rsidRDefault="00DC5360" w:rsidP="00DC5360">
      <w:pPr>
        <w:numPr>
          <w:ilvl w:val="0"/>
          <w:numId w:val="23"/>
        </w:numPr>
        <w:spacing w:before="100" w:beforeAutospacing="1" w:after="100" w:afterAutospacing="1" w:line="240" w:lineRule="auto"/>
        <w:ind w:left="1440"/>
        <w:jc w:val="both"/>
        <w:rPr>
          <w:rFonts w:cstheme="minorHAnsi"/>
        </w:rPr>
      </w:pPr>
      <w:r w:rsidRPr="00DC5360">
        <w:rPr>
          <w:rFonts w:cstheme="minorHAnsi"/>
        </w:rPr>
        <w:t xml:space="preserve">Elects officers </w:t>
      </w:r>
    </w:p>
    <w:p w14:paraId="0CD548D2" w14:textId="77777777" w:rsidR="00DC5360" w:rsidRPr="00DC5360" w:rsidRDefault="00DC5360" w:rsidP="00DC5360">
      <w:pPr>
        <w:numPr>
          <w:ilvl w:val="0"/>
          <w:numId w:val="23"/>
        </w:numPr>
        <w:spacing w:before="100" w:beforeAutospacing="1" w:after="100" w:afterAutospacing="1" w:line="240" w:lineRule="auto"/>
        <w:ind w:left="1440"/>
        <w:jc w:val="both"/>
        <w:rPr>
          <w:rFonts w:cstheme="minorHAnsi"/>
        </w:rPr>
      </w:pPr>
      <w:r w:rsidRPr="00DC5360">
        <w:rPr>
          <w:rFonts w:cstheme="minorHAnsi"/>
        </w:rPr>
        <w:t xml:space="preserve">Develops strategic plan &amp; approve budget </w:t>
      </w:r>
    </w:p>
    <w:p w14:paraId="6D574CB8" w14:textId="77777777" w:rsidR="00DC5360" w:rsidRPr="00DC5360" w:rsidRDefault="00DC5360" w:rsidP="00DC5360">
      <w:pPr>
        <w:numPr>
          <w:ilvl w:val="0"/>
          <w:numId w:val="23"/>
        </w:numPr>
        <w:spacing w:before="100" w:beforeAutospacing="1" w:after="100" w:afterAutospacing="1" w:line="240" w:lineRule="auto"/>
        <w:ind w:left="1440"/>
        <w:jc w:val="both"/>
        <w:rPr>
          <w:rFonts w:cstheme="minorHAnsi"/>
        </w:rPr>
      </w:pPr>
      <w:r w:rsidRPr="00DC5360">
        <w:rPr>
          <w:rFonts w:cstheme="minorHAnsi"/>
        </w:rPr>
        <w:t xml:space="preserve">Monitors, evaluates and adjusts plan and budget </w:t>
      </w:r>
    </w:p>
    <w:p w14:paraId="49272408" w14:textId="77777777" w:rsidR="00DC5360" w:rsidRPr="00DC5360" w:rsidRDefault="00DC5360" w:rsidP="00DC5360">
      <w:pPr>
        <w:numPr>
          <w:ilvl w:val="0"/>
          <w:numId w:val="23"/>
        </w:numPr>
        <w:spacing w:before="100" w:beforeAutospacing="1" w:after="0" w:afterAutospacing="1" w:line="240" w:lineRule="auto"/>
        <w:ind w:left="1440"/>
        <w:jc w:val="both"/>
        <w:rPr>
          <w:rFonts w:cstheme="minorHAnsi"/>
        </w:rPr>
      </w:pPr>
      <w:r w:rsidRPr="00DC5360">
        <w:rPr>
          <w:rFonts w:cstheme="minorHAnsi"/>
        </w:rPr>
        <w:t>Establishes committees as needed</w:t>
      </w:r>
    </w:p>
    <w:p w14:paraId="7D9E240A" w14:textId="33D81D2C" w:rsidR="00DC5360" w:rsidRPr="00DC5360" w:rsidRDefault="00DC5360" w:rsidP="00DC5360">
      <w:pPr>
        <w:numPr>
          <w:ilvl w:val="0"/>
          <w:numId w:val="23"/>
        </w:numPr>
        <w:spacing w:before="100" w:beforeAutospacing="1" w:after="0" w:afterAutospacing="1" w:line="240" w:lineRule="auto"/>
        <w:ind w:left="1440"/>
        <w:jc w:val="both"/>
        <w:rPr>
          <w:rFonts w:cstheme="minorHAnsi"/>
        </w:rPr>
      </w:pPr>
      <w:r w:rsidRPr="00DC5360">
        <w:rPr>
          <w:rFonts w:cstheme="minorHAnsi"/>
        </w:rPr>
        <w:lastRenderedPageBreak/>
        <w:t>Completes required training as outlined by CFA Institute</w:t>
      </w:r>
      <w:r w:rsidR="0059706E">
        <w:rPr>
          <w:rFonts w:cstheme="minorHAnsi"/>
        </w:rPr>
        <w:t>, which may require travel to national and/or international conferences</w:t>
      </w:r>
    </w:p>
    <w:p w14:paraId="36D98B5E" w14:textId="77777777" w:rsidR="00DC5360" w:rsidRPr="00DC5360" w:rsidRDefault="00DC5360" w:rsidP="00DC5360">
      <w:pPr>
        <w:jc w:val="both"/>
        <w:rPr>
          <w:rFonts w:cstheme="minorHAnsi"/>
        </w:rPr>
      </w:pPr>
      <w:r w:rsidRPr="00DC5360">
        <w:rPr>
          <w:rFonts w:cstheme="minorHAnsi"/>
        </w:rPr>
        <w:t>Board members, like officers, have a fiduciary duty to act in the best interests of the Society and cannot put their own interests ahead of the Society's. The Board must also act prudently and not negligently manage the affairs of the Society. Finally, the Board must make certain that it properly exercises its authority in managing the Society and does not abrogate its responsibilities to others.</w:t>
      </w:r>
    </w:p>
    <w:p w14:paraId="6EA250DA" w14:textId="5F2A7139" w:rsidR="00A5361F" w:rsidRPr="00A5361F" w:rsidRDefault="00A5361F" w:rsidP="00A5361F">
      <w:pPr>
        <w:keepNext/>
        <w:spacing w:before="240" w:after="60" w:line="240" w:lineRule="auto"/>
        <w:outlineLvl w:val="2"/>
        <w:rPr>
          <w:rFonts w:eastAsia="Times New Roman" w:cstheme="minorHAnsi"/>
          <w:b/>
          <w:bCs/>
        </w:rPr>
      </w:pPr>
      <w:r w:rsidRPr="00A5361F">
        <w:rPr>
          <w:rFonts w:eastAsia="Times New Roman" w:cstheme="minorHAnsi"/>
          <w:b/>
          <w:bCs/>
        </w:rPr>
        <w:t>Board of Directors Term Limits</w:t>
      </w:r>
      <w:bookmarkEnd w:id="2"/>
    </w:p>
    <w:p w14:paraId="6404A9B6" w14:textId="77777777" w:rsidR="00A5361F" w:rsidRPr="00A5361F" w:rsidRDefault="00A5361F" w:rsidP="00A5361F">
      <w:pPr>
        <w:rPr>
          <w:rFonts w:cstheme="minorHAnsi"/>
        </w:rPr>
      </w:pPr>
      <w:r w:rsidRPr="00A5361F">
        <w:rPr>
          <w:rFonts w:cstheme="minorHAnsi"/>
        </w:rPr>
        <w:t>Board members will be limited to three consecutive two-year terms. After three consecutive terms, the individual must complete a minimum of one-year period off the Board, after which, the individual will be eligible to serve on the Board again. Former board members completing their one-year period off the Board may be called back to serve on the Board prior to the completion of the one-year period in cases of unplanned events, including untimely Board member resignation or removal. These term limits become effective in the fiscal year 2018-2019, beginning on July 1, 2018. The term limits will not be retroactive; therefore, all Board members will begin abiding by this standard on this date.</w:t>
      </w:r>
    </w:p>
    <w:p w14:paraId="457473AC" w14:textId="2225E86C" w:rsidR="00A5361F" w:rsidRPr="00A5361F" w:rsidRDefault="00A5361F" w:rsidP="00A5361F">
      <w:pPr>
        <w:keepNext/>
        <w:spacing w:before="240" w:after="60" w:line="240" w:lineRule="auto"/>
        <w:outlineLvl w:val="2"/>
        <w:rPr>
          <w:rFonts w:eastAsia="Times New Roman" w:cstheme="minorHAnsi"/>
          <w:b/>
          <w:bCs/>
        </w:rPr>
      </w:pPr>
      <w:bookmarkStart w:id="3" w:name="_Toc25262908"/>
      <w:r w:rsidRPr="00A5361F">
        <w:rPr>
          <w:rFonts w:eastAsia="Times New Roman" w:cstheme="minorHAnsi"/>
          <w:b/>
          <w:bCs/>
        </w:rPr>
        <w:t>Board of Directors Complimentary Event Attendance</w:t>
      </w:r>
      <w:bookmarkEnd w:id="3"/>
    </w:p>
    <w:p w14:paraId="1F865485" w14:textId="77777777" w:rsidR="00A5361F" w:rsidRPr="00A5361F" w:rsidRDefault="00A5361F" w:rsidP="00A5361F">
      <w:pPr>
        <w:spacing w:after="0" w:line="240" w:lineRule="auto"/>
        <w:jc w:val="both"/>
        <w:rPr>
          <w:rFonts w:eastAsia="Times New Roman" w:cstheme="minorHAnsi"/>
        </w:rPr>
      </w:pPr>
      <w:r w:rsidRPr="00A5361F">
        <w:rPr>
          <w:rFonts w:eastAsia="Times New Roman" w:cstheme="minorHAnsi"/>
        </w:rPr>
        <w:t>To recognize the volunteer efforts of the Board of Directors and to facilitate their attendance at Society events without concerns of financial hardship, all current members of the Board of Directors shall receive complimentary attendance at Society events.</w:t>
      </w:r>
    </w:p>
    <w:p w14:paraId="7F652D48" w14:textId="77777777" w:rsidR="00A5361F" w:rsidRPr="00A5361F" w:rsidRDefault="00A5361F" w:rsidP="00A5361F">
      <w:pPr>
        <w:spacing w:after="0" w:line="240" w:lineRule="auto"/>
        <w:rPr>
          <w:rFonts w:eastAsia="Times New Roman" w:cstheme="minorHAnsi"/>
        </w:rPr>
      </w:pPr>
    </w:p>
    <w:p w14:paraId="6787217C" w14:textId="77777777" w:rsidR="00A5361F" w:rsidRPr="00A5361F" w:rsidRDefault="00A5361F" w:rsidP="00A5361F">
      <w:pPr>
        <w:spacing w:after="0" w:line="240" w:lineRule="auto"/>
        <w:jc w:val="both"/>
        <w:rPr>
          <w:rFonts w:eastAsia="Times New Roman" w:cstheme="minorHAnsi"/>
        </w:rPr>
      </w:pPr>
      <w:r w:rsidRPr="00A5361F">
        <w:rPr>
          <w:rFonts w:eastAsia="Times New Roman" w:cstheme="minorHAnsi"/>
        </w:rPr>
        <w:t xml:space="preserve">However, it should be noted that this privilege is not to be considered automatic. Failure to attend when pre-registered will result in the expectation of payment at the member rate for the event in question, the same as is expected of any pre-registered member that does not show or cancel in the appropriate time. Directors are expected to attend 3 events during a fiscal year. </w:t>
      </w:r>
    </w:p>
    <w:p w14:paraId="461C757A" w14:textId="77777777" w:rsidR="00A5361F" w:rsidRPr="00A5361F" w:rsidRDefault="00A5361F" w:rsidP="00A5361F">
      <w:pPr>
        <w:spacing w:after="0" w:line="240" w:lineRule="auto"/>
        <w:rPr>
          <w:rFonts w:eastAsia="Times New Roman" w:cstheme="minorHAnsi"/>
        </w:rPr>
      </w:pPr>
    </w:p>
    <w:p w14:paraId="4CD3A495" w14:textId="5E69DB2A" w:rsidR="00A5361F" w:rsidRDefault="00A5361F" w:rsidP="00A5361F">
      <w:pPr>
        <w:spacing w:after="0" w:line="240" w:lineRule="auto"/>
        <w:jc w:val="both"/>
        <w:rPr>
          <w:rFonts w:eastAsia="Times New Roman" w:cstheme="minorHAnsi"/>
        </w:rPr>
      </w:pPr>
      <w:r w:rsidRPr="00A5361F">
        <w:rPr>
          <w:rFonts w:eastAsia="Times New Roman" w:cstheme="minorHAnsi"/>
        </w:rPr>
        <w:t xml:space="preserve">Additionally, failure to actively participate in the operation of the society through regular board meeting attendance and participation on a through service on a committee will result in revocation of the complimentary attendance privilege. Regular board meeting attendance is defined as being present via conference call </w:t>
      </w:r>
      <w:r w:rsidRPr="00A5361F">
        <w:rPr>
          <w:rFonts w:eastAsia="Times New Roman" w:cstheme="minorHAnsi"/>
        </w:rPr>
        <w:lastRenderedPageBreak/>
        <w:t>or in person to 2/3 of board meetings (e.g. 4 out of 6 board meetings held in a given fiscal year).</w:t>
      </w:r>
    </w:p>
    <w:p w14:paraId="1E09C362" w14:textId="3E7C3187" w:rsidR="00DC5360" w:rsidRDefault="00DC5360" w:rsidP="00A5361F">
      <w:pPr>
        <w:spacing w:after="0" w:line="240" w:lineRule="auto"/>
        <w:jc w:val="both"/>
        <w:rPr>
          <w:rFonts w:eastAsia="Times New Roman" w:cstheme="minorHAnsi"/>
        </w:rPr>
      </w:pPr>
    </w:p>
    <w:p w14:paraId="3D84E541" w14:textId="37F34C6C" w:rsidR="00DC5360" w:rsidRPr="00A5361F" w:rsidRDefault="00DC5360" w:rsidP="00A5361F">
      <w:pPr>
        <w:spacing w:after="0" w:line="240" w:lineRule="auto"/>
        <w:jc w:val="both"/>
        <w:rPr>
          <w:rFonts w:eastAsia="Times New Roman" w:cstheme="minorHAnsi"/>
          <w:b/>
          <w:bCs/>
        </w:rPr>
      </w:pPr>
      <w:r w:rsidRPr="00DC5360">
        <w:rPr>
          <w:rFonts w:eastAsia="Times New Roman" w:cstheme="minorHAnsi"/>
          <w:b/>
          <w:bCs/>
        </w:rPr>
        <w:t>Selection Process</w:t>
      </w:r>
    </w:p>
    <w:p w14:paraId="2990EC5B" w14:textId="2742AFBB" w:rsidR="00182D8A" w:rsidRDefault="00DC5360" w:rsidP="00182D8A">
      <w:pPr>
        <w:rPr>
          <w:rFonts w:cstheme="minorHAnsi"/>
        </w:rPr>
      </w:pPr>
      <w:r>
        <w:rPr>
          <w:rFonts w:cstheme="minorHAnsi"/>
        </w:rPr>
        <w:t xml:space="preserve">Directors are nominated by the Nominating Committee, which is comprised of </w:t>
      </w:r>
      <w:r w:rsidR="00E32184">
        <w:rPr>
          <w:rFonts w:cstheme="minorHAnsi"/>
        </w:rPr>
        <w:t xml:space="preserve">three members, one of which should be an officer. </w:t>
      </w:r>
      <w:r w:rsidR="00E32184" w:rsidRPr="00E32184">
        <w:rPr>
          <w:rFonts w:cstheme="minorHAnsi"/>
        </w:rPr>
        <w:t xml:space="preserve">The Immediate Past-President or a past president should chair the committee and no member of the committee may be up for election in the coming term. </w:t>
      </w:r>
      <w:r w:rsidR="00E32184">
        <w:rPr>
          <w:rFonts w:cstheme="minorHAnsi"/>
        </w:rPr>
        <w:t xml:space="preserve"> </w:t>
      </w:r>
    </w:p>
    <w:p w14:paraId="00745F03" w14:textId="3489ECC0" w:rsidR="00182D8A" w:rsidRPr="00182D8A" w:rsidRDefault="00182D8A" w:rsidP="00182D8A">
      <w:pPr>
        <w:rPr>
          <w:rFonts w:cstheme="minorHAnsi"/>
        </w:rPr>
      </w:pPr>
      <w:r>
        <w:rPr>
          <w:rFonts w:cstheme="minorHAnsi"/>
        </w:rPr>
        <w:t>The Committee reviews all applications in March/April and then interviews potential candidates in-person or via ph</w:t>
      </w:r>
      <w:r w:rsidR="00BA3114">
        <w:rPr>
          <w:rFonts w:cstheme="minorHAnsi"/>
        </w:rPr>
        <w:t xml:space="preserve">one. </w:t>
      </w:r>
      <w:r w:rsidRPr="00182D8A">
        <w:rPr>
          <w:rFonts w:cstheme="minorHAnsi"/>
        </w:rPr>
        <w:t>Nominations are announced in May and the slate of nominees is voted on by the regular membership at the annual meeting in June. The new Board is installed in July.</w:t>
      </w:r>
    </w:p>
    <w:p w14:paraId="5F202CBC" w14:textId="0B6D97A9" w:rsidR="00A5361F" w:rsidRDefault="00182D8A" w:rsidP="00182D8A">
      <w:pPr>
        <w:rPr>
          <w:rFonts w:cstheme="minorHAnsi"/>
        </w:rPr>
      </w:pPr>
      <w:r w:rsidRPr="00182D8A">
        <w:rPr>
          <w:rFonts w:cstheme="minorHAnsi"/>
        </w:rPr>
        <w:t>Thank you for your consideration of this vital position with our Society.</w:t>
      </w:r>
    </w:p>
    <w:p w14:paraId="52481C51" w14:textId="77777777" w:rsidR="00A5361F" w:rsidRDefault="00A5361F">
      <w:pPr>
        <w:rPr>
          <w:rFonts w:cstheme="minorHAnsi"/>
        </w:rPr>
      </w:pPr>
    </w:p>
    <w:p w14:paraId="3F587594" w14:textId="3CB39775" w:rsidR="00A5361F" w:rsidRDefault="00A5361F">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3059"/>
        <w:gridCol w:w="1619"/>
        <w:gridCol w:w="2791"/>
      </w:tblGrid>
      <w:tr w:rsidR="00650259" w:rsidRPr="00846B76" w14:paraId="107ABF93" w14:textId="77777777" w:rsidTr="00346DE2">
        <w:tc>
          <w:tcPr>
            <w:tcW w:w="1010" w:type="pct"/>
            <w:vAlign w:val="bottom"/>
          </w:tcPr>
          <w:p w14:paraId="13F9B360" w14:textId="320055A3" w:rsidR="00650259" w:rsidRPr="00846B76" w:rsidRDefault="007F4FC6" w:rsidP="00346DE2">
            <w:r>
              <w:lastRenderedPageBreak/>
              <w:t>Full Name</w:t>
            </w:r>
          </w:p>
        </w:tc>
        <w:tc>
          <w:tcPr>
            <w:tcW w:w="3990" w:type="pct"/>
            <w:gridSpan w:val="3"/>
            <w:tcBorders>
              <w:bottom w:val="single" w:sz="4" w:space="0" w:color="auto"/>
            </w:tcBorders>
            <w:vAlign w:val="bottom"/>
          </w:tcPr>
          <w:p w14:paraId="6D632B23" w14:textId="77777777" w:rsidR="00650259" w:rsidRPr="00846B76" w:rsidRDefault="00650259" w:rsidP="00346DE2">
            <w:pPr>
              <w:spacing w:before="240"/>
            </w:pPr>
          </w:p>
        </w:tc>
      </w:tr>
      <w:tr w:rsidR="00650259" w:rsidRPr="00846B76" w14:paraId="04312B75" w14:textId="77777777" w:rsidTr="00346DE2">
        <w:sdt>
          <w:sdtPr>
            <w:id w:val="572943512"/>
            <w:placeholder>
              <w:docPart w:val="1E6FAFE9F5954B52A962BB80CF45F4A4"/>
            </w:placeholder>
            <w:temporary/>
            <w:showingPlcHdr/>
            <w15:appearance w15:val="hidden"/>
          </w:sdtPr>
          <w:sdtEndPr/>
          <w:sdtContent>
            <w:tc>
              <w:tcPr>
                <w:tcW w:w="1010" w:type="pct"/>
                <w:vAlign w:val="bottom"/>
              </w:tcPr>
              <w:p w14:paraId="48F0F084" w14:textId="77777777" w:rsidR="00650259" w:rsidRDefault="00346DE2" w:rsidP="00346DE2">
                <w:r w:rsidRPr="00346DE2">
                  <w:t>Address</w:t>
                </w:r>
              </w:p>
            </w:tc>
          </w:sdtContent>
        </w:sdt>
        <w:tc>
          <w:tcPr>
            <w:tcW w:w="3990" w:type="pct"/>
            <w:gridSpan w:val="3"/>
            <w:tcBorders>
              <w:bottom w:val="single" w:sz="4" w:space="0" w:color="auto"/>
            </w:tcBorders>
            <w:vAlign w:val="bottom"/>
          </w:tcPr>
          <w:p w14:paraId="5E47D131" w14:textId="77777777" w:rsidR="00650259" w:rsidRPr="00846B76" w:rsidRDefault="00650259" w:rsidP="00346DE2">
            <w:pPr>
              <w:spacing w:before="240"/>
            </w:pPr>
          </w:p>
        </w:tc>
      </w:tr>
      <w:tr w:rsidR="00650259" w:rsidRPr="00846B76" w14:paraId="70388779" w14:textId="77777777" w:rsidTr="00346DE2">
        <w:sdt>
          <w:sdtPr>
            <w:id w:val="-521243642"/>
            <w:placeholder>
              <w:docPart w:val="D08D258BC017455DAD4977F35936D691"/>
            </w:placeholder>
            <w:temporary/>
            <w:showingPlcHdr/>
            <w15:appearance w15:val="hidden"/>
          </w:sdtPr>
          <w:sdtEndPr/>
          <w:sdtContent>
            <w:tc>
              <w:tcPr>
                <w:tcW w:w="1010" w:type="pct"/>
                <w:vAlign w:val="bottom"/>
              </w:tcPr>
              <w:p w14:paraId="6D5CD522" w14:textId="77777777" w:rsidR="00650259" w:rsidRPr="00846B76" w:rsidRDefault="00346DE2" w:rsidP="00346DE2">
                <w:r w:rsidRPr="00346DE2">
                  <w:t>City/State/Zip</w:t>
                </w:r>
              </w:p>
            </w:tc>
          </w:sdtContent>
        </w:sdt>
        <w:tc>
          <w:tcPr>
            <w:tcW w:w="3990" w:type="pct"/>
            <w:gridSpan w:val="3"/>
            <w:tcBorders>
              <w:bottom w:val="single" w:sz="4" w:space="0" w:color="auto"/>
            </w:tcBorders>
            <w:vAlign w:val="bottom"/>
          </w:tcPr>
          <w:p w14:paraId="1D696AF2" w14:textId="77777777" w:rsidR="00650259" w:rsidRPr="00846B76" w:rsidRDefault="00650259" w:rsidP="00346DE2">
            <w:pPr>
              <w:spacing w:before="240"/>
            </w:pPr>
          </w:p>
        </w:tc>
      </w:tr>
      <w:tr w:rsidR="00650259" w:rsidRPr="00846B76" w14:paraId="52738966" w14:textId="77777777" w:rsidTr="00346DE2">
        <w:sdt>
          <w:sdtPr>
            <w:id w:val="83577009"/>
            <w:placeholder>
              <w:docPart w:val="B85E8F1C901C4C81A012E28DEDEFEBFD"/>
            </w:placeholder>
            <w:temporary/>
            <w:showingPlcHdr/>
            <w15:appearance w15:val="hidden"/>
          </w:sdtPr>
          <w:sdtEndPr/>
          <w:sdtContent>
            <w:tc>
              <w:tcPr>
                <w:tcW w:w="1010" w:type="pct"/>
                <w:vAlign w:val="bottom"/>
              </w:tcPr>
              <w:p w14:paraId="43B22AB0" w14:textId="77777777" w:rsidR="00650259" w:rsidRPr="00846B76" w:rsidRDefault="00346DE2" w:rsidP="00346DE2">
                <w:r w:rsidRPr="00346DE2">
                  <w:t>Home Phone</w:t>
                </w:r>
              </w:p>
            </w:tc>
          </w:sdtContent>
        </w:sdt>
        <w:tc>
          <w:tcPr>
            <w:tcW w:w="1634" w:type="pct"/>
            <w:tcBorders>
              <w:bottom w:val="single" w:sz="4" w:space="0" w:color="auto"/>
            </w:tcBorders>
            <w:vAlign w:val="bottom"/>
          </w:tcPr>
          <w:p w14:paraId="251C73FC" w14:textId="77777777" w:rsidR="00650259" w:rsidRPr="00846B76" w:rsidRDefault="00650259" w:rsidP="00346DE2">
            <w:pPr>
              <w:spacing w:before="240"/>
            </w:pPr>
          </w:p>
        </w:tc>
        <w:sdt>
          <w:sdtPr>
            <w:id w:val="-1074967882"/>
            <w:placeholder>
              <w:docPart w:val="DA20C2A75EDF45E2BCC054F5C4CD9C2B"/>
            </w:placeholder>
            <w:temporary/>
            <w:showingPlcHdr/>
            <w15:appearance w15:val="hidden"/>
          </w:sdtPr>
          <w:sdtEndPr/>
          <w:sdtContent>
            <w:tc>
              <w:tcPr>
                <w:tcW w:w="865" w:type="pct"/>
                <w:vAlign w:val="bottom"/>
              </w:tcPr>
              <w:p w14:paraId="4F9A606A" w14:textId="77777777" w:rsidR="00650259" w:rsidRPr="00846B76" w:rsidRDefault="00346DE2" w:rsidP="00346DE2">
                <w:r w:rsidRPr="00346DE2">
                  <w:t>Cell Phone</w:t>
                </w:r>
              </w:p>
            </w:tc>
          </w:sdtContent>
        </w:sdt>
        <w:tc>
          <w:tcPr>
            <w:tcW w:w="1491" w:type="pct"/>
            <w:tcBorders>
              <w:bottom w:val="single" w:sz="4" w:space="0" w:color="auto"/>
            </w:tcBorders>
            <w:vAlign w:val="bottom"/>
          </w:tcPr>
          <w:p w14:paraId="7071A27D" w14:textId="77777777" w:rsidR="00650259" w:rsidRPr="00846B76" w:rsidRDefault="00650259" w:rsidP="00346DE2">
            <w:pPr>
              <w:spacing w:before="240"/>
            </w:pPr>
          </w:p>
        </w:tc>
      </w:tr>
      <w:tr w:rsidR="00650259" w:rsidRPr="00846B76" w14:paraId="5221BE9D" w14:textId="77777777" w:rsidTr="00346DE2">
        <w:sdt>
          <w:sdtPr>
            <w:id w:val="-965116832"/>
            <w:placeholder>
              <w:docPart w:val="D0ED17C03DE9422A928BF122C5E07B6D"/>
            </w:placeholder>
            <w:temporary/>
            <w:showingPlcHdr/>
            <w15:appearance w15:val="hidden"/>
          </w:sdtPr>
          <w:sdtEndPr/>
          <w:sdtContent>
            <w:tc>
              <w:tcPr>
                <w:tcW w:w="1010" w:type="pct"/>
                <w:vAlign w:val="bottom"/>
              </w:tcPr>
              <w:p w14:paraId="356AEECA" w14:textId="77777777" w:rsidR="00650259" w:rsidRPr="00846B76" w:rsidRDefault="00346DE2" w:rsidP="00346DE2">
                <w:r w:rsidRPr="00346DE2">
                  <w:t>Email</w:t>
                </w:r>
              </w:p>
            </w:tc>
          </w:sdtContent>
        </w:sdt>
        <w:tc>
          <w:tcPr>
            <w:tcW w:w="3990" w:type="pct"/>
            <w:gridSpan w:val="3"/>
            <w:tcBorders>
              <w:bottom w:val="single" w:sz="4" w:space="0" w:color="auto"/>
            </w:tcBorders>
            <w:vAlign w:val="bottom"/>
          </w:tcPr>
          <w:p w14:paraId="625781F7" w14:textId="77777777" w:rsidR="00650259" w:rsidRPr="00846B76" w:rsidRDefault="00650259" w:rsidP="00346DE2">
            <w:pPr>
              <w:spacing w:before="240"/>
            </w:pPr>
          </w:p>
        </w:tc>
      </w:tr>
      <w:tr w:rsidR="00650259" w:rsidRPr="00846B76" w14:paraId="08D6299B" w14:textId="77777777" w:rsidTr="00346DE2">
        <w:trPr>
          <w:trHeight w:val="54"/>
        </w:trPr>
        <w:tc>
          <w:tcPr>
            <w:tcW w:w="5000" w:type="pct"/>
            <w:gridSpan w:val="4"/>
            <w:shd w:val="clear" w:color="auto" w:fill="auto"/>
            <w:vAlign w:val="bottom"/>
          </w:tcPr>
          <w:p w14:paraId="739A7DB9" w14:textId="77777777" w:rsidR="00650259" w:rsidRPr="00846B76" w:rsidRDefault="00650259" w:rsidP="00346DE2">
            <w:pPr>
              <w:rPr>
                <w:rFonts w:asciiTheme="majorHAnsi" w:hAnsiTheme="majorHAnsi"/>
                <w:b/>
                <w:sz w:val="8"/>
              </w:rPr>
            </w:pPr>
          </w:p>
        </w:tc>
      </w:tr>
      <w:tr w:rsidR="00346DE2" w:rsidRPr="00846B76" w14:paraId="711EABB0" w14:textId="77777777" w:rsidTr="00346DE2">
        <w:tc>
          <w:tcPr>
            <w:tcW w:w="5000" w:type="pct"/>
            <w:gridSpan w:val="4"/>
            <w:vAlign w:val="bottom"/>
          </w:tcPr>
          <w:p w14:paraId="1B06DB7B" w14:textId="223B217A" w:rsidR="00346DE2" w:rsidRDefault="007F4FC6" w:rsidP="001C4A3D">
            <w:pPr>
              <w:spacing w:before="240"/>
            </w:pPr>
            <w:r>
              <w:t>Please respond to the following questions:</w:t>
            </w:r>
          </w:p>
        </w:tc>
      </w:tr>
      <w:tr w:rsidR="007F4FC6" w:rsidRPr="00846B76" w14:paraId="5A2094C9" w14:textId="77777777" w:rsidTr="00346DE2">
        <w:tc>
          <w:tcPr>
            <w:tcW w:w="5000" w:type="pct"/>
            <w:gridSpan w:val="4"/>
            <w:vAlign w:val="bottom"/>
          </w:tcPr>
          <w:p w14:paraId="3758862F" w14:textId="78F63780" w:rsidR="007F4FC6" w:rsidRDefault="007F4FC6" w:rsidP="007F4FC6">
            <w:pPr>
              <w:spacing w:before="240"/>
            </w:pPr>
            <w:r>
              <w:t>What is your professional background? Please include a short description of your current job as well as a brief employment history. You may also attach your most current resume or LinkedIn Profile to this application.</w:t>
            </w:r>
          </w:p>
        </w:tc>
      </w:tr>
      <w:tr w:rsidR="007F4FC6" w:rsidRPr="00846B76" w14:paraId="754B3A9C" w14:textId="77777777" w:rsidTr="005313AD">
        <w:trPr>
          <w:trHeight w:val="3465"/>
        </w:trPr>
        <w:tc>
          <w:tcPr>
            <w:tcW w:w="5000" w:type="pct"/>
            <w:gridSpan w:val="4"/>
            <w:vAlign w:val="bottom"/>
          </w:tcPr>
          <w:p w14:paraId="04316062" w14:textId="42877177" w:rsidR="007F4FC6" w:rsidRDefault="007F4FC6" w:rsidP="007F4FC6">
            <w:pPr>
              <w:spacing w:before="240"/>
            </w:pPr>
          </w:p>
        </w:tc>
      </w:tr>
      <w:tr w:rsidR="007F4FC6" w:rsidRPr="00846B76" w14:paraId="31DCA3F3" w14:textId="77777777" w:rsidTr="00346DE2">
        <w:tc>
          <w:tcPr>
            <w:tcW w:w="5000" w:type="pct"/>
            <w:gridSpan w:val="4"/>
            <w:vAlign w:val="bottom"/>
          </w:tcPr>
          <w:p w14:paraId="41493E02" w14:textId="7C821F3E" w:rsidR="007F4FC6" w:rsidRDefault="007F4FC6" w:rsidP="007F4FC6">
            <w:pPr>
              <w:spacing w:before="240"/>
            </w:pPr>
            <w:r w:rsidRPr="007F4FC6">
              <w:t xml:space="preserve">What inspires you to want to become a Director of CFA Society </w:t>
            </w:r>
            <w:r>
              <w:t>South Florida</w:t>
            </w:r>
            <w:r w:rsidRPr="007F4FC6">
              <w:t>? What do you most hope to accomplish?</w:t>
            </w:r>
          </w:p>
        </w:tc>
      </w:tr>
      <w:tr w:rsidR="007F4FC6" w:rsidRPr="00846B76" w14:paraId="5595082E" w14:textId="77777777" w:rsidTr="00182D8A">
        <w:trPr>
          <w:trHeight w:val="2907"/>
        </w:trPr>
        <w:tc>
          <w:tcPr>
            <w:tcW w:w="5000" w:type="pct"/>
            <w:gridSpan w:val="4"/>
            <w:vAlign w:val="bottom"/>
          </w:tcPr>
          <w:p w14:paraId="322BCE45" w14:textId="77777777" w:rsidR="007F4FC6" w:rsidRPr="007F4FC6" w:rsidRDefault="007F4FC6" w:rsidP="007F4FC6">
            <w:pPr>
              <w:spacing w:before="240"/>
            </w:pPr>
          </w:p>
        </w:tc>
      </w:tr>
      <w:tr w:rsidR="007F4FC6" w:rsidRPr="00846B76" w14:paraId="5997B97D" w14:textId="77777777" w:rsidTr="004C1F61">
        <w:tc>
          <w:tcPr>
            <w:tcW w:w="5000" w:type="pct"/>
            <w:gridSpan w:val="4"/>
            <w:vAlign w:val="bottom"/>
          </w:tcPr>
          <w:p w14:paraId="300F64B8" w14:textId="4C4CE6AC" w:rsidR="007F4FC6" w:rsidRDefault="007F4FC6" w:rsidP="004C1F61">
            <w:pPr>
              <w:spacing w:before="240"/>
            </w:pPr>
            <w:r w:rsidRPr="007F4FC6">
              <w:lastRenderedPageBreak/>
              <w:t>What do you consider to be the most important strength you will bring to the Board?</w:t>
            </w:r>
          </w:p>
        </w:tc>
      </w:tr>
      <w:tr w:rsidR="007F4FC6" w:rsidRPr="00846B76" w14:paraId="6D183E96" w14:textId="77777777" w:rsidTr="007F4FC6">
        <w:trPr>
          <w:trHeight w:val="3528"/>
        </w:trPr>
        <w:tc>
          <w:tcPr>
            <w:tcW w:w="5000" w:type="pct"/>
            <w:gridSpan w:val="4"/>
            <w:vAlign w:val="bottom"/>
          </w:tcPr>
          <w:p w14:paraId="2519E2A3" w14:textId="77777777" w:rsidR="007F4FC6" w:rsidRPr="007F4FC6" w:rsidRDefault="007F4FC6" w:rsidP="004C1F61">
            <w:pPr>
              <w:spacing w:before="240"/>
            </w:pPr>
          </w:p>
        </w:tc>
      </w:tr>
      <w:tr w:rsidR="007F4FC6" w:rsidRPr="00846B76" w14:paraId="0A6553C7" w14:textId="77777777" w:rsidTr="004C1F61">
        <w:tc>
          <w:tcPr>
            <w:tcW w:w="5000" w:type="pct"/>
            <w:gridSpan w:val="4"/>
            <w:vAlign w:val="bottom"/>
          </w:tcPr>
          <w:p w14:paraId="2CB3D7AA" w14:textId="50B4684C" w:rsidR="007F4FC6" w:rsidRDefault="007F4FC6" w:rsidP="007F4FC6">
            <w:pPr>
              <w:spacing w:before="240"/>
            </w:pPr>
            <w:r>
              <w:t>What meaningful positions/functions/activities have you participated in with CFA Society South Florida or as a volunteer with any other organization?</w:t>
            </w:r>
          </w:p>
        </w:tc>
      </w:tr>
      <w:tr w:rsidR="007F4FC6" w:rsidRPr="00846B76" w14:paraId="2CCE4326" w14:textId="77777777" w:rsidTr="00AD4EF0">
        <w:trPr>
          <w:trHeight w:val="3672"/>
        </w:trPr>
        <w:tc>
          <w:tcPr>
            <w:tcW w:w="5000" w:type="pct"/>
            <w:gridSpan w:val="4"/>
            <w:vAlign w:val="bottom"/>
          </w:tcPr>
          <w:p w14:paraId="6C4BA38D" w14:textId="77777777" w:rsidR="007F4FC6" w:rsidRDefault="007F4FC6" w:rsidP="004C1F61">
            <w:pPr>
              <w:spacing w:before="240"/>
            </w:pPr>
          </w:p>
        </w:tc>
      </w:tr>
      <w:tr w:rsidR="00AD4EF0" w:rsidRPr="00846B76" w14:paraId="62A1E375" w14:textId="77777777" w:rsidTr="004C1F61">
        <w:tc>
          <w:tcPr>
            <w:tcW w:w="5000" w:type="pct"/>
            <w:gridSpan w:val="4"/>
            <w:vAlign w:val="bottom"/>
          </w:tcPr>
          <w:p w14:paraId="6376E0FB" w14:textId="77777777" w:rsidR="00AD4EF0" w:rsidRDefault="00AD4EF0" w:rsidP="004C1F61">
            <w:pPr>
              <w:spacing w:before="240"/>
            </w:pPr>
            <w:r w:rsidRPr="00AD4EF0">
              <w:t>Do you have you experience sitting on a board, particularly a non-profit board? If yes, please explain.</w:t>
            </w:r>
          </w:p>
        </w:tc>
      </w:tr>
      <w:tr w:rsidR="00AD4EF0" w:rsidRPr="00846B76" w14:paraId="4FC8786F" w14:textId="77777777" w:rsidTr="00AD4EF0">
        <w:trPr>
          <w:trHeight w:val="2853"/>
        </w:trPr>
        <w:tc>
          <w:tcPr>
            <w:tcW w:w="5000" w:type="pct"/>
            <w:gridSpan w:val="4"/>
            <w:vAlign w:val="bottom"/>
          </w:tcPr>
          <w:p w14:paraId="779FFD61" w14:textId="77777777" w:rsidR="00AD4EF0" w:rsidRPr="00AD4EF0" w:rsidRDefault="00AD4EF0" w:rsidP="004C1F61">
            <w:pPr>
              <w:spacing w:before="240"/>
            </w:pPr>
          </w:p>
        </w:tc>
      </w:tr>
      <w:tr w:rsidR="00AD4EF0" w:rsidRPr="00846B76" w14:paraId="426D797B" w14:textId="77777777" w:rsidTr="004C1F61">
        <w:tc>
          <w:tcPr>
            <w:tcW w:w="5000" w:type="pct"/>
            <w:gridSpan w:val="4"/>
            <w:vAlign w:val="bottom"/>
          </w:tcPr>
          <w:p w14:paraId="4E197A16" w14:textId="0A843471" w:rsidR="00AD4EF0" w:rsidRDefault="00AD4EF0" w:rsidP="004C1F61">
            <w:pPr>
              <w:spacing w:before="240"/>
            </w:pPr>
            <w:r w:rsidRPr="00AD4EF0">
              <w:lastRenderedPageBreak/>
              <w:t xml:space="preserve">Please provide one or two references who can address your strengths and qualifications for this position. If possible, please have at least one reference be a current CFA Society </w:t>
            </w:r>
            <w:r>
              <w:t>South Florida</w:t>
            </w:r>
            <w:r w:rsidRPr="00AD4EF0">
              <w:t xml:space="preserve"> member.</w:t>
            </w:r>
          </w:p>
        </w:tc>
      </w:tr>
      <w:tr w:rsidR="00AD4EF0" w:rsidRPr="00846B76" w14:paraId="5A37FDB5" w14:textId="77777777" w:rsidTr="004C1F61">
        <w:tc>
          <w:tcPr>
            <w:tcW w:w="5000" w:type="pct"/>
            <w:gridSpan w:val="4"/>
            <w:vAlign w:val="bottom"/>
          </w:tcPr>
          <w:p w14:paraId="653A1F27" w14:textId="77777777" w:rsidR="00AD4EF0" w:rsidRDefault="00AD4EF0" w:rsidP="004C1F61">
            <w:pPr>
              <w:spacing w:before="240"/>
            </w:pPr>
            <w:r>
              <w:t>1.</w:t>
            </w:r>
          </w:p>
          <w:p w14:paraId="7CDA3534" w14:textId="49A3BD84" w:rsidR="00AD4EF0" w:rsidRDefault="00AD4EF0" w:rsidP="004C1F61">
            <w:pPr>
              <w:spacing w:before="240"/>
            </w:pPr>
            <w:r>
              <w:t>2.</w:t>
            </w:r>
          </w:p>
        </w:tc>
      </w:tr>
      <w:tr w:rsidR="00373CA8" w:rsidRPr="00846B76" w14:paraId="20F22872" w14:textId="77777777" w:rsidTr="004C1F61">
        <w:tc>
          <w:tcPr>
            <w:tcW w:w="5000" w:type="pct"/>
            <w:gridSpan w:val="4"/>
            <w:vAlign w:val="bottom"/>
          </w:tcPr>
          <w:p w14:paraId="2D4A92E5" w14:textId="00FCFCF6" w:rsidR="00373CA8" w:rsidRDefault="00373CA8" w:rsidP="004C1F61">
            <w:pPr>
              <w:spacing w:before="240"/>
            </w:pPr>
            <w:r>
              <w:t>Mention</w:t>
            </w:r>
            <w:r w:rsidRPr="00373CA8">
              <w:t xml:space="preserve"> one area you think the Society/Board </w:t>
            </w:r>
            <w:r>
              <w:t>executes</w:t>
            </w:r>
            <w:r w:rsidRPr="00373CA8">
              <w:t xml:space="preserve"> exceedingly well and one area you believe could be improved</w:t>
            </w:r>
            <w:r>
              <w:t xml:space="preserve"> (e.g. programs, education)</w:t>
            </w:r>
          </w:p>
        </w:tc>
      </w:tr>
      <w:tr w:rsidR="00373CA8" w:rsidRPr="00846B76" w14:paraId="1FD9E2B2" w14:textId="77777777" w:rsidTr="00373CA8">
        <w:trPr>
          <w:trHeight w:val="2790"/>
        </w:trPr>
        <w:tc>
          <w:tcPr>
            <w:tcW w:w="5000" w:type="pct"/>
            <w:gridSpan w:val="4"/>
            <w:vAlign w:val="bottom"/>
          </w:tcPr>
          <w:p w14:paraId="5FE99A86" w14:textId="77777777" w:rsidR="00373CA8" w:rsidRDefault="00373CA8" w:rsidP="004C1F61">
            <w:pPr>
              <w:spacing w:before="240"/>
            </w:pPr>
          </w:p>
        </w:tc>
      </w:tr>
      <w:tr w:rsidR="00AD4EF0" w:rsidRPr="00846B76" w14:paraId="2E9E9FA6" w14:textId="77777777" w:rsidTr="004C1F61">
        <w:tc>
          <w:tcPr>
            <w:tcW w:w="5000" w:type="pct"/>
            <w:gridSpan w:val="4"/>
            <w:vAlign w:val="bottom"/>
          </w:tcPr>
          <w:p w14:paraId="6F8A7B07" w14:textId="4E2BAAE2" w:rsidR="00AD4EF0" w:rsidRDefault="00AD4EF0" w:rsidP="004C1F61">
            <w:pPr>
              <w:spacing w:before="240"/>
            </w:pPr>
            <w:r>
              <w:t>Other comments/notes that you think will be relevant for consideration</w:t>
            </w:r>
          </w:p>
        </w:tc>
      </w:tr>
      <w:tr w:rsidR="00AD4EF0" w:rsidRPr="00846B76" w14:paraId="666DDBD7" w14:textId="77777777" w:rsidTr="004C1F61">
        <w:trPr>
          <w:trHeight w:val="2412"/>
        </w:trPr>
        <w:tc>
          <w:tcPr>
            <w:tcW w:w="5000" w:type="pct"/>
            <w:gridSpan w:val="4"/>
            <w:vAlign w:val="bottom"/>
          </w:tcPr>
          <w:p w14:paraId="165F708F" w14:textId="77777777" w:rsidR="00AD4EF0" w:rsidRPr="007F4FC6" w:rsidRDefault="00AD4EF0" w:rsidP="004C1F61">
            <w:pPr>
              <w:spacing w:before="240"/>
            </w:pPr>
          </w:p>
        </w:tc>
      </w:tr>
      <w:tr w:rsidR="00AD4EF0" w:rsidRPr="00846B76" w14:paraId="1739F343" w14:textId="77777777" w:rsidTr="004C1F61">
        <w:tc>
          <w:tcPr>
            <w:tcW w:w="5000" w:type="pct"/>
            <w:gridSpan w:val="4"/>
            <w:vAlign w:val="bottom"/>
          </w:tcPr>
          <w:p w14:paraId="1F97A24C" w14:textId="47A54211" w:rsidR="00AD4EF0" w:rsidRDefault="00AD4EF0" w:rsidP="00E32184">
            <w:pPr>
              <w:spacing w:before="240"/>
            </w:pPr>
            <w:r w:rsidRPr="00AD4EF0">
              <w:t xml:space="preserve">Please email your completed responses back to </w:t>
            </w:r>
            <w:hyperlink r:id="rId11" w:history="1">
              <w:r w:rsidR="00E32184" w:rsidRPr="00252712">
                <w:rPr>
                  <w:rStyle w:val="Hyperlink"/>
                </w:rPr>
                <w:t>admin@cfasouthflorida.org</w:t>
              </w:r>
            </w:hyperlink>
            <w:r w:rsidR="00E32184">
              <w:t xml:space="preserve">. </w:t>
            </w:r>
            <w:r w:rsidRPr="00AD4EF0">
              <w:t>Thank you for your interest!</w:t>
            </w:r>
          </w:p>
        </w:tc>
      </w:tr>
    </w:tbl>
    <w:p w14:paraId="4E709520" w14:textId="77777777" w:rsidR="00CE6104" w:rsidRPr="00E677FE" w:rsidRDefault="00CE6104" w:rsidP="00E677FE">
      <w:pPr>
        <w:spacing w:after="0"/>
        <w:rPr>
          <w:sz w:val="16"/>
          <w:szCs w:val="16"/>
        </w:rPr>
      </w:pPr>
    </w:p>
    <w:sectPr w:rsidR="00CE6104" w:rsidRPr="00E677FE" w:rsidSect="002462F3">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726C3" w14:textId="77777777" w:rsidR="00175019" w:rsidRDefault="00175019" w:rsidP="00650259">
      <w:pPr>
        <w:spacing w:after="0" w:line="240" w:lineRule="auto"/>
      </w:pPr>
      <w:r>
        <w:separator/>
      </w:r>
    </w:p>
  </w:endnote>
  <w:endnote w:type="continuationSeparator" w:id="0">
    <w:p w14:paraId="2379AB9D" w14:textId="77777777" w:rsidR="00175019" w:rsidRDefault="00175019"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351276-FED0-49DD-B5BA-F1F39A713573}"/>
    <w:embedBold r:id="rId2" w:fontKey="{87B8FB9C-CB46-474D-8F39-1E479FBBCEC9}"/>
    <w:embedItalic r:id="rId3" w:fontKey="{FF701F1E-908E-42A1-8167-DA4D60B54680}"/>
  </w:font>
  <w:font w:name="Agency FB">
    <w:panose1 w:val="020B0503020202020204"/>
    <w:charset w:val="00"/>
    <w:family w:val="swiss"/>
    <w:pitch w:val="variable"/>
    <w:sig w:usb0="00000003" w:usb1="00000000" w:usb2="00000000" w:usb3="00000000" w:csb0="00000001" w:csb1="00000000"/>
    <w:embedRegular r:id="rId4" w:fontKey="{21F3B0E7-55AB-431C-8973-D0184B2F1E9F}"/>
  </w:font>
  <w:font w:name="Corbel">
    <w:panose1 w:val="020B0503020204020204"/>
    <w:charset w:val="00"/>
    <w:family w:val="swiss"/>
    <w:pitch w:val="variable"/>
    <w:sig w:usb0="A00002EF" w:usb1="4000A44B" w:usb2="00000000" w:usb3="00000000" w:csb0="0000019F" w:csb1="00000000"/>
    <w:embedRegular r:id="rId5" w:fontKey="{F0D5F3BA-8A40-43B4-8A95-25B66671D88E}"/>
    <w:embedBold r:id="rId6" w:fontKey="{CAECD05B-8B05-4C84-BDBD-63616D67FB99}"/>
    <w:embedItalic r:id="rId7" w:fontKey="{93B0207A-1D0D-4BE3-85F7-BCFE14F54DA8}"/>
  </w:font>
  <w:font w:name="Consolas">
    <w:panose1 w:val="020B0609020204030204"/>
    <w:charset w:val="00"/>
    <w:family w:val="modern"/>
    <w:pitch w:val="fixed"/>
    <w:sig w:usb0="E00006FF" w:usb1="0000FCFF" w:usb2="00000001" w:usb3="00000000" w:csb0="0000019F" w:csb1="00000000"/>
    <w:embedRegular r:id="rId8" w:fontKey="{472EF0B4-B7A5-4793-92FB-5F7F6BE67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2462F3" w:rsidRPr="002462F3" w14:paraId="5FE5D51B" w14:textId="77777777" w:rsidTr="00C4167A">
      <w:tc>
        <w:tcPr>
          <w:tcW w:w="4675" w:type="dxa"/>
          <w:vAlign w:val="center"/>
        </w:tcPr>
        <w:p w14:paraId="0206B758" w14:textId="653C5CE4"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14:paraId="56B459CC" w14:textId="26C6AE80" w:rsidR="002462F3" w:rsidRPr="002462F3" w:rsidRDefault="0095745A" w:rsidP="002462F3">
          <w:pPr>
            <w:tabs>
              <w:tab w:val="center" w:pos="4680"/>
              <w:tab w:val="right" w:pos="9810"/>
            </w:tabs>
            <w:spacing w:after="0" w:line="240" w:lineRule="auto"/>
            <w:jc w:val="right"/>
            <w:rPr>
              <w:sz w:val="18"/>
              <w:szCs w:val="24"/>
            </w:rPr>
          </w:pPr>
          <w:r w:rsidRPr="0095745A">
            <w:rPr>
              <w:noProof/>
              <w:sz w:val="18"/>
              <w:szCs w:val="24"/>
            </w:rPr>
            <w:t xml:space="preserve">Page </w:t>
          </w:r>
          <w:r w:rsidRPr="0095745A">
            <w:rPr>
              <w:b/>
              <w:bCs/>
              <w:noProof/>
              <w:sz w:val="18"/>
              <w:szCs w:val="24"/>
            </w:rPr>
            <w:fldChar w:fldCharType="begin"/>
          </w:r>
          <w:r w:rsidRPr="0095745A">
            <w:rPr>
              <w:b/>
              <w:bCs/>
              <w:noProof/>
              <w:sz w:val="18"/>
              <w:szCs w:val="24"/>
            </w:rPr>
            <w:instrText xml:space="preserve"> PAGE  \* Arabic  \* MERGEFORMAT </w:instrText>
          </w:r>
          <w:r w:rsidRPr="0095745A">
            <w:rPr>
              <w:b/>
              <w:bCs/>
              <w:noProof/>
              <w:sz w:val="18"/>
              <w:szCs w:val="24"/>
            </w:rPr>
            <w:fldChar w:fldCharType="separate"/>
          </w:r>
          <w:r w:rsidRPr="0095745A">
            <w:rPr>
              <w:b/>
              <w:bCs/>
              <w:noProof/>
              <w:sz w:val="18"/>
              <w:szCs w:val="24"/>
            </w:rPr>
            <w:t>1</w:t>
          </w:r>
          <w:r w:rsidRPr="0095745A">
            <w:rPr>
              <w:b/>
              <w:bCs/>
              <w:noProof/>
              <w:sz w:val="18"/>
              <w:szCs w:val="24"/>
            </w:rPr>
            <w:fldChar w:fldCharType="end"/>
          </w:r>
          <w:r w:rsidRPr="0095745A">
            <w:rPr>
              <w:noProof/>
              <w:sz w:val="18"/>
              <w:szCs w:val="24"/>
            </w:rPr>
            <w:t xml:space="preserve"> of </w:t>
          </w:r>
          <w:r w:rsidRPr="0095745A">
            <w:rPr>
              <w:b/>
              <w:bCs/>
              <w:noProof/>
              <w:sz w:val="18"/>
              <w:szCs w:val="24"/>
            </w:rPr>
            <w:fldChar w:fldCharType="begin"/>
          </w:r>
          <w:r w:rsidRPr="0095745A">
            <w:rPr>
              <w:b/>
              <w:bCs/>
              <w:noProof/>
              <w:sz w:val="18"/>
              <w:szCs w:val="24"/>
            </w:rPr>
            <w:instrText xml:space="preserve"> NUMPAGES  \* Arabic  \* MERGEFORMAT </w:instrText>
          </w:r>
          <w:r w:rsidRPr="0095745A">
            <w:rPr>
              <w:b/>
              <w:bCs/>
              <w:noProof/>
              <w:sz w:val="18"/>
              <w:szCs w:val="24"/>
            </w:rPr>
            <w:fldChar w:fldCharType="separate"/>
          </w:r>
          <w:r w:rsidRPr="0095745A">
            <w:rPr>
              <w:b/>
              <w:bCs/>
              <w:noProof/>
              <w:sz w:val="18"/>
              <w:szCs w:val="24"/>
            </w:rPr>
            <w:t>2</w:t>
          </w:r>
          <w:r w:rsidRPr="0095745A">
            <w:rPr>
              <w:b/>
              <w:bCs/>
              <w:noProof/>
              <w:sz w:val="18"/>
              <w:szCs w:val="24"/>
            </w:rPr>
            <w:fldChar w:fldCharType="end"/>
          </w:r>
        </w:p>
      </w:tc>
    </w:tr>
  </w:tbl>
  <w:p w14:paraId="0F2D502B"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962FB" w14:textId="77777777" w:rsidR="00175019" w:rsidRDefault="00175019" w:rsidP="00650259">
      <w:pPr>
        <w:spacing w:after="0" w:line="240" w:lineRule="auto"/>
      </w:pPr>
      <w:r>
        <w:separator/>
      </w:r>
    </w:p>
  </w:footnote>
  <w:footnote w:type="continuationSeparator" w:id="0">
    <w:p w14:paraId="58D4F567" w14:textId="77777777" w:rsidR="00175019" w:rsidRDefault="00175019"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10"/>
      <w:gridCol w:w="5850"/>
    </w:tblGrid>
    <w:tr w:rsidR="00731F26" w:rsidRPr="00731F26" w14:paraId="7215F9C7" w14:textId="77777777" w:rsidTr="0095745A">
      <w:trPr>
        <w:trHeight w:val="990"/>
      </w:trPr>
      <w:tc>
        <w:tcPr>
          <w:tcW w:w="3510" w:type="dxa"/>
          <w:shd w:val="clear" w:color="auto" w:fill="auto"/>
          <w:vAlign w:val="center"/>
        </w:tcPr>
        <w:p w14:paraId="73F1FFB8" w14:textId="77777777" w:rsidR="00576892" w:rsidRPr="00731F26" w:rsidRDefault="00D27C15" w:rsidP="00731F26">
          <w:pPr>
            <w:tabs>
              <w:tab w:val="center" w:pos="4680"/>
              <w:tab w:val="right" w:pos="9360"/>
            </w:tabs>
            <w:spacing w:after="0"/>
            <w:rPr>
              <w:rFonts w:ascii="Corbel" w:eastAsia="Calibri" w:hAnsi="Corbel" w:cs="Times New Roman"/>
              <w:b/>
              <w:noProof/>
              <w:color w:val="FFFFFF"/>
              <w:sz w:val="44"/>
              <w:szCs w:val="24"/>
            </w:rPr>
          </w:pPr>
          <w:r w:rsidRPr="00731F26">
            <w:rPr>
              <w:rFonts w:ascii="Corbel" w:eastAsia="Calibri" w:hAnsi="Corbel" w:cs="Times New Roman"/>
              <w:b/>
              <w:noProof/>
              <w:color w:val="FFFFFF"/>
              <w:sz w:val="44"/>
              <w:szCs w:val="24"/>
            </w:rPr>
            <w:drawing>
              <wp:inline distT="0" distB="0" distL="0" distR="0" wp14:anchorId="26EF1698" wp14:editId="4AD0D132">
                <wp:extent cx="2060866" cy="47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48607" cy="496526"/>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shd w:val="clear" w:color="auto" w:fill="auto"/>
          <w:vAlign w:val="center"/>
        </w:tcPr>
        <w:p w14:paraId="25EC3766" w14:textId="0D4E2766" w:rsidR="00576892" w:rsidRPr="0095745A" w:rsidRDefault="0095745A" w:rsidP="00731F26">
          <w:pPr>
            <w:spacing w:after="0"/>
            <w:rPr>
              <w:rFonts w:ascii="Corbel" w:eastAsia="Calibri" w:hAnsi="Corbel" w:cs="Times New Roman"/>
              <w:color w:val="FFFFFF"/>
              <w:sz w:val="40"/>
              <w:szCs w:val="40"/>
            </w:rPr>
          </w:pPr>
          <w:r w:rsidRPr="0095745A">
            <w:rPr>
              <w:rFonts w:ascii="Corbel" w:eastAsia="Calibri" w:hAnsi="Corbel" w:cs="Times New Roman"/>
              <w:b/>
              <w:color w:val="429EDE" w:themeColor="accent1" w:themeTint="99"/>
              <w:sz w:val="40"/>
              <w:szCs w:val="40"/>
            </w:rPr>
            <w:t>Board of Directors Application</w:t>
          </w:r>
        </w:p>
      </w:tc>
    </w:tr>
  </w:tbl>
  <w:p w14:paraId="501C2A33"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70C6007"/>
    <w:multiLevelType w:val="hybridMultilevel"/>
    <w:tmpl w:val="4FC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2FDC4BDC"/>
    <w:multiLevelType w:val="hybridMultilevel"/>
    <w:tmpl w:val="1552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84CE6"/>
    <w:multiLevelType w:val="multilevel"/>
    <w:tmpl w:val="C588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880DE3"/>
    <w:multiLevelType w:val="hybridMultilevel"/>
    <w:tmpl w:val="E3A0F9DA"/>
    <w:lvl w:ilvl="0" w:tplc="9766AC74">
      <w:start w:val="1"/>
      <w:numFmt w:val="bullet"/>
      <w:lvlText w:val="√"/>
      <w:lvlJc w:val="left"/>
      <w:pPr>
        <w:tabs>
          <w:tab w:val="num" w:pos="540"/>
        </w:tabs>
        <w:ind w:left="540" w:hanging="360"/>
      </w:pPr>
      <w:rPr>
        <w:rFonts w:ascii="Agency FB" w:hAnsi="Agency FB"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9"/>
  </w:num>
  <w:num w:numId="4">
    <w:abstractNumId w:val="15"/>
  </w:num>
  <w:num w:numId="5">
    <w:abstractNumId w:val="16"/>
  </w:num>
  <w:num w:numId="6">
    <w:abstractNumId w:val="23"/>
  </w:num>
  <w:num w:numId="7">
    <w:abstractNumId w:val="9"/>
  </w:num>
  <w:num w:numId="8">
    <w:abstractNumId w:val="13"/>
  </w:num>
  <w:num w:numId="9">
    <w:abstractNumId w:val="21"/>
  </w:num>
  <w:num w:numId="10">
    <w:abstractNumId w:val="2"/>
  </w:num>
  <w:num w:numId="11">
    <w:abstractNumId w:val="6"/>
  </w:num>
  <w:num w:numId="12">
    <w:abstractNumId w:val="0"/>
  </w:num>
  <w:num w:numId="13">
    <w:abstractNumId w:val="3"/>
  </w:num>
  <w:num w:numId="14">
    <w:abstractNumId w:val="12"/>
  </w:num>
  <w:num w:numId="15">
    <w:abstractNumId w:val="11"/>
  </w:num>
  <w:num w:numId="16">
    <w:abstractNumId w:val="20"/>
  </w:num>
  <w:num w:numId="17">
    <w:abstractNumId w:val="4"/>
  </w:num>
  <w:num w:numId="18">
    <w:abstractNumId w:val="25"/>
  </w:num>
  <w:num w:numId="19">
    <w:abstractNumId w:val="22"/>
  </w:num>
  <w:num w:numId="20">
    <w:abstractNumId w:val="17"/>
  </w:num>
  <w:num w:numId="21">
    <w:abstractNumId w:val="24"/>
  </w:num>
  <w:num w:numId="22">
    <w:abstractNumId w:val="5"/>
  </w:num>
  <w:num w:numId="23">
    <w:abstractNumId w:val="8"/>
  </w:num>
  <w:num w:numId="24">
    <w:abstractNumId w:val="18"/>
  </w:num>
  <w:num w:numId="25">
    <w:abstractNumId w:val="7"/>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5A"/>
    <w:rsid w:val="00002129"/>
    <w:rsid w:val="00052382"/>
    <w:rsid w:val="0005714F"/>
    <w:rsid w:val="0006568A"/>
    <w:rsid w:val="00076F0F"/>
    <w:rsid w:val="00084253"/>
    <w:rsid w:val="000D1F49"/>
    <w:rsid w:val="001727CA"/>
    <w:rsid w:val="00175019"/>
    <w:rsid w:val="00182D8A"/>
    <w:rsid w:val="001C4A3D"/>
    <w:rsid w:val="002462F3"/>
    <w:rsid w:val="002C56E6"/>
    <w:rsid w:val="00346DE2"/>
    <w:rsid w:val="00361E11"/>
    <w:rsid w:val="00373CA8"/>
    <w:rsid w:val="003B4744"/>
    <w:rsid w:val="003F0847"/>
    <w:rsid w:val="0040090B"/>
    <w:rsid w:val="0046302A"/>
    <w:rsid w:val="00487D2D"/>
    <w:rsid w:val="004D5D62"/>
    <w:rsid w:val="005112D0"/>
    <w:rsid w:val="005313AD"/>
    <w:rsid w:val="00577E06"/>
    <w:rsid w:val="0059706E"/>
    <w:rsid w:val="005A3BF7"/>
    <w:rsid w:val="005F2035"/>
    <w:rsid w:val="005F7990"/>
    <w:rsid w:val="0063739C"/>
    <w:rsid w:val="00650259"/>
    <w:rsid w:val="006C625D"/>
    <w:rsid w:val="006E629B"/>
    <w:rsid w:val="00731F26"/>
    <w:rsid w:val="00760D65"/>
    <w:rsid w:val="00770F25"/>
    <w:rsid w:val="007A35A8"/>
    <w:rsid w:val="007B0A85"/>
    <w:rsid w:val="007C6A52"/>
    <w:rsid w:val="007F4FC6"/>
    <w:rsid w:val="0082043E"/>
    <w:rsid w:val="00837B9F"/>
    <w:rsid w:val="008531D5"/>
    <w:rsid w:val="008E203A"/>
    <w:rsid w:val="0091229C"/>
    <w:rsid w:val="00940E73"/>
    <w:rsid w:val="0095745A"/>
    <w:rsid w:val="0098597D"/>
    <w:rsid w:val="009F619A"/>
    <w:rsid w:val="009F6DDE"/>
    <w:rsid w:val="00A07415"/>
    <w:rsid w:val="00A370A8"/>
    <w:rsid w:val="00A5361F"/>
    <w:rsid w:val="00A65D5E"/>
    <w:rsid w:val="00AD4EF0"/>
    <w:rsid w:val="00B25CE8"/>
    <w:rsid w:val="00BA3114"/>
    <w:rsid w:val="00BB4CF3"/>
    <w:rsid w:val="00BD4753"/>
    <w:rsid w:val="00BD5CB1"/>
    <w:rsid w:val="00BE62EE"/>
    <w:rsid w:val="00C003BA"/>
    <w:rsid w:val="00C46878"/>
    <w:rsid w:val="00CB4A51"/>
    <w:rsid w:val="00CD4532"/>
    <w:rsid w:val="00CD47B0"/>
    <w:rsid w:val="00CE6104"/>
    <w:rsid w:val="00CE7918"/>
    <w:rsid w:val="00D16163"/>
    <w:rsid w:val="00D27C15"/>
    <w:rsid w:val="00DB2012"/>
    <w:rsid w:val="00DB3FAD"/>
    <w:rsid w:val="00DC5360"/>
    <w:rsid w:val="00E32184"/>
    <w:rsid w:val="00E61C09"/>
    <w:rsid w:val="00E677FE"/>
    <w:rsid w:val="00EB3B58"/>
    <w:rsid w:val="00EB563B"/>
    <w:rsid w:val="00EC7359"/>
    <w:rsid w:val="00EE3054"/>
    <w:rsid w:val="00F00606"/>
    <w:rsid w:val="00F01256"/>
    <w:rsid w:val="00F62A1B"/>
    <w:rsid w:val="00FC1F60"/>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C43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styleId="UnresolvedMention">
    <w:name w:val="Unresolved Mention"/>
    <w:basedOn w:val="DefaultParagraphFont"/>
    <w:uiPriority w:val="99"/>
    <w:semiHidden/>
    <w:rsid w:val="00E32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cfasouthflorida.org"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_jo\AppData\Local\Packages\Microsoft.Office.Desktop_8wekyb3d8bbwe\LocalCache\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E6FAFE9F5954B52A962BB80CF45F4A4"/>
        <w:category>
          <w:name w:val="General"/>
          <w:gallery w:val="placeholder"/>
        </w:category>
        <w:types>
          <w:type w:val="bbPlcHdr"/>
        </w:types>
        <w:behaviors>
          <w:behavior w:val="content"/>
        </w:behaviors>
        <w:guid w:val="{0EE324B0-99C3-441C-BBB9-85512FFC748E}"/>
      </w:docPartPr>
      <w:docPartBody>
        <w:p w:rsidR="009C5715" w:rsidRDefault="00337F91">
          <w:pPr>
            <w:pStyle w:val="1E6FAFE9F5954B52A962BB80CF45F4A4"/>
          </w:pPr>
          <w:r w:rsidRPr="00346DE2">
            <w:t>Address</w:t>
          </w:r>
        </w:p>
      </w:docPartBody>
    </w:docPart>
    <w:docPart>
      <w:docPartPr>
        <w:name w:val="D08D258BC017455DAD4977F35936D691"/>
        <w:category>
          <w:name w:val="General"/>
          <w:gallery w:val="placeholder"/>
        </w:category>
        <w:types>
          <w:type w:val="bbPlcHdr"/>
        </w:types>
        <w:behaviors>
          <w:behavior w:val="content"/>
        </w:behaviors>
        <w:guid w:val="{41982889-AEBA-474B-B2FD-2CE038CE571B}"/>
      </w:docPartPr>
      <w:docPartBody>
        <w:p w:rsidR="009C5715" w:rsidRDefault="00337F91">
          <w:pPr>
            <w:pStyle w:val="D08D258BC017455DAD4977F35936D691"/>
          </w:pPr>
          <w:r w:rsidRPr="00346DE2">
            <w:t>City/State/Zip</w:t>
          </w:r>
        </w:p>
      </w:docPartBody>
    </w:docPart>
    <w:docPart>
      <w:docPartPr>
        <w:name w:val="B85E8F1C901C4C81A012E28DEDEFEBFD"/>
        <w:category>
          <w:name w:val="General"/>
          <w:gallery w:val="placeholder"/>
        </w:category>
        <w:types>
          <w:type w:val="bbPlcHdr"/>
        </w:types>
        <w:behaviors>
          <w:behavior w:val="content"/>
        </w:behaviors>
        <w:guid w:val="{46961D1D-B04E-481D-869A-393EF6BDBA0E}"/>
      </w:docPartPr>
      <w:docPartBody>
        <w:p w:rsidR="009C5715" w:rsidRDefault="00337F91">
          <w:pPr>
            <w:pStyle w:val="B85E8F1C901C4C81A012E28DEDEFEBFD"/>
          </w:pPr>
          <w:r w:rsidRPr="00346DE2">
            <w:t>Home Phone</w:t>
          </w:r>
        </w:p>
      </w:docPartBody>
    </w:docPart>
    <w:docPart>
      <w:docPartPr>
        <w:name w:val="DA20C2A75EDF45E2BCC054F5C4CD9C2B"/>
        <w:category>
          <w:name w:val="General"/>
          <w:gallery w:val="placeholder"/>
        </w:category>
        <w:types>
          <w:type w:val="bbPlcHdr"/>
        </w:types>
        <w:behaviors>
          <w:behavior w:val="content"/>
        </w:behaviors>
        <w:guid w:val="{AED7CA60-E419-454D-A879-E202A5F4DA8F}"/>
      </w:docPartPr>
      <w:docPartBody>
        <w:p w:rsidR="009C5715" w:rsidRDefault="00337F91">
          <w:pPr>
            <w:pStyle w:val="DA20C2A75EDF45E2BCC054F5C4CD9C2B"/>
          </w:pPr>
          <w:r w:rsidRPr="00346DE2">
            <w:t>Cell Phone</w:t>
          </w:r>
        </w:p>
      </w:docPartBody>
    </w:docPart>
    <w:docPart>
      <w:docPartPr>
        <w:name w:val="D0ED17C03DE9422A928BF122C5E07B6D"/>
        <w:category>
          <w:name w:val="General"/>
          <w:gallery w:val="placeholder"/>
        </w:category>
        <w:types>
          <w:type w:val="bbPlcHdr"/>
        </w:types>
        <w:behaviors>
          <w:behavior w:val="content"/>
        </w:behaviors>
        <w:guid w:val="{207970E5-7FA9-4DDD-97A1-147A0EE1D8D4}"/>
      </w:docPartPr>
      <w:docPartBody>
        <w:p w:rsidR="009C5715" w:rsidRDefault="00337F91">
          <w:pPr>
            <w:pStyle w:val="D0ED17C03DE9422A928BF122C5E07B6D"/>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043"/>
    <w:rsid w:val="00337F91"/>
    <w:rsid w:val="0040572A"/>
    <w:rsid w:val="007D14B7"/>
    <w:rsid w:val="009C5715"/>
    <w:rsid w:val="00B91B55"/>
    <w:rsid w:val="00F02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CDCCD47FF748BB9721E066121D6BDB">
    <w:name w:val="55CDCCD47FF748BB9721E066121D6BDB"/>
  </w:style>
  <w:style w:type="paragraph" w:customStyle="1" w:styleId="09BD88418BB641959FBC0D603B5BCA23">
    <w:name w:val="09BD88418BB641959FBC0D603B5BCA23"/>
  </w:style>
  <w:style w:type="paragraph" w:customStyle="1" w:styleId="1E6FAFE9F5954B52A962BB80CF45F4A4">
    <w:name w:val="1E6FAFE9F5954B52A962BB80CF45F4A4"/>
  </w:style>
  <w:style w:type="paragraph" w:customStyle="1" w:styleId="D08D258BC017455DAD4977F35936D691">
    <w:name w:val="D08D258BC017455DAD4977F35936D691"/>
  </w:style>
  <w:style w:type="paragraph" w:customStyle="1" w:styleId="B85E8F1C901C4C81A012E28DEDEFEBFD">
    <w:name w:val="B85E8F1C901C4C81A012E28DEDEFEBFD"/>
  </w:style>
  <w:style w:type="paragraph" w:customStyle="1" w:styleId="DA20C2A75EDF45E2BCC054F5C4CD9C2B">
    <w:name w:val="DA20C2A75EDF45E2BCC054F5C4CD9C2B"/>
  </w:style>
  <w:style w:type="paragraph" w:customStyle="1" w:styleId="D0ED17C03DE9422A928BF122C5E07B6D">
    <w:name w:val="D0ED17C03DE9422A928BF122C5E07B6D"/>
  </w:style>
  <w:style w:type="paragraph" w:customStyle="1" w:styleId="69F04AD9AD06493ABCDD9071EC1EEAFF">
    <w:name w:val="69F04AD9AD06493ABCDD9071EC1EEAFF"/>
  </w:style>
  <w:style w:type="paragraph" w:customStyle="1" w:styleId="34601827E2ED41258B4F14E16CFA3316">
    <w:name w:val="34601827E2ED41258B4F14E16CFA3316"/>
  </w:style>
  <w:style w:type="paragraph" w:customStyle="1" w:styleId="657435A092D04135A3B74BAAADC2E0E1">
    <w:name w:val="657435A092D04135A3B74BAAADC2E0E1"/>
  </w:style>
  <w:style w:type="paragraph" w:customStyle="1" w:styleId="CA7CB9C8330A4B1098B859ED10946A76">
    <w:name w:val="CA7CB9C8330A4B1098B859ED10946A76"/>
  </w:style>
  <w:style w:type="paragraph" w:customStyle="1" w:styleId="8D40690986194B25A9976A896E8EB960">
    <w:name w:val="8D40690986194B25A9976A896E8EB960"/>
  </w:style>
  <w:style w:type="paragraph" w:customStyle="1" w:styleId="1E5F7187B67F4C0F8938D8D03E4AFA52">
    <w:name w:val="1E5F7187B67F4C0F8938D8D03E4AFA52"/>
  </w:style>
  <w:style w:type="paragraph" w:customStyle="1" w:styleId="E69E39222B794F94B6B4278594C2AD54">
    <w:name w:val="E69E39222B794F94B6B4278594C2AD54"/>
  </w:style>
  <w:style w:type="paragraph" w:customStyle="1" w:styleId="A3884B5360AA4580B32B14682E0A2A5A">
    <w:name w:val="A3884B5360AA4580B32B14682E0A2A5A"/>
  </w:style>
  <w:style w:type="paragraph" w:customStyle="1" w:styleId="216C2F291DFF4272A84085061E5ABC02">
    <w:name w:val="216C2F291DFF4272A84085061E5ABC02"/>
  </w:style>
  <w:style w:type="paragraph" w:customStyle="1" w:styleId="5FF152688EE449C6882E7BF2F83E21E6">
    <w:name w:val="5FF152688EE449C6882E7BF2F83E21E6"/>
  </w:style>
  <w:style w:type="paragraph" w:customStyle="1" w:styleId="ECC5C9D42B5F46B2AB0B3DC29FD5AE50">
    <w:name w:val="ECC5C9D42B5F46B2AB0B3DC29FD5AE50"/>
  </w:style>
  <w:style w:type="paragraph" w:customStyle="1" w:styleId="B69E3F2AC8794F77903EC47D7A060029">
    <w:name w:val="B69E3F2AC8794F77903EC47D7A060029"/>
  </w:style>
  <w:style w:type="paragraph" w:customStyle="1" w:styleId="1C64C75F285F44C798543A4253366217">
    <w:name w:val="1C64C75F285F44C798543A4253366217"/>
  </w:style>
  <w:style w:type="paragraph" w:customStyle="1" w:styleId="54C7B6680F9944B89F616762FE8418D4">
    <w:name w:val="54C7B6680F9944B89F616762FE8418D4"/>
  </w:style>
  <w:style w:type="paragraph" w:customStyle="1" w:styleId="35C861F8FBD346748B3D77FAF93DF263">
    <w:name w:val="35C861F8FBD346748B3D77FAF93DF263"/>
  </w:style>
  <w:style w:type="paragraph" w:customStyle="1" w:styleId="1A3CEDC6D8FF4463BECE98F8FA21FD38">
    <w:name w:val="1A3CEDC6D8FF4463BECE98F8FA21FD38"/>
  </w:style>
  <w:style w:type="paragraph" w:customStyle="1" w:styleId="3671EAFC692C4194AAE9B3362A9DBA98">
    <w:name w:val="3671EAFC692C4194AAE9B3362A9DBA98"/>
    <w:rsid w:val="00F02043"/>
  </w:style>
  <w:style w:type="paragraph" w:customStyle="1" w:styleId="84710F45690A4094B39F443266F2381A">
    <w:name w:val="84710F45690A4094B39F443266F2381A"/>
    <w:rsid w:val="00F02043"/>
  </w:style>
  <w:style w:type="paragraph" w:customStyle="1" w:styleId="9398DC68788145E9A1B989CD4E539D45">
    <w:name w:val="9398DC68788145E9A1B989CD4E539D45"/>
    <w:rsid w:val="00F02043"/>
  </w:style>
  <w:style w:type="paragraph" w:customStyle="1" w:styleId="67D1D83F350D46B6B9BB5C1972701232">
    <w:name w:val="67D1D83F350D46B6B9BB5C1972701232"/>
    <w:rsid w:val="00F02043"/>
  </w:style>
  <w:style w:type="paragraph" w:customStyle="1" w:styleId="416D5B748399404DB1B929B9E0DEE823">
    <w:name w:val="416D5B748399404DB1B929B9E0DEE823"/>
    <w:rsid w:val="00F02043"/>
  </w:style>
  <w:style w:type="paragraph" w:customStyle="1" w:styleId="8615C0C480D04C518463D6B3280A2764">
    <w:name w:val="8615C0C480D04C518463D6B3280A2764"/>
    <w:rsid w:val="00F02043"/>
  </w:style>
  <w:style w:type="paragraph" w:customStyle="1" w:styleId="ADFB0AA81B4E449B83034FAF6BABDAED">
    <w:name w:val="ADFB0AA81B4E449B83034FAF6BABDAED"/>
    <w:rsid w:val="00F02043"/>
  </w:style>
  <w:style w:type="paragraph" w:customStyle="1" w:styleId="446C088CEF1C4E3282DE4E33992EA7B5">
    <w:name w:val="446C088CEF1C4E3282DE4E33992EA7B5"/>
    <w:rsid w:val="00F02043"/>
  </w:style>
  <w:style w:type="paragraph" w:customStyle="1" w:styleId="A9F28199D57E412480B2382020D74B7A">
    <w:name w:val="A9F28199D57E412480B2382020D74B7A"/>
    <w:rsid w:val="00F02043"/>
  </w:style>
  <w:style w:type="paragraph" w:customStyle="1" w:styleId="DE96C4AABBBA475EB23F4E17980C2A67">
    <w:name w:val="DE96C4AABBBA475EB23F4E17980C2A67"/>
    <w:rsid w:val="00F020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ac97e5-e514-48b4-a5dd-80a286368756" xsi:nil="true"/>
    <lcf76f155ced4ddcb4097134ff3c332f xmlns="1bd52ed4-6abf-44fc-9737-a093b68335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A3DF8D6054444E927E9B434AD21A35" ma:contentTypeVersion="16" ma:contentTypeDescription="Create a new document." ma:contentTypeScope="" ma:versionID="2883f245b867f58895c7b606c6a5c585">
  <xsd:schema xmlns:xsd="http://www.w3.org/2001/XMLSchema" xmlns:xs="http://www.w3.org/2001/XMLSchema" xmlns:p="http://schemas.microsoft.com/office/2006/metadata/properties" xmlns:ns2="1bd52ed4-6abf-44fc-9737-a093b683352d" xmlns:ns3="38ac97e5-e514-48b4-a5dd-80a286368756" targetNamespace="http://schemas.microsoft.com/office/2006/metadata/properties" ma:root="true" ma:fieldsID="c49a7894950c2f27385026a9804b91d8" ns2:_="" ns3:_="">
    <xsd:import namespace="1bd52ed4-6abf-44fc-9737-a093b683352d"/>
    <xsd:import namespace="38ac97e5-e514-48b4-a5dd-80a2863687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52ed4-6abf-44fc-9737-a093b683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4f3451-5dba-4e9f-929e-886d36df4f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ac97e5-e514-48b4-a5dd-80a2863687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b2be06-908c-41b9-8aca-9b1e10a79684}" ma:internalName="TaxCatchAll" ma:showField="CatchAllData" ma:web="38ac97e5-e514-48b4-a5dd-80a2863687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D37D450-78E6-4BFA-984D-F3B41FAFFE73}"/>
</file>

<file path=customXml/itemProps4.xml><?xml version="1.0" encoding="utf-8"?>
<ds:datastoreItem xmlns:ds="http://schemas.openxmlformats.org/officeDocument/2006/customXml" ds:itemID="{2C072DB9-8BA5-47FF-B7CA-94876C26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6</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2020-03-28T19:14:00Z</dcterms:created>
  <dcterms:modified xsi:type="dcterms:W3CDTF">2020-04-10T17:17:00Z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0x01010003A3DF8D6054444E927E9B434AD21A35</vt:lpwstr>
  </property>
</Properties>
</file>